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EF8C0" w14:textId="4146F1D9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425A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B99CD79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266C47D7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30CD561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62AEA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AD2E9EC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864F7D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4851614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0ACB35D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0C69D62C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534A123A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BAA1668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72A7DBB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42642A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6AD6F034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14:paraId="52C9F34D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887A6EB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771B45F5" w14:textId="77777777"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E7A1E" w:rsidRPr="003E7A1E">
        <w:rPr>
          <w:rFonts w:ascii="Arial" w:eastAsia="Times New Roman" w:hAnsi="Arial" w:cs="Arial"/>
          <w:b/>
          <w:sz w:val="20"/>
          <w:szCs w:val="20"/>
          <w:lang w:eastAsia="pl-PL"/>
        </w:rPr>
        <w:t>sukcesywna dostawa maseczek jednorazowych dla wszystkich jednostek AGH (środki ochronne p. Covid-19) - KC-zp.272-532/22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14:paraId="7F5C1D8D" w14:textId="77777777" w:rsidR="00916337" w:rsidRPr="00916337" w:rsidRDefault="00916337" w:rsidP="00916337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916337">
        <w:rPr>
          <w:rFonts w:eastAsia="Times New Roman" w:cs="Calibri"/>
          <w:b/>
          <w:lang w:eastAsia="pl-PL"/>
        </w:rPr>
        <w:t>OŚWIADCZENIA DOTYCZĄCE WYKONAWCY:</w:t>
      </w:r>
    </w:p>
    <w:p w14:paraId="0BE6A688" w14:textId="77777777" w:rsidR="00916337" w:rsidRPr="00916337" w:rsidRDefault="00916337" w:rsidP="0091633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16337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2A8F7012" w14:textId="77777777" w:rsidR="00916337" w:rsidRPr="00916337" w:rsidRDefault="00916337" w:rsidP="0091633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16337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16337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916337">
        <w:rPr>
          <w:rFonts w:eastAsia="Times New Roman" w:cs="Calibri"/>
          <w:lang w:eastAsia="pl-PL"/>
        </w:rPr>
        <w:t>ustawy Pzp.</w:t>
      </w:r>
    </w:p>
    <w:p w14:paraId="5BCB3303" w14:textId="77777777" w:rsidR="00916337" w:rsidRPr="00916337" w:rsidRDefault="00916337" w:rsidP="0091633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916337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16337">
        <w:rPr>
          <w:rFonts w:eastAsia="Times New Roman" w:cs="Calibri"/>
          <w:vertAlign w:val="superscript"/>
          <w:lang w:eastAsia="pl-PL"/>
        </w:rPr>
        <w:footnoteReference w:id="1"/>
      </w:r>
      <w:r w:rsidRPr="00916337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916337">
        <w:rPr>
          <w:rFonts w:eastAsia="Times New Roman" w:cs="Calibri"/>
          <w:vertAlign w:val="superscript"/>
          <w:lang w:eastAsia="pl-PL"/>
        </w:rPr>
        <w:footnoteReference w:id="2"/>
      </w:r>
      <w:r w:rsidRPr="00916337">
        <w:rPr>
          <w:rFonts w:eastAsia="Times New Roman" w:cs="Calibri"/>
          <w:lang w:eastAsia="pl-PL"/>
        </w:rPr>
        <w:t>:</w:t>
      </w:r>
      <w:r w:rsidRPr="00916337">
        <w:rPr>
          <w:rFonts w:eastAsia="Times New Roman" w:cs="Calibri"/>
          <w:vertAlign w:val="superscript"/>
          <w:lang w:eastAsia="pl-PL"/>
        </w:rPr>
        <w:t xml:space="preserve"> </w:t>
      </w:r>
    </w:p>
    <w:p w14:paraId="1D70D714" w14:textId="77777777" w:rsidR="00916337" w:rsidRPr="00916337" w:rsidRDefault="00916337" w:rsidP="0091633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16337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F7DDB4" w14:textId="77777777" w:rsidR="00916337" w:rsidRPr="00916337" w:rsidRDefault="00916337" w:rsidP="0091633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C010827" w14:textId="77777777" w:rsidR="00916337" w:rsidRPr="00916337" w:rsidRDefault="00916337" w:rsidP="0091633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916337"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916337">
        <w:rPr>
          <w:rFonts w:eastAsia="Times New Roman" w:cs="Calibri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6EA277C3" w14:textId="77777777" w:rsidR="00916337" w:rsidRPr="00916337" w:rsidRDefault="00916337" w:rsidP="00916337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16337">
        <w:rPr>
          <w:rFonts w:eastAsia="Times New Roman" w:cs="Calibri"/>
          <w:b/>
          <w:lang w:eastAsia="pl-PL"/>
        </w:rPr>
        <w:t>OŚWIADCZENIE DOTYCZĄCE PODANYCH INFORMACJI:</w:t>
      </w:r>
    </w:p>
    <w:p w14:paraId="69D96B80" w14:textId="77777777" w:rsidR="00916337" w:rsidRPr="00916337" w:rsidRDefault="00916337" w:rsidP="0091633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16337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16337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4FDEA7C" w14:textId="77777777" w:rsidR="00916337" w:rsidRPr="00916337" w:rsidRDefault="00916337" w:rsidP="0091633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C1980D9" w14:textId="77777777" w:rsidR="00916337" w:rsidRPr="00916337" w:rsidRDefault="00916337" w:rsidP="0091633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970CA97" w14:textId="77777777" w:rsidR="00916337" w:rsidRPr="00916337" w:rsidRDefault="00916337" w:rsidP="0091633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916337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718E0D1" w14:textId="77777777" w:rsidR="00916337" w:rsidRPr="00916337" w:rsidRDefault="00916337" w:rsidP="0091633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916337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0075833A" w14:textId="77777777" w:rsidR="00916337" w:rsidRPr="00916337" w:rsidRDefault="00916337" w:rsidP="0091633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3737FE9E" w14:textId="77777777" w:rsidR="00916337" w:rsidRPr="00916337" w:rsidRDefault="00916337" w:rsidP="00916337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7A2FD63A" w14:textId="77777777" w:rsidR="00916337" w:rsidRPr="00916337" w:rsidRDefault="00916337" w:rsidP="00916337">
      <w:pPr>
        <w:spacing w:line="254" w:lineRule="auto"/>
        <w:rPr>
          <w:rFonts w:cs="Calibri"/>
        </w:rPr>
      </w:pPr>
    </w:p>
    <w:p w14:paraId="33EF3EED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49181" w14:textId="77777777" w:rsidR="00276B2A" w:rsidRDefault="00276B2A" w:rsidP="0038231F">
      <w:pPr>
        <w:spacing w:after="0" w:line="240" w:lineRule="auto"/>
      </w:pPr>
      <w:r>
        <w:separator/>
      </w:r>
    </w:p>
  </w:endnote>
  <w:endnote w:type="continuationSeparator" w:id="0">
    <w:p w14:paraId="62CF7B2B" w14:textId="77777777" w:rsidR="00276B2A" w:rsidRDefault="00276B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7D2DC" w14:textId="77777777" w:rsidR="003E7A1E" w:rsidRDefault="003E7A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201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6EE421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E4E60" w14:textId="77777777" w:rsidR="003E7A1E" w:rsidRDefault="003E7A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601AB" w14:textId="77777777" w:rsidR="00276B2A" w:rsidRDefault="00276B2A" w:rsidP="0038231F">
      <w:pPr>
        <w:spacing w:after="0" w:line="240" w:lineRule="auto"/>
      </w:pPr>
      <w:r>
        <w:separator/>
      </w:r>
    </w:p>
  </w:footnote>
  <w:footnote w:type="continuationSeparator" w:id="0">
    <w:p w14:paraId="0E69CC74" w14:textId="77777777" w:rsidR="00276B2A" w:rsidRDefault="00276B2A" w:rsidP="0038231F">
      <w:pPr>
        <w:spacing w:after="0" w:line="240" w:lineRule="auto"/>
      </w:pPr>
      <w:r>
        <w:continuationSeparator/>
      </w:r>
    </w:p>
  </w:footnote>
  <w:footnote w:id="1">
    <w:p w14:paraId="183A6AC8" w14:textId="77777777" w:rsidR="00916337" w:rsidRDefault="00916337" w:rsidP="0091633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41F29F0" w14:textId="77777777" w:rsidR="00916337" w:rsidRDefault="00916337" w:rsidP="00916337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7F235" w14:textId="77777777" w:rsidR="003E7A1E" w:rsidRDefault="003E7A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AA298" w14:textId="77777777" w:rsidR="003E7A1E" w:rsidRDefault="003E7A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3D2A3" w14:textId="77777777" w:rsidR="003E7A1E" w:rsidRDefault="003E7A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016870">
    <w:abstractNumId w:val="7"/>
  </w:num>
  <w:num w:numId="2" w16cid:durableId="1284385454">
    <w:abstractNumId w:val="0"/>
  </w:num>
  <w:num w:numId="3" w16cid:durableId="101729120">
    <w:abstractNumId w:val="6"/>
  </w:num>
  <w:num w:numId="4" w16cid:durableId="2090887451">
    <w:abstractNumId w:val="9"/>
  </w:num>
  <w:num w:numId="5" w16cid:durableId="1891263298">
    <w:abstractNumId w:val="8"/>
  </w:num>
  <w:num w:numId="6" w16cid:durableId="875773894">
    <w:abstractNumId w:val="5"/>
  </w:num>
  <w:num w:numId="7" w16cid:durableId="1607039432">
    <w:abstractNumId w:val="1"/>
  </w:num>
  <w:num w:numId="8" w16cid:durableId="1286279457">
    <w:abstractNumId w:val="3"/>
  </w:num>
  <w:num w:numId="9" w16cid:durableId="1384982903">
    <w:abstractNumId w:val="2"/>
  </w:num>
  <w:num w:numId="10" w16cid:durableId="2096121837">
    <w:abstractNumId w:val="4"/>
  </w:num>
  <w:num w:numId="11" w16cid:durableId="1532300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B2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6B2A"/>
    <w:rsid w:val="00284368"/>
    <w:rsid w:val="00290B01"/>
    <w:rsid w:val="00292198"/>
    <w:rsid w:val="002B2AD9"/>
    <w:rsid w:val="002C1C7B"/>
    <w:rsid w:val="002C4948"/>
    <w:rsid w:val="002E641A"/>
    <w:rsid w:val="00300B3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A1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16337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5A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7E124"/>
  <w15:chartTrackingRefBased/>
  <w15:docId w15:val="{FEC2AC8F-B2F2-4146-9E10-0F2218BAC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2022-08-25T09:11:00Z</dcterms:created>
  <dcterms:modified xsi:type="dcterms:W3CDTF">2022-08-25T10:52:00Z</dcterms:modified>
</cp:coreProperties>
</file>