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72A8A" w14:textId="5298534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C97C45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55490D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844F09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A8448BB" w14:textId="77777777" w:rsidR="005E6ADC" w:rsidRPr="00BE7642" w:rsidRDefault="005E6ADC" w:rsidP="005E6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3FE7199B" w14:textId="77777777" w:rsidR="005E6ADC" w:rsidRPr="00BE7642" w:rsidRDefault="005E6ADC" w:rsidP="005E6ADC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FCE29E6" w14:textId="77777777" w:rsidR="005E6ADC" w:rsidRPr="00BE7642" w:rsidRDefault="005E6ADC" w:rsidP="005E6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432A272F" w14:textId="77777777" w:rsidR="005E6ADC" w:rsidRPr="00BE7642" w:rsidRDefault="005E6ADC" w:rsidP="005E6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32E0C9E" w14:textId="77777777" w:rsidR="005E6ADC" w:rsidRPr="00BE7642" w:rsidRDefault="005E6ADC" w:rsidP="005E6AD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58A6DB5E" w14:textId="77777777" w:rsidR="005E6ADC" w:rsidRPr="00BE7642" w:rsidRDefault="005E6ADC" w:rsidP="005E6AD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143A9A6A" w14:textId="77777777" w:rsidR="005E6ADC" w:rsidRPr="00BE7642" w:rsidRDefault="005E6ADC" w:rsidP="005E6AD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7429240" w14:textId="77777777" w:rsidR="005E6ADC" w:rsidRPr="00BE7642" w:rsidRDefault="005E6ADC" w:rsidP="005E6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79015CB1" w14:textId="3FF16E80" w:rsidR="008D2AB8" w:rsidRPr="0022732C" w:rsidRDefault="005E6ADC" w:rsidP="005E6ADC">
      <w:pPr>
        <w:tabs>
          <w:tab w:val="right" w:pos="9000"/>
        </w:tabs>
        <w:spacing w:line="360" w:lineRule="auto"/>
        <w:rPr>
          <w:sz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444DE28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AF8CC3A" w14:textId="77777777" w:rsidR="00D06D65" w:rsidRPr="00D06D65" w:rsidRDefault="00D06D65" w:rsidP="008D2AB8">
      <w:pPr>
        <w:ind w:right="-110"/>
        <w:rPr>
          <w:b/>
        </w:rPr>
      </w:pPr>
      <w:r w:rsidRPr="00D06D65">
        <w:rPr>
          <w:b/>
        </w:rPr>
        <w:t>Akademia Górniczo - Hutnicza</w:t>
      </w:r>
    </w:p>
    <w:p w14:paraId="35BFD631" w14:textId="77777777" w:rsidR="00D06D65" w:rsidRPr="00D06D65" w:rsidRDefault="00D06D65" w:rsidP="008D2AB8">
      <w:pPr>
        <w:ind w:right="-110"/>
        <w:rPr>
          <w:b/>
        </w:rPr>
      </w:pPr>
      <w:r w:rsidRPr="00D06D65">
        <w:rPr>
          <w:b/>
        </w:rPr>
        <w:t>im. Stanisława Staszica w Krakowie</w:t>
      </w:r>
    </w:p>
    <w:p w14:paraId="1B88D8DD" w14:textId="77777777" w:rsidR="008D2AB8" w:rsidRDefault="00D06D65" w:rsidP="008D2AB8">
      <w:pPr>
        <w:ind w:right="-110"/>
        <w:rPr>
          <w:b/>
        </w:rPr>
      </w:pPr>
      <w:r w:rsidRPr="00D06D65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BF45F90" w14:textId="77777777" w:rsidR="008D2AB8" w:rsidRDefault="00D06D65" w:rsidP="008D2AB8">
      <w:pPr>
        <w:ind w:right="-110"/>
        <w:rPr>
          <w:b/>
        </w:rPr>
      </w:pPr>
      <w:r w:rsidRPr="00D06D65">
        <w:rPr>
          <w:b/>
        </w:rPr>
        <w:t>Al. Mickiewicza</w:t>
      </w:r>
      <w:r w:rsidR="008D2AB8">
        <w:rPr>
          <w:b/>
        </w:rPr>
        <w:t xml:space="preserve"> </w:t>
      </w:r>
      <w:r w:rsidRPr="00D06D65">
        <w:rPr>
          <w:b/>
        </w:rPr>
        <w:t>30</w:t>
      </w:r>
      <w:r w:rsidR="008D2AB8">
        <w:rPr>
          <w:b/>
        </w:rPr>
        <w:t xml:space="preserve"> </w:t>
      </w:r>
    </w:p>
    <w:p w14:paraId="190309E1" w14:textId="77777777" w:rsidR="008D2AB8" w:rsidRDefault="00D06D65" w:rsidP="008D2AB8">
      <w:pPr>
        <w:rPr>
          <w:b/>
        </w:rPr>
      </w:pPr>
      <w:r w:rsidRPr="00D06D65">
        <w:rPr>
          <w:b/>
        </w:rPr>
        <w:t>30-059</w:t>
      </w:r>
      <w:r w:rsidR="008D2AB8">
        <w:rPr>
          <w:b/>
        </w:rPr>
        <w:t xml:space="preserve"> </w:t>
      </w:r>
      <w:r w:rsidRPr="00D06D65">
        <w:rPr>
          <w:b/>
        </w:rPr>
        <w:t>Kraków</w:t>
      </w:r>
      <w:r w:rsidR="008D2AB8">
        <w:rPr>
          <w:b/>
        </w:rPr>
        <w:t xml:space="preserve">,  </w:t>
      </w:r>
    </w:p>
    <w:p w14:paraId="249ECC3D" w14:textId="77777777" w:rsidR="008D2AB8" w:rsidRDefault="008D2AB8" w:rsidP="008D2AB8">
      <w:pPr>
        <w:ind w:firstLine="3969"/>
        <w:rPr>
          <w:b/>
        </w:rPr>
      </w:pPr>
    </w:p>
    <w:p w14:paraId="7B0E0F48" w14:textId="18FA38E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06D65" w:rsidRPr="00D06D65">
        <w:rPr>
          <w:b/>
        </w:rPr>
        <w:t>sukcesywna dostawa maseczek jednorazowych dla wszystkich jednostek AGH (środki ochronne p. Covid-19) - KC-zp.272-532/22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812"/>
        <w:gridCol w:w="2835"/>
        <w:gridCol w:w="1134"/>
        <w:gridCol w:w="2439"/>
      </w:tblGrid>
      <w:tr w:rsidR="00D337F0" w:rsidRPr="00D337F0" w14:paraId="72B15827" w14:textId="77777777" w:rsidTr="00542D8B">
        <w:trPr>
          <w:trHeight w:val="489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DB262" w14:textId="6112B800" w:rsidR="00D337F0" w:rsidRPr="00DA287E" w:rsidRDefault="00D337F0" w:rsidP="00D337F0">
            <w:pPr>
              <w:widowControl w:val="0"/>
              <w:suppressAutoHyphens/>
              <w:spacing w:line="276" w:lineRule="auto"/>
              <w:jc w:val="center"/>
              <w:rPr>
                <w:b/>
                <w:bCs/>
                <w:sz w:val="18"/>
                <w:szCs w:val="18"/>
                <w:lang w:eastAsia="zh-CN"/>
              </w:rPr>
            </w:pPr>
            <w:r w:rsidRPr="00DA287E">
              <w:rPr>
                <w:rFonts w:ascii="Verdana" w:hAnsi="Verdana" w:cs="Verdana"/>
                <w:b/>
                <w:bCs/>
                <w:sz w:val="18"/>
                <w:szCs w:val="18"/>
                <w:lang w:eastAsia="zh-CN"/>
              </w:rPr>
              <w:t xml:space="preserve">Dostawa  400 000 szt.  maseczek jednorazowych </w:t>
            </w:r>
            <w:r w:rsidR="00DA287E" w:rsidRPr="00DA287E">
              <w:rPr>
                <w:rFonts w:ascii="Verdana" w:hAnsi="Verdana" w:cs="Verdana"/>
                <w:b/>
                <w:bCs/>
                <w:sz w:val="18"/>
                <w:szCs w:val="18"/>
                <w:lang w:eastAsia="zh-CN"/>
              </w:rPr>
              <w:t xml:space="preserve">tj. </w:t>
            </w:r>
            <w:r w:rsidR="00DA287E" w:rsidRPr="00DA287E">
              <w:rPr>
                <w:rFonts w:ascii="Verdana" w:hAnsi="Verdana" w:cs="Arial"/>
                <w:b/>
                <w:sz w:val="18"/>
                <w:szCs w:val="18"/>
                <w:lang w:eastAsia="zh-CN"/>
              </w:rPr>
              <w:t>8.000 opakowań po 50 sztuk</w:t>
            </w:r>
          </w:p>
        </w:tc>
      </w:tr>
      <w:tr w:rsidR="00D337F0" w:rsidRPr="00D337F0" w14:paraId="6EC0B9DA" w14:textId="77777777" w:rsidTr="00542D8B">
        <w:trPr>
          <w:trHeight w:val="489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FC86E" w14:textId="77777777" w:rsidR="00D337F0" w:rsidRPr="00D337F0" w:rsidRDefault="00D337F0" w:rsidP="00D337F0">
            <w:pPr>
              <w:widowControl w:val="0"/>
              <w:suppressAutoHyphens/>
              <w:ind w:right="1"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Cena jednostkowa zł</w:t>
            </w:r>
          </w:p>
          <w:p w14:paraId="5F08EBF7" w14:textId="77777777" w:rsidR="00D337F0" w:rsidRPr="00D337F0" w:rsidRDefault="00D337F0" w:rsidP="00D337F0">
            <w:pPr>
              <w:widowControl w:val="0"/>
              <w:suppressAutoHyphens/>
              <w:ind w:right="1"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</w:p>
          <w:p w14:paraId="745151EC" w14:textId="77777777" w:rsidR="00D337F0" w:rsidRPr="00D337F0" w:rsidRDefault="00D337F0" w:rsidP="00D337F0">
            <w:pPr>
              <w:widowControl w:val="0"/>
              <w:tabs>
                <w:tab w:val="left" w:pos="1711"/>
                <w:tab w:val="left" w:pos="3979"/>
                <w:tab w:val="left" w:pos="4263"/>
                <w:tab w:val="left" w:pos="4546"/>
                <w:tab w:val="left" w:pos="6814"/>
              </w:tabs>
              <w:suppressAutoHyphens/>
              <w:ind w:right="1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netto / brutto:</w:t>
            </w: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ab/>
            </w:r>
            <w:r w:rsidRPr="00D337F0">
              <w:rPr>
                <w:rFonts w:ascii="Verdana" w:hAnsi="Verdana" w:cs="Verdana"/>
                <w:sz w:val="18"/>
                <w:szCs w:val="18"/>
                <w:u w:val="dotted"/>
                <w:lang w:eastAsia="zh-CN"/>
              </w:rPr>
              <w:tab/>
            </w: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ab/>
              <w:t>/</w:t>
            </w: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ab/>
            </w:r>
            <w:r w:rsidRPr="00D337F0">
              <w:rPr>
                <w:rFonts w:ascii="Verdana" w:hAnsi="Verdana" w:cs="Verdana"/>
                <w:sz w:val="18"/>
                <w:szCs w:val="18"/>
                <w:u w:val="dotted"/>
                <w:lang w:eastAsia="zh-CN"/>
              </w:rPr>
              <w:tab/>
            </w:r>
          </w:p>
        </w:tc>
      </w:tr>
      <w:tr w:rsidR="00D337F0" w:rsidRPr="00D337F0" w14:paraId="0363A431" w14:textId="77777777" w:rsidTr="00542D8B">
        <w:trPr>
          <w:trHeight w:val="489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6C86B" w14:textId="2C371E7D" w:rsidR="00D337F0" w:rsidRPr="00D337F0" w:rsidRDefault="00D337F0" w:rsidP="00D337F0">
            <w:pPr>
              <w:widowControl w:val="0"/>
              <w:suppressAutoHyphens/>
              <w:ind w:right="1"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Termin dostawy: </w:t>
            </w:r>
            <w:r w:rsidRPr="00D337F0">
              <w:rPr>
                <w:b/>
                <w:sz w:val="22"/>
                <w:szCs w:val="22"/>
                <w:lang w:eastAsia="zh-CN"/>
              </w:rPr>
              <w:t xml:space="preserve">sukcesywnie do 5 dni roboczych  od dnia złożenia zamówienia. </w:t>
            </w:r>
            <w:r w:rsidRPr="00D337F0">
              <w:rPr>
                <w:lang w:eastAsia="zh-CN"/>
              </w:rPr>
              <w:t xml:space="preserve">        </w:t>
            </w:r>
            <w:r w:rsidRPr="00D337F0">
              <w:rPr>
                <w:lang w:eastAsia="zh-CN"/>
              </w:rPr>
              <w:br/>
            </w: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Umowa będzie realizowana przez okres </w:t>
            </w:r>
            <w:r>
              <w:rPr>
                <w:rFonts w:ascii="Verdana" w:hAnsi="Verdana" w:cs="Verdana"/>
                <w:sz w:val="18"/>
                <w:szCs w:val="18"/>
                <w:lang w:eastAsia="zh-CN"/>
              </w:rPr>
              <w:t>12</w:t>
            </w: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 miesięcy </w:t>
            </w:r>
          </w:p>
        </w:tc>
      </w:tr>
      <w:tr w:rsidR="00D337F0" w:rsidRPr="00D337F0" w14:paraId="091B728D" w14:textId="77777777" w:rsidTr="00542D8B"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9E8DE5" w14:textId="77777777" w:rsidR="00D337F0" w:rsidRPr="00D337F0" w:rsidRDefault="00D337F0" w:rsidP="00D337F0">
            <w:pPr>
              <w:widowControl w:val="0"/>
              <w:suppressAutoHyphens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Cena netto [PLN]</w:t>
            </w:r>
          </w:p>
          <w:p w14:paraId="7DB65677" w14:textId="653E8FA4" w:rsidR="00D337F0" w:rsidRPr="00D337F0" w:rsidRDefault="00D337F0" w:rsidP="00D337F0">
            <w:pPr>
              <w:widowControl w:val="0"/>
              <w:suppressAutoHyphens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(za </w:t>
            </w:r>
            <w:r>
              <w:rPr>
                <w:rFonts w:ascii="Verdana" w:hAnsi="Verdana" w:cs="Verdana"/>
                <w:sz w:val="18"/>
                <w:szCs w:val="18"/>
                <w:lang w:eastAsia="zh-CN"/>
              </w:rPr>
              <w:t>4</w:t>
            </w: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00 000 szt.)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200FFC" w14:textId="77777777" w:rsidR="00D337F0" w:rsidRPr="00D337F0" w:rsidRDefault="00D337F0" w:rsidP="00D337F0">
            <w:pPr>
              <w:widowControl w:val="0"/>
              <w:suppressAutoHyphens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Cena brutto [PLN]</w:t>
            </w:r>
          </w:p>
          <w:p w14:paraId="04122106" w14:textId="6909E733" w:rsidR="00D337F0" w:rsidRPr="00D337F0" w:rsidRDefault="00D337F0" w:rsidP="00D337F0">
            <w:pPr>
              <w:widowControl w:val="0"/>
              <w:suppressAutoHyphens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(za </w:t>
            </w:r>
            <w:r>
              <w:rPr>
                <w:rFonts w:ascii="Verdana" w:hAnsi="Verdana" w:cs="Verdana"/>
                <w:sz w:val="18"/>
                <w:szCs w:val="18"/>
                <w:lang w:eastAsia="zh-CN"/>
              </w:rPr>
              <w:t>4</w:t>
            </w: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00 000 szt.)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899AED" w14:textId="77777777" w:rsidR="00D337F0" w:rsidRPr="00D337F0" w:rsidRDefault="00D337F0" w:rsidP="00D337F0">
            <w:pPr>
              <w:widowControl w:val="0"/>
              <w:suppressAutoHyphens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Stawka</w:t>
            </w: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br/>
              <w:t>VAT [%]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95555" w14:textId="77777777" w:rsidR="00D337F0" w:rsidRPr="00D337F0" w:rsidRDefault="00D337F0" w:rsidP="00D337F0">
            <w:pPr>
              <w:widowControl w:val="0"/>
              <w:suppressAutoHyphens/>
              <w:ind w:right="1"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Wartość podatku VAT [PLN]</w:t>
            </w:r>
          </w:p>
        </w:tc>
      </w:tr>
      <w:tr w:rsidR="00D337F0" w:rsidRPr="00D337F0" w14:paraId="0B37C1AE" w14:textId="77777777" w:rsidTr="00542D8B">
        <w:trPr>
          <w:trHeight w:val="680"/>
        </w:trPr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064870" w14:textId="77777777" w:rsidR="00D337F0" w:rsidRPr="00D337F0" w:rsidRDefault="00D337F0" w:rsidP="00D337F0">
            <w:pPr>
              <w:widowControl w:val="0"/>
              <w:suppressAutoHyphens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15D9E2" w14:textId="77777777" w:rsidR="00D337F0" w:rsidRPr="00D337F0" w:rsidRDefault="00D337F0" w:rsidP="00D337F0">
            <w:pPr>
              <w:widowControl w:val="0"/>
              <w:suppressAutoHyphens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54B434" w14:textId="77777777" w:rsidR="00D337F0" w:rsidRPr="00D337F0" w:rsidRDefault="00D337F0" w:rsidP="00D337F0">
            <w:pPr>
              <w:widowControl w:val="0"/>
              <w:suppressAutoHyphens/>
              <w:snapToGrid w:val="0"/>
              <w:rPr>
                <w:rFonts w:ascii="Verdana" w:hAnsi="Verdana" w:cs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20787" w14:textId="77777777" w:rsidR="00D337F0" w:rsidRPr="00D337F0" w:rsidRDefault="00D337F0" w:rsidP="00D337F0">
            <w:pPr>
              <w:widowControl w:val="0"/>
              <w:suppressAutoHyphens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  <w:lang w:eastAsia="zh-CN"/>
              </w:rPr>
            </w:pPr>
          </w:p>
        </w:tc>
      </w:tr>
      <w:tr w:rsidR="00D337F0" w:rsidRPr="00D337F0" w14:paraId="74AD2F9F" w14:textId="77777777" w:rsidTr="00542D8B">
        <w:trPr>
          <w:trHeight w:val="70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DD872" w14:textId="77777777" w:rsidR="00D337F0" w:rsidRPr="00D337F0" w:rsidRDefault="00D337F0" w:rsidP="00D337F0">
            <w:pPr>
              <w:widowControl w:val="0"/>
              <w:suppressAutoHyphens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Cena brutto</w:t>
            </w:r>
          </w:p>
          <w:p w14:paraId="2F357C02" w14:textId="77777777" w:rsidR="00D337F0" w:rsidRPr="00D337F0" w:rsidRDefault="00D337F0" w:rsidP="00D337F0">
            <w:pPr>
              <w:widowControl w:val="0"/>
              <w:suppressAutoHyphens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</w:p>
          <w:p w14:paraId="31E33677" w14:textId="77777777" w:rsidR="00D337F0" w:rsidRPr="00D337F0" w:rsidRDefault="00D337F0" w:rsidP="00D337F0">
            <w:pPr>
              <w:widowControl w:val="0"/>
              <w:tabs>
                <w:tab w:val="left" w:pos="743"/>
                <w:tab w:val="left" w:pos="8964"/>
              </w:tabs>
              <w:suppressAutoHyphens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Słownie: </w:t>
            </w:r>
            <w:r w:rsidRPr="00D337F0">
              <w:rPr>
                <w:rFonts w:ascii="Verdana" w:hAnsi="Verdana" w:cs="Verdana"/>
                <w:sz w:val="18"/>
                <w:szCs w:val="18"/>
                <w:u w:val="dotted"/>
                <w:lang w:eastAsia="zh-CN"/>
              </w:rPr>
              <w:tab/>
            </w:r>
          </w:p>
        </w:tc>
      </w:tr>
      <w:tr w:rsidR="00D337F0" w:rsidRPr="00D337F0" w14:paraId="4F778D22" w14:textId="77777777" w:rsidTr="00542D8B">
        <w:trPr>
          <w:trHeight w:val="321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8D009" w14:textId="77777777" w:rsidR="00D337F0" w:rsidRPr="00D337F0" w:rsidRDefault="00D337F0" w:rsidP="00D337F0">
            <w:pPr>
              <w:widowControl w:val="0"/>
              <w:suppressAutoHyphens/>
              <w:rPr>
                <w:rFonts w:ascii="Verdana" w:hAnsi="Verdana" w:cs="Verdana"/>
                <w:sz w:val="18"/>
                <w:szCs w:val="18"/>
                <w:lang w:eastAsia="zh-CN"/>
              </w:rPr>
            </w:pPr>
          </w:p>
          <w:p w14:paraId="7421CB0C" w14:textId="77777777" w:rsidR="00D337F0" w:rsidRPr="00D337F0" w:rsidRDefault="00D337F0" w:rsidP="00D337F0">
            <w:pPr>
              <w:widowControl w:val="0"/>
              <w:suppressAutoHyphens/>
              <w:rPr>
                <w:rFonts w:ascii="Verdana" w:hAnsi="Verdana" w:cs="Verdana"/>
                <w:sz w:val="18"/>
                <w:szCs w:val="18"/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Producent / typ  / model ………………………………………………………..</w:t>
            </w:r>
          </w:p>
        </w:tc>
      </w:tr>
    </w:tbl>
    <w:p w14:paraId="386E4245" w14:textId="77777777" w:rsidR="00D337F0" w:rsidRPr="00D337F0" w:rsidRDefault="00D337F0" w:rsidP="00D337F0">
      <w:pPr>
        <w:tabs>
          <w:tab w:val="right" w:pos="9000"/>
        </w:tabs>
        <w:suppressAutoHyphens/>
        <w:rPr>
          <w:rFonts w:ascii="Verdana" w:hAnsi="Verdana" w:cs="Verdana"/>
          <w:sz w:val="18"/>
          <w:szCs w:val="18"/>
          <w:lang w:eastAsia="zh-CN"/>
        </w:rPr>
      </w:pPr>
    </w:p>
    <w:p w14:paraId="78F120A3" w14:textId="77777777" w:rsidR="00D337F0" w:rsidRPr="00D337F0" w:rsidRDefault="00D337F0" w:rsidP="00D337F0">
      <w:pPr>
        <w:widowControl w:val="0"/>
        <w:suppressAutoHyphens/>
        <w:spacing w:line="276" w:lineRule="auto"/>
        <w:rPr>
          <w:sz w:val="22"/>
          <w:szCs w:val="22"/>
          <w:lang w:eastAsia="zh-CN"/>
        </w:rPr>
      </w:pPr>
      <w:r w:rsidRPr="00D337F0">
        <w:rPr>
          <w:b/>
          <w:sz w:val="22"/>
          <w:szCs w:val="22"/>
          <w:lang w:eastAsia="zh-CN"/>
        </w:rPr>
        <w:t>Gwarancja: termin przydatności  min.12 -m-</w:t>
      </w:r>
      <w:proofErr w:type="spellStart"/>
      <w:r w:rsidRPr="00D337F0">
        <w:rPr>
          <w:b/>
          <w:sz w:val="22"/>
          <w:szCs w:val="22"/>
          <w:lang w:eastAsia="zh-CN"/>
        </w:rPr>
        <w:t>cy</w:t>
      </w:r>
      <w:proofErr w:type="spellEnd"/>
    </w:p>
    <w:p w14:paraId="557E09AB" w14:textId="77777777" w:rsidR="00D337F0" w:rsidRPr="00D337F0" w:rsidRDefault="00D337F0" w:rsidP="00D337F0">
      <w:pPr>
        <w:tabs>
          <w:tab w:val="right" w:pos="9000"/>
        </w:tabs>
        <w:suppressAutoHyphens/>
        <w:rPr>
          <w:rFonts w:ascii="Verdana" w:hAnsi="Verdana" w:cs="Verdana"/>
          <w:sz w:val="18"/>
          <w:szCs w:val="18"/>
          <w:lang w:eastAsia="zh-CN"/>
        </w:rPr>
      </w:pPr>
    </w:p>
    <w:p w14:paraId="656D362A" w14:textId="77777777" w:rsidR="008D2AB8" w:rsidRDefault="008D2AB8" w:rsidP="008D2AB8">
      <w:pPr>
        <w:tabs>
          <w:tab w:val="right" w:pos="9000"/>
        </w:tabs>
      </w:pPr>
    </w:p>
    <w:p w14:paraId="23534EF0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3BE518A" w14:textId="77777777" w:rsidR="00674649" w:rsidRPr="00BE7642" w:rsidRDefault="008D2AB8" w:rsidP="0067464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674649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74AE7DD" w14:textId="77777777" w:rsidR="00674649" w:rsidRPr="00FE545C" w:rsidRDefault="00674649" w:rsidP="0067464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E0803E2" w14:textId="7FADD3C3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2489E5DF" w14:textId="77777777" w:rsidR="008D2AB8" w:rsidRDefault="008D2AB8" w:rsidP="008D2AB8">
      <w:pPr>
        <w:jc w:val="both"/>
        <w:rPr>
          <w:sz w:val="18"/>
          <w:szCs w:val="18"/>
        </w:rPr>
      </w:pPr>
    </w:p>
    <w:p w14:paraId="636EBD0B" w14:textId="1ACB12FB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D9F36EC" w14:textId="77777777" w:rsidR="00124F8D" w:rsidRDefault="00124F8D" w:rsidP="00124F8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00AC1A4" w14:textId="37CD061A" w:rsidR="00124F8D" w:rsidRDefault="00124F8D" w:rsidP="00124F8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B0AA26B" w14:textId="1D9C96E8" w:rsidR="00D84EF1" w:rsidRPr="00D84EF1" w:rsidRDefault="00D84EF1" w:rsidP="00D84EF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84EF1">
        <w:rPr>
          <w:b/>
          <w:sz w:val="22"/>
          <w:szCs w:val="22"/>
        </w:rPr>
        <w:t xml:space="preserve">Oświadczamy, że </w:t>
      </w:r>
      <w:r>
        <w:rPr>
          <w:b/>
          <w:sz w:val="22"/>
          <w:szCs w:val="22"/>
        </w:rPr>
        <w:t xml:space="preserve">zaoferowany przez nas </w:t>
      </w:r>
      <w:r w:rsidRPr="00D84EF1">
        <w:rPr>
          <w:b/>
          <w:sz w:val="22"/>
          <w:szCs w:val="22"/>
        </w:rPr>
        <w:t xml:space="preserve">asortyment posiada: </w:t>
      </w:r>
    </w:p>
    <w:p w14:paraId="1205CD59" w14:textId="77777777" w:rsidR="00D84EF1" w:rsidRPr="00082828" w:rsidRDefault="00D84EF1" w:rsidP="00D84EF1">
      <w:pPr>
        <w:rPr>
          <w:sz w:val="22"/>
          <w:szCs w:val="22"/>
        </w:rPr>
      </w:pPr>
      <w:r w:rsidRPr="00082828">
        <w:rPr>
          <w:sz w:val="22"/>
          <w:szCs w:val="22"/>
        </w:rPr>
        <w:t>-  deklarację zgodności na zgodność z wymaganiami Rozporządzenia Ministra Zdrowia z dnia 17</w:t>
      </w:r>
      <w:r>
        <w:rPr>
          <w:sz w:val="22"/>
          <w:szCs w:val="22"/>
        </w:rPr>
        <w:t xml:space="preserve"> </w:t>
      </w:r>
      <w:r w:rsidRPr="00082828">
        <w:rPr>
          <w:sz w:val="22"/>
          <w:szCs w:val="22"/>
        </w:rPr>
        <w:t>lutego 2016 r. w sprawie wymagań zasadniczych oraz procedur oceny zgodności wyrobów medycznych (Dz. U. poz. 211) albo deklarację zgodności z wymaganiami dyrektywy 93/42/EWG albo deklarację zgodności z wymaganiami Rozporządzenia (UE) 2017/745</w:t>
      </w:r>
      <w:r>
        <w:rPr>
          <w:sz w:val="22"/>
          <w:szCs w:val="22"/>
        </w:rPr>
        <w:t>lub równoważny ……………</w:t>
      </w:r>
      <w:r w:rsidRPr="00082828">
        <w:rPr>
          <w:sz w:val="22"/>
          <w:szCs w:val="22"/>
        </w:rPr>
        <w:t>;</w:t>
      </w:r>
    </w:p>
    <w:p w14:paraId="61573EA1" w14:textId="0FCC9DC3" w:rsidR="00D84EF1" w:rsidRPr="00D84EF1" w:rsidRDefault="00D84EF1" w:rsidP="00D84EF1">
      <w:pPr>
        <w:rPr>
          <w:sz w:val="22"/>
          <w:szCs w:val="22"/>
        </w:rPr>
      </w:pPr>
      <w:r w:rsidRPr="00082828">
        <w:rPr>
          <w:sz w:val="22"/>
          <w:szCs w:val="22"/>
        </w:rPr>
        <w:t>- raport z badań na zgodność z normą EN 14683</w:t>
      </w:r>
      <w:r>
        <w:rPr>
          <w:sz w:val="22"/>
          <w:szCs w:val="22"/>
        </w:rPr>
        <w:t xml:space="preserve"> </w:t>
      </w:r>
      <w:r w:rsidRPr="00082828">
        <w:rPr>
          <w:sz w:val="22"/>
          <w:szCs w:val="22"/>
        </w:rPr>
        <w:t>wydany przez niezależne laboratorium akredytowane</w:t>
      </w:r>
      <w:r w:rsidRPr="00D05378">
        <w:rPr>
          <w:sz w:val="22"/>
          <w:szCs w:val="22"/>
        </w:rPr>
        <w:t xml:space="preserve"> </w:t>
      </w:r>
      <w:r w:rsidRPr="00082828">
        <w:rPr>
          <w:sz w:val="22"/>
          <w:szCs w:val="22"/>
        </w:rPr>
        <w:t>lub równoważn</w:t>
      </w:r>
      <w:r>
        <w:rPr>
          <w:sz w:val="22"/>
          <w:szCs w:val="22"/>
        </w:rPr>
        <w:t>y</w:t>
      </w:r>
      <w:r w:rsidRPr="0008282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…………………………..</w:t>
      </w:r>
    </w:p>
    <w:p w14:paraId="47B39C7A" w14:textId="77777777" w:rsidR="00124F8D" w:rsidRDefault="00124F8D" w:rsidP="00124F8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86BD60" w14:textId="77777777" w:rsidR="00124F8D" w:rsidRDefault="00124F8D" w:rsidP="00124F8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C1BE989" w14:textId="77777777" w:rsidR="00124F8D" w:rsidRDefault="00124F8D" w:rsidP="00124F8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DB088F" w14:textId="77777777" w:rsidR="00124F8D" w:rsidRDefault="00124F8D" w:rsidP="00124F8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24F8D" w14:paraId="06667D5E" w14:textId="77777777" w:rsidTr="00542D8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41CFC" w14:textId="77777777" w:rsidR="00124F8D" w:rsidRDefault="00124F8D" w:rsidP="00542D8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8AA85" w14:textId="77777777" w:rsidR="00124F8D" w:rsidRDefault="00124F8D" w:rsidP="00542D8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8F261EC" w14:textId="77777777" w:rsidR="00124F8D" w:rsidRDefault="00124F8D" w:rsidP="00542D8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357A8" w14:textId="77777777" w:rsidR="00124F8D" w:rsidRDefault="00124F8D" w:rsidP="00542D8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124F8D" w14:paraId="7BD05843" w14:textId="77777777" w:rsidTr="00542D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420B8" w14:textId="77777777" w:rsidR="00124F8D" w:rsidRDefault="00124F8D" w:rsidP="00542D8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7F4B4" w14:textId="77777777" w:rsidR="00124F8D" w:rsidRDefault="00124F8D" w:rsidP="00542D8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390A2" w14:textId="77777777" w:rsidR="00124F8D" w:rsidRDefault="00124F8D" w:rsidP="00542D8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24F8D" w14:paraId="28A55AE8" w14:textId="77777777" w:rsidTr="00542D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6F223" w14:textId="77777777" w:rsidR="00124F8D" w:rsidRDefault="00124F8D" w:rsidP="00542D8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3DC7E" w14:textId="77777777" w:rsidR="00124F8D" w:rsidRDefault="00124F8D" w:rsidP="00542D8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E94F6" w14:textId="77777777" w:rsidR="00124F8D" w:rsidRDefault="00124F8D" w:rsidP="00542D8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A9D2DB0" w14:textId="77777777" w:rsidR="00124F8D" w:rsidRDefault="00124F8D" w:rsidP="00124F8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AEEB25C" w14:textId="77777777" w:rsidR="00124F8D" w:rsidRPr="003C1C97" w:rsidRDefault="00124F8D" w:rsidP="00124F8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23D477E" w14:textId="77777777" w:rsidR="00124F8D" w:rsidRDefault="00124F8D" w:rsidP="00124F8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3EC7EF9" w14:textId="77777777" w:rsidR="00124F8D" w:rsidRDefault="00124F8D" w:rsidP="00124F8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2CFD3E6" w14:textId="77777777" w:rsidR="00124F8D" w:rsidRDefault="00124F8D" w:rsidP="00124F8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A00F64C" w14:textId="77777777" w:rsidR="00124F8D" w:rsidRDefault="00124F8D" w:rsidP="00124F8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1F58FFC" w14:textId="77777777" w:rsidR="00124F8D" w:rsidRDefault="00124F8D" w:rsidP="00124F8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4A1903C" w14:textId="77777777" w:rsidR="00124F8D" w:rsidRDefault="00124F8D" w:rsidP="00124F8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52737E5" w14:textId="77777777" w:rsidR="00124F8D" w:rsidRDefault="00124F8D" w:rsidP="00124F8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C982DD2" w14:textId="77777777" w:rsidR="00124F8D" w:rsidRDefault="00124F8D" w:rsidP="00124F8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22C521" w14:textId="77777777" w:rsidR="00124F8D" w:rsidRDefault="00124F8D" w:rsidP="00124F8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F155C9" w14:textId="77777777" w:rsidR="00124F8D" w:rsidRDefault="00124F8D" w:rsidP="00124F8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D2038AF" w14:textId="6C313D51" w:rsidR="00124F8D" w:rsidRDefault="00124F8D" w:rsidP="00D337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80A2D29" w14:textId="77777777" w:rsidR="00D337F0" w:rsidRPr="00D337F0" w:rsidRDefault="00D337F0" w:rsidP="00D337F0">
      <w:pPr>
        <w:spacing w:line="360" w:lineRule="auto"/>
        <w:ind w:left="1440"/>
        <w:jc w:val="both"/>
        <w:rPr>
          <w:sz w:val="22"/>
          <w:szCs w:val="22"/>
        </w:rPr>
      </w:pPr>
    </w:p>
    <w:p w14:paraId="7BA3D4F6" w14:textId="3BF7767B" w:rsidR="005E6ADC" w:rsidRPr="00D337F0" w:rsidRDefault="00124F8D" w:rsidP="00D337F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5E6ADC" w:rsidRPr="00D337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66315" w14:textId="77777777" w:rsidR="00C768F4" w:rsidRDefault="00C768F4">
      <w:r>
        <w:separator/>
      </w:r>
    </w:p>
  </w:endnote>
  <w:endnote w:type="continuationSeparator" w:id="0">
    <w:p w14:paraId="55493179" w14:textId="77777777" w:rsidR="00C768F4" w:rsidRDefault="00C7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6572A" w14:textId="77777777" w:rsidR="00D06D65" w:rsidRDefault="00D06D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7E92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C2185" w14:textId="77777777" w:rsidR="00D06D65" w:rsidRDefault="00D06D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44BFC" w14:textId="77777777" w:rsidR="00C768F4" w:rsidRDefault="00C768F4">
      <w:r>
        <w:separator/>
      </w:r>
    </w:p>
  </w:footnote>
  <w:footnote w:type="continuationSeparator" w:id="0">
    <w:p w14:paraId="52F53B78" w14:textId="77777777" w:rsidR="00C768F4" w:rsidRDefault="00C76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7D937" w14:textId="77777777" w:rsidR="00D06D65" w:rsidRDefault="00D06D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E92E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96222" w14:textId="77777777" w:rsidR="00D06D65" w:rsidRDefault="00D06D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Verdana" w:hAnsi="Verdana" w:cs="Times New Roman" w:hint="default"/>
        <w:color w:val="000000"/>
        <w:sz w:val="18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90546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8726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4514375">
    <w:abstractNumId w:val="1"/>
  </w:num>
  <w:num w:numId="4" w16cid:durableId="753629735">
    <w:abstractNumId w:val="3"/>
  </w:num>
  <w:num w:numId="5" w16cid:durableId="432089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8F4"/>
    <w:rsid w:val="00012286"/>
    <w:rsid w:val="00071CCC"/>
    <w:rsid w:val="000747E1"/>
    <w:rsid w:val="000B731D"/>
    <w:rsid w:val="000D6134"/>
    <w:rsid w:val="000E09C7"/>
    <w:rsid w:val="000F6589"/>
    <w:rsid w:val="00106636"/>
    <w:rsid w:val="00116EC6"/>
    <w:rsid w:val="00124F8D"/>
    <w:rsid w:val="001801DD"/>
    <w:rsid w:val="001D4612"/>
    <w:rsid w:val="00207E98"/>
    <w:rsid w:val="0025616C"/>
    <w:rsid w:val="002723B0"/>
    <w:rsid w:val="00315A4A"/>
    <w:rsid w:val="004B7300"/>
    <w:rsid w:val="004C6753"/>
    <w:rsid w:val="00595C87"/>
    <w:rsid w:val="005D2C65"/>
    <w:rsid w:val="005E6ADC"/>
    <w:rsid w:val="005E6D94"/>
    <w:rsid w:val="0063384F"/>
    <w:rsid w:val="00643C6F"/>
    <w:rsid w:val="00646202"/>
    <w:rsid w:val="0065290F"/>
    <w:rsid w:val="00674649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02B4"/>
    <w:rsid w:val="00B774DC"/>
    <w:rsid w:val="00C768F4"/>
    <w:rsid w:val="00C969A6"/>
    <w:rsid w:val="00CA7D36"/>
    <w:rsid w:val="00D06D65"/>
    <w:rsid w:val="00D24208"/>
    <w:rsid w:val="00D337F0"/>
    <w:rsid w:val="00D60C38"/>
    <w:rsid w:val="00D66893"/>
    <w:rsid w:val="00D84EF1"/>
    <w:rsid w:val="00D90ACB"/>
    <w:rsid w:val="00DA287E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68ECC4"/>
  <w15:chartTrackingRefBased/>
  <w15:docId w15:val="{F35F40EF-F108-44F0-BF8D-B5AEC9D2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2022-08-25T12:26:00Z</dcterms:created>
  <dcterms:modified xsi:type="dcterms:W3CDTF">2022-08-25T12:26:00Z</dcterms:modified>
</cp:coreProperties>
</file>