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CF4DD" w14:textId="04F1C5D8" w:rsidR="00D2258E" w:rsidRDefault="00D2258E" w:rsidP="00D2258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11FABF6B" w14:textId="77777777" w:rsidR="00D2258E" w:rsidRDefault="00D2258E" w:rsidP="00D2258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B8E2C88" w14:textId="77777777" w:rsidR="00D2258E" w:rsidRDefault="00D2258E" w:rsidP="00D2258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84F543D" w14:textId="77777777" w:rsidR="00D2258E" w:rsidRDefault="00D2258E" w:rsidP="00D2258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65FAB83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F438419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0C2FA62D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1B06BFD3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CF9D352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472CF08B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214D2CC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3E7AED5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A2AE93C" w14:textId="77777777" w:rsidR="00D2258E" w:rsidRDefault="00D2258E" w:rsidP="00D2258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B42840E" w14:textId="77777777" w:rsidR="00D2258E" w:rsidRDefault="00D2258E" w:rsidP="00D2258E">
      <w:pPr>
        <w:spacing w:line="360" w:lineRule="auto"/>
      </w:pPr>
      <w:r>
        <w:t>Do: Nazwa i siedziba Zamawiającego:</w:t>
      </w:r>
    </w:p>
    <w:p w14:paraId="61D0DE15" w14:textId="77777777" w:rsidR="00D2258E" w:rsidRDefault="00D2258E" w:rsidP="00D2258E">
      <w:pPr>
        <w:ind w:right="-110"/>
        <w:rPr>
          <w:b/>
        </w:rPr>
      </w:pPr>
      <w:r>
        <w:rPr>
          <w:b/>
        </w:rPr>
        <w:t>Akademia Górniczo - Hutnicza</w:t>
      </w:r>
    </w:p>
    <w:p w14:paraId="24E4B308" w14:textId="77777777" w:rsidR="00D2258E" w:rsidRDefault="00D2258E" w:rsidP="00D2258E">
      <w:pPr>
        <w:ind w:right="-110"/>
        <w:rPr>
          <w:b/>
        </w:rPr>
      </w:pPr>
      <w:r>
        <w:rPr>
          <w:b/>
        </w:rPr>
        <w:t>im. Stanisława Staszica w Krakowie</w:t>
      </w:r>
    </w:p>
    <w:p w14:paraId="74B506DB" w14:textId="77777777" w:rsidR="00D2258E" w:rsidRDefault="00D2258E" w:rsidP="00D2258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FD4EE4D" w14:textId="77777777" w:rsidR="00D2258E" w:rsidRDefault="00D2258E" w:rsidP="00D2258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6C6EBCC" w14:textId="77777777" w:rsidR="00D2258E" w:rsidRDefault="00D2258E" w:rsidP="00D2258E">
      <w:pPr>
        <w:rPr>
          <w:b/>
        </w:rPr>
      </w:pPr>
      <w:r>
        <w:rPr>
          <w:b/>
        </w:rPr>
        <w:t xml:space="preserve">30-059 Kraków,  </w:t>
      </w:r>
    </w:p>
    <w:p w14:paraId="1850B333" w14:textId="77777777" w:rsidR="00D2258E" w:rsidRDefault="00D2258E" w:rsidP="00D2258E">
      <w:pPr>
        <w:ind w:firstLine="3969"/>
        <w:rPr>
          <w:b/>
        </w:rPr>
      </w:pPr>
    </w:p>
    <w:p w14:paraId="6AF766F1" w14:textId="7EBB19B8" w:rsidR="00D2258E" w:rsidRDefault="00D2258E" w:rsidP="00D2258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03C00" w:rsidRPr="00803C00">
        <w:rPr>
          <w:b/>
        </w:rPr>
        <w:t>dostawa 2 sztuk laptopów wraz z urządzeniami peryferyjnymi - KC-zp.272-557/22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14:paraId="7DC71917" w14:textId="77777777" w:rsidR="00803C00" w:rsidRDefault="00803C00" w:rsidP="00803C00">
      <w:pPr>
        <w:widowControl w:val="0"/>
        <w:ind w:right="1"/>
      </w:pPr>
      <w:r>
        <w:t>Oferuję/emy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803C00" w14:paraId="11EAFACA" w14:textId="77777777" w:rsidTr="003F05F9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9ADADF" w14:textId="77777777" w:rsidR="00803C00" w:rsidRDefault="00803C00" w:rsidP="003F05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CB7415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2C30FFA7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C8215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6A7465B" w14:textId="7F935032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4A42EC19" w14:textId="57E176B1" w:rsidR="00803C00" w:rsidRDefault="00803C00" w:rsidP="003F05F9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684929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CB67B6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568557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46145F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6888270" w14:textId="77777777" w:rsidR="00803C00" w:rsidRDefault="00803C00" w:rsidP="003F05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E00DB54" w14:textId="77777777" w:rsidR="00803C00" w:rsidRDefault="00803C00" w:rsidP="003F05F9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03C00" w14:paraId="7E6E1A39" w14:textId="77777777" w:rsidTr="003F05F9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A3BF9E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FAFEFE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153402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79138E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F01ED3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DB889A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1450D7" w14:textId="77777777" w:rsidR="00803C00" w:rsidRDefault="00803C00" w:rsidP="003F05F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803C00" w14:paraId="635E869A" w14:textId="77777777" w:rsidTr="00803C0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0F0FFE8" w14:textId="77777777" w:rsidR="00803C00" w:rsidRDefault="00803C00" w:rsidP="003F05F9">
            <w:pPr>
              <w:ind w:right="425"/>
              <w:rPr>
                <w:sz w:val="22"/>
              </w:rPr>
            </w:pPr>
          </w:p>
          <w:p w14:paraId="18964339" w14:textId="77777777" w:rsidR="00803C00" w:rsidRDefault="00803C00" w:rsidP="003F05F9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9D9050" w14:textId="77777777" w:rsidR="00803C00" w:rsidRDefault="00803C00" w:rsidP="003F05F9">
            <w:pPr>
              <w:rPr>
                <w:sz w:val="18"/>
                <w:szCs w:val="18"/>
              </w:rPr>
            </w:pPr>
          </w:p>
          <w:p w14:paraId="52B62627" w14:textId="15974D48" w:rsidR="00803C00" w:rsidRPr="002707E8" w:rsidRDefault="00803C00" w:rsidP="003F05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laptop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E27EE2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2A8056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  <w:p w14:paraId="058A5417" w14:textId="77777777" w:rsidR="00803C00" w:rsidRDefault="00803C00" w:rsidP="003F05F9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C898C0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898BF89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8D70B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</w:tr>
      <w:tr w:rsidR="00803C00" w14:paraId="15B0DE7D" w14:textId="77777777" w:rsidTr="00803C0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72D037F" w14:textId="3D542885" w:rsidR="00803C00" w:rsidRDefault="00803C00" w:rsidP="003F05F9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EC0377" w14:textId="27FBFDF4" w:rsidR="00803C00" w:rsidRDefault="00803C00" w:rsidP="003F05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Mysz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4DCE62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F383DB" w14:textId="094A538F" w:rsidR="00803C00" w:rsidRDefault="00803C00" w:rsidP="003F05F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1644F3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5FD055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C80D3F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</w:tr>
      <w:tr w:rsidR="00803C00" w14:paraId="3574164F" w14:textId="77777777" w:rsidTr="00803C00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A54EF5A" w14:textId="0374473B" w:rsidR="00803C00" w:rsidRDefault="00803C00" w:rsidP="003F05F9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6F0292" w14:textId="277508D1" w:rsidR="00803C00" w:rsidRDefault="00803C00" w:rsidP="003F05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Stacja dokująca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C281B2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8F6374C" w14:textId="4FE002AE" w:rsidR="00803C00" w:rsidRDefault="00803C00" w:rsidP="003F05F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B429D7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B5DEAC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2C1D7E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</w:tr>
      <w:tr w:rsidR="00803C00" w14:paraId="05FC52A0" w14:textId="77777777" w:rsidTr="001F67BA">
        <w:trPr>
          <w:trHeight w:val="163"/>
        </w:trPr>
        <w:tc>
          <w:tcPr>
            <w:tcW w:w="443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4E45A7" w14:textId="3D7037C0" w:rsidR="00803C00" w:rsidRPr="00803C00" w:rsidRDefault="00803C00" w:rsidP="00803C00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803C00"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E72C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2BBF" w14:textId="77777777" w:rsidR="00803C00" w:rsidRDefault="00803C00" w:rsidP="003F05F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1108" w14:textId="77777777" w:rsidR="00803C00" w:rsidRDefault="00803C00" w:rsidP="003F05F9">
            <w:pPr>
              <w:ind w:right="425"/>
              <w:rPr>
                <w:sz w:val="22"/>
              </w:rPr>
            </w:pPr>
          </w:p>
        </w:tc>
      </w:tr>
    </w:tbl>
    <w:p w14:paraId="6A963FD3" w14:textId="77777777" w:rsidR="00803C00" w:rsidRDefault="00803C00" w:rsidP="00D2258E">
      <w:pPr>
        <w:widowControl w:val="0"/>
        <w:ind w:right="1"/>
        <w:jc w:val="both"/>
        <w:rPr>
          <w:b/>
        </w:rPr>
      </w:pPr>
    </w:p>
    <w:p w14:paraId="38C44C2D" w14:textId="46F6D47E" w:rsidR="00D2258E" w:rsidRDefault="00D2258E" w:rsidP="00D2258E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Okres udzielonej gwarancji wynosi</w:t>
      </w:r>
      <w:r>
        <w:t xml:space="preserve">: ………… miesiące/ miesięcy, w miejscu użytkowania sprzętu </w:t>
      </w:r>
    </w:p>
    <w:p w14:paraId="5DAB2C8B" w14:textId="169F46C6" w:rsidR="00D2258E" w:rsidRDefault="00D2258E" w:rsidP="00D2258E">
      <w:pPr>
        <w:widowControl w:val="0"/>
        <w:ind w:right="1"/>
        <w:jc w:val="both"/>
      </w:pPr>
      <w:r>
        <w:rPr>
          <w:b/>
        </w:rPr>
        <w:t>Termin dostawy</w:t>
      </w:r>
      <w:r>
        <w:t>: ………….…... dni od daty podpisania umowy</w:t>
      </w:r>
      <w:r w:rsidR="00803C00">
        <w:t xml:space="preserve"> </w:t>
      </w:r>
      <w:r w:rsidR="00803C00">
        <w:rPr>
          <w:color w:val="FF0000"/>
        </w:rPr>
        <w:t>(kryterium oceny ofert)</w:t>
      </w:r>
      <w:r>
        <w:t>.</w:t>
      </w:r>
    </w:p>
    <w:p w14:paraId="0AD8B44E" w14:textId="76629349" w:rsidR="00D2258E" w:rsidRDefault="00803C00" w:rsidP="00D2258E">
      <w:pPr>
        <w:widowControl w:val="0"/>
        <w:ind w:right="1"/>
        <w:jc w:val="both"/>
      </w:pPr>
      <w:r w:rsidRPr="00803C00">
        <w:rPr>
          <w:color w:val="FF0000"/>
        </w:rPr>
        <w:t>Rozmiar dysku SSD</w:t>
      </w:r>
      <w:r>
        <w:t xml:space="preserve"> …………….. GB </w:t>
      </w:r>
      <w:r>
        <w:rPr>
          <w:color w:val="FF0000"/>
        </w:rPr>
        <w:t>(kryterium oceny ofert)</w:t>
      </w:r>
    </w:p>
    <w:p w14:paraId="414DD129" w14:textId="67F3FF8A" w:rsidR="00803C00" w:rsidRDefault="00803C00" w:rsidP="00D2258E">
      <w:pPr>
        <w:widowControl w:val="0"/>
        <w:ind w:right="1"/>
        <w:jc w:val="both"/>
        <w:rPr>
          <w:sz w:val="20"/>
          <w:szCs w:val="20"/>
        </w:rPr>
      </w:pPr>
      <w:r w:rsidRPr="00803C00">
        <w:rPr>
          <w:color w:val="FF0000"/>
        </w:rPr>
        <w:t>Rozmiar pamięci</w:t>
      </w:r>
      <w:r>
        <w:t xml:space="preserve"> ………………. GB </w:t>
      </w:r>
      <w:r>
        <w:rPr>
          <w:color w:val="FF0000"/>
        </w:rPr>
        <w:t>(kryterium oceny ofert)</w:t>
      </w:r>
    </w:p>
    <w:p w14:paraId="3689C5B7" w14:textId="77777777" w:rsidR="00D2258E" w:rsidRDefault="00D2258E" w:rsidP="00D2258E">
      <w:pPr>
        <w:widowControl w:val="0"/>
        <w:ind w:right="1"/>
        <w:jc w:val="both"/>
        <w:rPr>
          <w:sz w:val="20"/>
          <w:szCs w:val="20"/>
        </w:rPr>
      </w:pPr>
    </w:p>
    <w:p w14:paraId="5E72CBDB" w14:textId="77777777" w:rsidR="00D2258E" w:rsidRDefault="00D2258E" w:rsidP="00D2258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75036A3F" w14:textId="77777777" w:rsidR="00D2258E" w:rsidRDefault="00D2258E" w:rsidP="00D2258E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0FDCFD" w14:textId="77777777" w:rsidR="00D2258E" w:rsidRDefault="00D2258E" w:rsidP="00D2258E">
      <w:pPr>
        <w:rPr>
          <w:sz w:val="18"/>
          <w:szCs w:val="18"/>
        </w:rPr>
      </w:pPr>
    </w:p>
    <w:p w14:paraId="3E9D912E" w14:textId="77777777" w:rsidR="00D2258E" w:rsidRDefault="00D2258E" w:rsidP="00D2258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DD75F30" w14:textId="77777777" w:rsidR="00D2258E" w:rsidRDefault="00D2258E" w:rsidP="00D2258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A6B873D" w14:textId="77777777" w:rsidR="00D2258E" w:rsidRDefault="00D2258E" w:rsidP="00D225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A2FD79F" w14:textId="77777777" w:rsidR="00D2258E" w:rsidRDefault="00D2258E" w:rsidP="00D225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6FCBE5" w14:textId="77777777" w:rsidR="00D2258E" w:rsidRDefault="00D2258E" w:rsidP="00D2258E">
      <w:pPr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EE07ED" w14:textId="77777777" w:rsidR="00D2258E" w:rsidRDefault="00D2258E" w:rsidP="00D2258E">
      <w:pPr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B2F321" w14:textId="77777777" w:rsidR="00D2258E" w:rsidRDefault="00D2258E" w:rsidP="00D225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2525FF59" w14:textId="77777777" w:rsidR="00D2258E" w:rsidRDefault="00D2258E" w:rsidP="00D2258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258E" w14:paraId="4FAB1F98" w14:textId="77777777" w:rsidTr="00D225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1C250" w14:textId="77777777" w:rsidR="00D2258E" w:rsidRDefault="00D22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84DC1" w14:textId="77777777" w:rsidR="00D2258E" w:rsidRDefault="00D22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9DBC505" w14:textId="77777777" w:rsidR="00D2258E" w:rsidRDefault="00D22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23DD7" w14:textId="77777777" w:rsidR="00D2258E" w:rsidRDefault="00D22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2258E" w14:paraId="23C3BA96" w14:textId="77777777" w:rsidTr="00D225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7F6C9" w14:textId="77777777" w:rsidR="00D2258E" w:rsidRDefault="00D2258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384CA" w14:textId="77777777" w:rsidR="00D2258E" w:rsidRDefault="00D22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A1851" w14:textId="77777777" w:rsidR="00D2258E" w:rsidRDefault="00D22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2258E" w14:paraId="1225626A" w14:textId="77777777" w:rsidTr="00D2258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9DA32" w14:textId="77777777" w:rsidR="00D2258E" w:rsidRDefault="00D2258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47181" w14:textId="77777777" w:rsidR="00D2258E" w:rsidRDefault="00D22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32452" w14:textId="77777777" w:rsidR="00D2258E" w:rsidRDefault="00D22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3D4377" w14:textId="77777777" w:rsidR="00D2258E" w:rsidRDefault="00D2258E" w:rsidP="00D225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C520698" w14:textId="77777777" w:rsidR="00D2258E" w:rsidRDefault="00D2258E" w:rsidP="00D2258E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1D3D14E" w14:textId="77777777" w:rsidR="00D2258E" w:rsidRDefault="00D2258E" w:rsidP="00D225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611803F" w14:textId="77777777" w:rsidR="00D2258E" w:rsidRDefault="00D2258E" w:rsidP="00D225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38719B5F" w14:textId="77777777" w:rsidR="00D2258E" w:rsidRDefault="00D2258E" w:rsidP="00D225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796264F9" w14:textId="77777777" w:rsidR="00D2258E" w:rsidRDefault="00D2258E" w:rsidP="00D2258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C8A003" w14:textId="77777777" w:rsidR="00D2258E" w:rsidRDefault="00D2258E" w:rsidP="00D225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1AF812A" w14:textId="77777777" w:rsidR="00D2258E" w:rsidRDefault="00D2258E" w:rsidP="00D225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FAD537" w14:textId="77777777" w:rsidR="00D2258E" w:rsidRDefault="00D2258E" w:rsidP="00D225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D27838" w14:textId="77777777" w:rsidR="00D2258E" w:rsidRDefault="00D2258E" w:rsidP="00D2258E">
      <w:pPr>
        <w:jc w:val="both"/>
        <w:rPr>
          <w:b/>
          <w:color w:val="FF0000"/>
          <w:sz w:val="22"/>
          <w:szCs w:val="22"/>
        </w:rPr>
      </w:pPr>
    </w:p>
    <w:p w14:paraId="565AF9FF" w14:textId="77777777" w:rsidR="00D2258E" w:rsidRDefault="00D2258E" w:rsidP="00D2258E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B359CED" w14:textId="77777777" w:rsidR="00D2258E" w:rsidRDefault="00D2258E" w:rsidP="00D2258E">
      <w:pPr>
        <w:widowControl w:val="0"/>
        <w:spacing w:line="264" w:lineRule="auto"/>
        <w:ind w:right="1"/>
        <w:rPr>
          <w:sz w:val="20"/>
          <w:szCs w:val="20"/>
        </w:rPr>
      </w:pPr>
    </w:p>
    <w:p w14:paraId="3146912C" w14:textId="77777777" w:rsidR="00FE545C" w:rsidRPr="00D2258E" w:rsidRDefault="00FE545C" w:rsidP="00D2258E"/>
    <w:sectPr w:rsidR="00FE545C" w:rsidRPr="00D225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88373" w14:textId="77777777" w:rsidR="006030D3" w:rsidRDefault="006030D3">
      <w:r>
        <w:separator/>
      </w:r>
    </w:p>
  </w:endnote>
  <w:endnote w:type="continuationSeparator" w:id="0">
    <w:p w14:paraId="3080E95F" w14:textId="77777777" w:rsidR="006030D3" w:rsidRDefault="0060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A45E6" w14:textId="77777777" w:rsidR="004C2D8A" w:rsidRDefault="004C2D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57B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D7F00" w14:textId="77777777" w:rsidR="004C2D8A" w:rsidRDefault="004C2D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739D1" w14:textId="77777777" w:rsidR="006030D3" w:rsidRDefault="006030D3">
      <w:r>
        <w:separator/>
      </w:r>
    </w:p>
  </w:footnote>
  <w:footnote w:type="continuationSeparator" w:id="0">
    <w:p w14:paraId="3BCBE2B9" w14:textId="77777777" w:rsidR="006030D3" w:rsidRDefault="0060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0E219" w14:textId="77777777" w:rsidR="004C2D8A" w:rsidRDefault="004C2D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3AC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F689C" w14:textId="77777777" w:rsidR="004C2D8A" w:rsidRDefault="004C2D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64136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08544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5795694">
    <w:abstractNumId w:val="0"/>
  </w:num>
  <w:num w:numId="4" w16cid:durableId="326174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0D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2D8A"/>
    <w:rsid w:val="004C6753"/>
    <w:rsid w:val="00595C87"/>
    <w:rsid w:val="005D2C65"/>
    <w:rsid w:val="005E6D94"/>
    <w:rsid w:val="006030D3"/>
    <w:rsid w:val="0063384F"/>
    <w:rsid w:val="00643C6F"/>
    <w:rsid w:val="00646202"/>
    <w:rsid w:val="0065290F"/>
    <w:rsid w:val="006815F6"/>
    <w:rsid w:val="007748F0"/>
    <w:rsid w:val="007A4321"/>
    <w:rsid w:val="00803C00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258E"/>
    <w:rsid w:val="00D24208"/>
    <w:rsid w:val="00D60C38"/>
    <w:rsid w:val="00D66893"/>
    <w:rsid w:val="00D90ACB"/>
    <w:rsid w:val="00DC1500"/>
    <w:rsid w:val="00E44371"/>
    <w:rsid w:val="00E52DB5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601A2E1"/>
  <w15:chartTrackingRefBased/>
  <w15:docId w15:val="{B91FE1F8-9D08-4BE3-BA1D-A81206AFA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58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555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2022-09-02T11:38:00Z</dcterms:created>
  <dcterms:modified xsi:type="dcterms:W3CDTF">2022-09-02T11:44:00Z</dcterms:modified>
</cp:coreProperties>
</file>