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8652" w14:textId="77777777" w:rsidR="000D7DE8" w:rsidRPr="002A16E2" w:rsidRDefault="0003524B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699F5A5">
          <v:roundrect id="AutoShape 2" o:spid="_x0000_s1026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5307CFAE" w:rsidR="000D7DE8" w:rsidRPr="002A16E2" w:rsidRDefault="000D7DE8" w:rsidP="000D7DE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330A6" w:rsidRPr="007330A6">
        <w:rPr>
          <w:b/>
          <w:sz w:val="22"/>
          <w:szCs w:val="22"/>
        </w:rPr>
        <w:t xml:space="preserve">Dostawa 4 szt. komputerów stacjonarnych do analizy danych dla </w:t>
      </w:r>
      <w:proofErr w:type="spellStart"/>
      <w:r w:rsidR="007330A6" w:rsidRPr="007330A6">
        <w:rPr>
          <w:b/>
          <w:sz w:val="22"/>
          <w:szCs w:val="22"/>
        </w:rPr>
        <w:t>WFiIS</w:t>
      </w:r>
      <w:proofErr w:type="spellEnd"/>
      <w:r w:rsidR="007330A6" w:rsidRPr="007330A6">
        <w:rPr>
          <w:b/>
          <w:sz w:val="22"/>
          <w:szCs w:val="22"/>
        </w:rPr>
        <w:t>- KC-zp.272-528/22</w:t>
      </w:r>
      <w:r w:rsidR="00CB304F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0D7DE8" w:rsidRPr="002A16E2" w14:paraId="73F8F231" w14:textId="77777777" w:rsidTr="00735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21CF4EBD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</w:t>
            </w:r>
            <w:r w:rsidR="0003524B">
              <w:rPr>
                <w:b/>
                <w:bCs/>
                <w:sz w:val="20"/>
                <w:szCs w:val="20"/>
              </w:rPr>
              <w:t>typ/</w:t>
            </w:r>
            <w:r w:rsidRPr="008A2B7D">
              <w:rPr>
                <w:b/>
                <w:bCs/>
                <w:sz w:val="20"/>
                <w:szCs w:val="20"/>
              </w:rPr>
              <w:t>producent/</w:t>
            </w:r>
            <w:r w:rsidR="0003524B">
              <w:rPr>
                <w:b/>
                <w:bCs/>
                <w:sz w:val="20"/>
                <w:szCs w:val="20"/>
              </w:rPr>
              <w:br/>
            </w:r>
            <w:bookmarkStart w:id="0" w:name="_GoBack"/>
            <w:bookmarkEnd w:id="0"/>
            <w:r w:rsidRPr="008A2B7D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73505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6C462B56" w:rsidR="000D7DE8" w:rsidRPr="007330A6" w:rsidRDefault="007330A6" w:rsidP="007E2D22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ZESTAW nr 1 </w:t>
            </w:r>
            <w:r w:rsidR="000D7DE8"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C42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634CF" w14:textId="4B2027EA" w:rsidR="007D19D1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5CFF4018" w14:textId="77777777" w:rsidR="008B1504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7059C8B" w14:textId="3203F5F3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B304F"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>rocesor: 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60BEC678" w14:textId="425E884A" w:rsidR="000D7DE8" w:rsidRPr="00A47B30" w:rsidRDefault="000D7DE8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DF6" w14:textId="2E39C1C1" w:rsidR="00735059" w:rsidRPr="002A16E2" w:rsidRDefault="007330A6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4B39">
              <w:rPr>
                <w:sz w:val="22"/>
                <w:szCs w:val="22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8B1504" w:rsidRPr="002A16E2" w14:paraId="768EA163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A834FD" w14:textId="77777777" w:rsidR="008B1504" w:rsidRPr="002A16E2" w:rsidRDefault="008B1504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AE58" w14:textId="0D9926F4" w:rsidR="008B1504" w:rsidRDefault="008B1504" w:rsidP="007E2D22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ZESTAW nr 2 Stacjonarny 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5841" w14:textId="77777777" w:rsidR="008B1504" w:rsidRDefault="008B1504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0A419A8C" w14:textId="77777777" w:rsidR="008B1504" w:rsidRDefault="008B1504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1D293C0" w14:textId="77777777" w:rsidR="008B1504" w:rsidRDefault="008B1504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>rocesor: ………………</w:t>
            </w:r>
            <w:r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3FD60C3B" w14:textId="77777777" w:rsidR="008B1504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4FE370A" w14:textId="25F840AE" w:rsidR="008B1504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6902" w14:textId="7F3DB174" w:rsidR="008B1504" w:rsidRDefault="008B1504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1432" w14:textId="77777777" w:rsidR="008B1504" w:rsidRPr="002A16E2" w:rsidRDefault="008B1504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8AEC" w14:textId="77777777" w:rsidR="008B1504" w:rsidRPr="002A16E2" w:rsidRDefault="008B1504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704186" w14:textId="77777777" w:rsidR="008B1504" w:rsidRPr="002A16E2" w:rsidRDefault="008B1504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8E7796" w14:textId="77777777" w:rsidR="008B1504" w:rsidRPr="002A16E2" w:rsidRDefault="008B1504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77777777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6E4DCCE2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9C4B39">
        <w:rPr>
          <w:b/>
          <w:bCs/>
          <w:sz w:val="22"/>
          <w:szCs w:val="22"/>
        </w:rPr>
        <w:t>………..</w:t>
      </w:r>
      <w:r w:rsidR="007B35D8"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bookmarkStart w:id="1" w:name="_Hlk112936386"/>
      <w:r w:rsidR="009C4B39">
        <w:rPr>
          <w:sz w:val="22"/>
          <w:szCs w:val="22"/>
        </w:rPr>
        <w:t>(</w:t>
      </w:r>
      <w:r w:rsidR="009C4B39" w:rsidRPr="00F47191">
        <w:rPr>
          <w:i/>
          <w:sz w:val="22"/>
          <w:szCs w:val="22"/>
          <w:highlight w:val="yellow"/>
        </w:rPr>
        <w:t xml:space="preserve">kryterium </w:t>
      </w:r>
      <w:r w:rsidR="009C4B39" w:rsidRPr="002A16E2">
        <w:rPr>
          <w:i/>
          <w:sz w:val="22"/>
          <w:szCs w:val="22"/>
          <w:highlight w:val="yellow"/>
        </w:rPr>
        <w:t>oceny ofert)</w:t>
      </w:r>
      <w:bookmarkEnd w:id="1"/>
    </w:p>
    <w:p w14:paraId="2E45D605" w14:textId="6EF772B3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8B1504">
        <w:rPr>
          <w:b/>
          <w:bCs/>
          <w:sz w:val="22"/>
          <w:szCs w:val="22"/>
        </w:rPr>
        <w:t>……………..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  <w:r w:rsidR="008B1504">
        <w:rPr>
          <w:sz w:val="22"/>
          <w:szCs w:val="22"/>
        </w:rPr>
        <w:t>(</w:t>
      </w:r>
      <w:r w:rsidR="008B1504" w:rsidRPr="00F47191">
        <w:rPr>
          <w:i/>
          <w:sz w:val="22"/>
          <w:szCs w:val="22"/>
          <w:highlight w:val="yellow"/>
        </w:rPr>
        <w:t xml:space="preserve">kryterium </w:t>
      </w:r>
      <w:r w:rsidR="008B1504" w:rsidRPr="002A16E2">
        <w:rPr>
          <w:i/>
          <w:sz w:val="22"/>
          <w:szCs w:val="22"/>
          <w:highlight w:val="yellow"/>
        </w:rPr>
        <w:t>oceny ofert)</w:t>
      </w: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B94B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A3A009" w14:textId="77777777" w:rsidR="000D7DE8" w:rsidRPr="002A16E2" w:rsidRDefault="000D7DE8" w:rsidP="000D7DE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63F75A7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B914F3A" w14:textId="77777777" w:rsidR="000D7DE8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92975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77777777" w:rsidR="000D7DE8" w:rsidRPr="002A16E2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59B41AA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2A16E2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33392C" w14:textId="77777777" w:rsidR="007C44B8" w:rsidRDefault="007C44B8" w:rsidP="007C44B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0"/>
          <w:szCs w:val="20"/>
        </w:rPr>
        <w:br/>
        <w:t>w przypadku gdy przypada na nich ponad 10% wartości zamówienia.</w:t>
      </w:r>
    </w:p>
    <w:p w14:paraId="29643DF0" w14:textId="5E2013F4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BFFBE2D" w14:textId="28E8CCD9" w:rsidR="000D7DE8" w:rsidRPr="007C44B8" w:rsidRDefault="000D7DE8" w:rsidP="007C44B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  <w:r w:rsidR="007C44B8">
        <w:rPr>
          <w:b/>
          <w:color w:val="FF0000"/>
          <w:sz w:val="18"/>
          <w:szCs w:val="18"/>
        </w:rPr>
        <w:t>.</w:t>
      </w:r>
    </w:p>
    <w:sectPr w:rsidR="000D7DE8" w:rsidRPr="007C44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93A18" w14:textId="77777777" w:rsidR="004B1AB1" w:rsidRDefault="004B1AB1">
      <w:r>
        <w:separator/>
      </w:r>
    </w:p>
  </w:endnote>
  <w:endnote w:type="continuationSeparator" w:id="0">
    <w:p w14:paraId="77E21274" w14:textId="77777777" w:rsidR="004B1AB1" w:rsidRDefault="004B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99539" w14:textId="77777777" w:rsidR="009024C7" w:rsidRDefault="0090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FB34A" w14:textId="77777777" w:rsidR="009024C7" w:rsidRDefault="0090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4519" w14:textId="77777777" w:rsidR="004B1AB1" w:rsidRDefault="004B1AB1">
      <w:r>
        <w:separator/>
      </w:r>
    </w:p>
  </w:footnote>
  <w:footnote w:type="continuationSeparator" w:id="0">
    <w:p w14:paraId="3CBC1F37" w14:textId="77777777" w:rsidR="004B1AB1" w:rsidRDefault="004B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BAAF0" w14:textId="77777777" w:rsidR="009024C7" w:rsidRDefault="0090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74B7D" w14:textId="41267507" w:rsidR="0071682D" w:rsidRDefault="0003524B">
    <w:pPr>
      <w:pStyle w:val="Nagwek"/>
      <w:rPr>
        <w:sz w:val="22"/>
      </w:rPr>
    </w:pPr>
    <w:r>
      <w:rPr>
        <w:noProof/>
      </w:rPr>
      <w:pict w14:anchorId="580489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9pt;height:65.75pt;visibility:visible;mso-wrap-style:square">
          <v:imagedata r:id="rId1" o:title=""/>
        </v:shape>
      </w:pict>
    </w:r>
  </w:p>
  <w:p w14:paraId="01760504" w14:textId="632220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CE3E7" w14:textId="77777777" w:rsidR="009024C7" w:rsidRDefault="0090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3524B"/>
    <w:rsid w:val="000478B8"/>
    <w:rsid w:val="00071CCC"/>
    <w:rsid w:val="000B731D"/>
    <w:rsid w:val="000D6134"/>
    <w:rsid w:val="000D7DE8"/>
    <w:rsid w:val="000E09C7"/>
    <w:rsid w:val="000F6589"/>
    <w:rsid w:val="00106636"/>
    <w:rsid w:val="00116EC6"/>
    <w:rsid w:val="00123C5B"/>
    <w:rsid w:val="00154EDF"/>
    <w:rsid w:val="001801DD"/>
    <w:rsid w:val="001D4612"/>
    <w:rsid w:val="00207E98"/>
    <w:rsid w:val="002723B0"/>
    <w:rsid w:val="002E4A98"/>
    <w:rsid w:val="00315A4A"/>
    <w:rsid w:val="0043311E"/>
    <w:rsid w:val="0044581D"/>
    <w:rsid w:val="004B1AB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682D"/>
    <w:rsid w:val="007330A6"/>
    <w:rsid w:val="00735059"/>
    <w:rsid w:val="007748F0"/>
    <w:rsid w:val="007A4321"/>
    <w:rsid w:val="007B35D8"/>
    <w:rsid w:val="007C44B8"/>
    <w:rsid w:val="007D19D1"/>
    <w:rsid w:val="00833933"/>
    <w:rsid w:val="00853083"/>
    <w:rsid w:val="008B1504"/>
    <w:rsid w:val="008B2F0C"/>
    <w:rsid w:val="008B4928"/>
    <w:rsid w:val="008D2AB8"/>
    <w:rsid w:val="008F1C66"/>
    <w:rsid w:val="009024C7"/>
    <w:rsid w:val="00970FE4"/>
    <w:rsid w:val="009C4B39"/>
    <w:rsid w:val="00A0022B"/>
    <w:rsid w:val="00A346FE"/>
    <w:rsid w:val="00A47B4D"/>
    <w:rsid w:val="00A83018"/>
    <w:rsid w:val="00B12C4B"/>
    <w:rsid w:val="00B774DC"/>
    <w:rsid w:val="00C969A6"/>
    <w:rsid w:val="00CA7D36"/>
    <w:rsid w:val="00CB304F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C4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FA9DB-B71C-4030-94A4-B302DA0C8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796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2022-06-30T07:07:00Z</cp:lastPrinted>
  <dcterms:created xsi:type="dcterms:W3CDTF">2022-09-08T10:45:00Z</dcterms:created>
  <dcterms:modified xsi:type="dcterms:W3CDTF">2022-09-08T10:45:00Z</dcterms:modified>
</cp:coreProperties>
</file>