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188E342F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E648EB" w:rsidRPr="00E648EB">
        <w:rPr>
          <w:sz w:val="22"/>
          <w:szCs w:val="22"/>
          <w:lang w:eastAsia="zh-CN"/>
        </w:rPr>
        <w:t>konsultacj</w:t>
      </w:r>
      <w:r w:rsidR="00E648EB">
        <w:rPr>
          <w:sz w:val="22"/>
          <w:szCs w:val="22"/>
          <w:lang w:eastAsia="zh-CN"/>
        </w:rPr>
        <w:t>e</w:t>
      </w:r>
      <w:r w:rsidR="00E648EB" w:rsidRPr="00E648EB">
        <w:rPr>
          <w:sz w:val="22"/>
          <w:szCs w:val="22"/>
          <w:lang w:eastAsia="zh-CN"/>
        </w:rPr>
        <w:t xml:space="preserve"> psychiatryczn</w:t>
      </w:r>
      <w:r w:rsidR="00E648EB">
        <w:rPr>
          <w:sz w:val="22"/>
          <w:szCs w:val="22"/>
          <w:lang w:eastAsia="zh-CN"/>
        </w:rPr>
        <w:t>e</w:t>
      </w:r>
      <w:r w:rsidR="00E648EB" w:rsidRPr="00E648EB">
        <w:rPr>
          <w:sz w:val="22"/>
          <w:szCs w:val="22"/>
          <w:lang w:eastAsia="zh-CN"/>
        </w:rPr>
        <w:t xml:space="preserve"> online w zakresie nabycia fachowej wiedzy wykorzystanej do wsparcia studentów niepełnosprawnych w sytuacji kryzysowej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5450235B" w:rsidR="003C4C83" w:rsidRPr="004E10CF" w:rsidRDefault="003C4C83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2F2CD0" w:rsidRPr="002F2CD0">
        <w:rPr>
          <w:sz w:val="22"/>
          <w:szCs w:val="22"/>
        </w:rPr>
        <w:t>od daty podpisania umowy do 30.06</w:t>
      </w:r>
      <w:r w:rsidR="002F2CD0" w:rsidRPr="004E10CF">
        <w:rPr>
          <w:sz w:val="22"/>
          <w:szCs w:val="22"/>
        </w:rPr>
        <w:t>.2023 r.</w:t>
      </w:r>
    </w:p>
    <w:p w14:paraId="1696D335" w14:textId="32F24131" w:rsidR="00963479" w:rsidRPr="004E10CF" w:rsidRDefault="00633115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4E10CF">
        <w:rPr>
          <w:sz w:val="22"/>
          <w:szCs w:val="22"/>
        </w:rPr>
        <w:t xml:space="preserve">Czas reakcji na zgłoszenie </w:t>
      </w:r>
      <w:r w:rsidR="003C4C83" w:rsidRPr="004E10CF">
        <w:rPr>
          <w:sz w:val="22"/>
          <w:szCs w:val="22"/>
        </w:rPr>
        <w:t xml:space="preserve">wynosi ….. </w:t>
      </w:r>
      <w:r w:rsidR="00DC40D8" w:rsidRPr="004E10CF">
        <w:rPr>
          <w:sz w:val="22"/>
          <w:szCs w:val="22"/>
        </w:rPr>
        <w:t>godzin od zgłoszenia</w:t>
      </w:r>
      <w:r w:rsidR="003C4C83" w:rsidRPr="004E10CF">
        <w:rPr>
          <w:sz w:val="22"/>
          <w:szCs w:val="22"/>
        </w:rPr>
        <w:t>.</w:t>
      </w:r>
      <w:r w:rsidRPr="004E10CF">
        <w:rPr>
          <w:sz w:val="22"/>
          <w:szCs w:val="22"/>
        </w:rPr>
        <w:t xml:space="preserve"> </w:t>
      </w:r>
      <w:r w:rsidRPr="004E10CF">
        <w:rPr>
          <w:i/>
          <w:iCs/>
          <w:sz w:val="22"/>
          <w:szCs w:val="22"/>
        </w:rPr>
        <w:t>(kryterium)</w:t>
      </w:r>
    </w:p>
    <w:p w14:paraId="12BBBDA2" w14:textId="788DE9C9" w:rsidR="00DC40D8" w:rsidRDefault="00DC40D8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4E10CF">
        <w:rPr>
          <w:sz w:val="22"/>
          <w:szCs w:val="22"/>
        </w:rPr>
        <w:t xml:space="preserve">Czas </w:t>
      </w:r>
      <w:r w:rsidR="004E10CF" w:rsidRPr="004E10CF">
        <w:rPr>
          <w:sz w:val="22"/>
          <w:szCs w:val="22"/>
        </w:rPr>
        <w:t xml:space="preserve">na bezpłatne </w:t>
      </w:r>
      <w:r w:rsidRPr="004E10CF">
        <w:rPr>
          <w:sz w:val="22"/>
          <w:szCs w:val="22"/>
        </w:rPr>
        <w:t>odwołani</w:t>
      </w:r>
      <w:r w:rsidR="004E10CF" w:rsidRPr="004E10CF">
        <w:rPr>
          <w:sz w:val="22"/>
          <w:szCs w:val="22"/>
        </w:rPr>
        <w:t>e</w:t>
      </w:r>
      <w:r w:rsidRPr="004E10CF">
        <w:rPr>
          <w:sz w:val="22"/>
          <w:szCs w:val="22"/>
        </w:rPr>
        <w:t xml:space="preserve"> lub zmian</w:t>
      </w:r>
      <w:r w:rsidR="004E10CF" w:rsidRPr="004E10CF">
        <w:rPr>
          <w:sz w:val="22"/>
          <w:szCs w:val="22"/>
        </w:rPr>
        <w:t>ę</w:t>
      </w:r>
      <w:r w:rsidRPr="004E10CF">
        <w:rPr>
          <w:sz w:val="22"/>
          <w:szCs w:val="22"/>
        </w:rPr>
        <w:t xml:space="preserve"> terminu</w:t>
      </w:r>
      <w:r w:rsidR="004E10CF" w:rsidRPr="004E10CF">
        <w:rPr>
          <w:sz w:val="22"/>
          <w:szCs w:val="22"/>
        </w:rPr>
        <w:t xml:space="preserve"> zarezerwowanej konsultacji do połowy czasu oczekiwania na wizytę.</w:t>
      </w:r>
    </w:p>
    <w:p w14:paraId="774EC86A" w14:textId="65CC2F36" w:rsidR="004E10CF" w:rsidRPr="004E10CF" w:rsidRDefault="004E10CF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Adres platformy internetowej lub adres e-mail</w:t>
      </w:r>
      <w:r w:rsidR="00761F3A">
        <w:rPr>
          <w:sz w:val="22"/>
          <w:szCs w:val="22"/>
        </w:rPr>
        <w:t xml:space="preserve"> do zgłaszania zapotrzebowania na konsultację, odwołania  lub zmiany terminu konsultacji - …………………………..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228100ED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</w:t>
      </w:r>
      <w:r w:rsidR="002F2CD0">
        <w:rPr>
          <w:sz w:val="22"/>
          <w:szCs w:val="22"/>
        </w:rPr>
        <w:t>3</w:t>
      </w:r>
      <w:r w:rsidR="001F10E7">
        <w:rPr>
          <w:sz w:val="22"/>
          <w:szCs w:val="22"/>
        </w:rPr>
        <w:t>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</w:t>
      </w:r>
    </w:p>
    <w:p w14:paraId="1696D33A" w14:textId="6A9F5CD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 xml:space="preserve">tj. 35 konsultacji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62A501A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0D50037C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Minimalna wielkość świadczonej usługi wynosi</w:t>
      </w:r>
      <w:r w:rsidR="00C665CD" w:rsidRPr="005A4E7D">
        <w:rPr>
          <w:sz w:val="22"/>
          <w:szCs w:val="22"/>
        </w:rPr>
        <w:t xml:space="preserve"> </w:t>
      </w:r>
      <w:r w:rsidR="001C7FB8">
        <w:rPr>
          <w:sz w:val="22"/>
          <w:szCs w:val="22"/>
        </w:rPr>
        <w:t>8</w:t>
      </w:r>
      <w:r w:rsidR="00C665CD" w:rsidRPr="005A4E7D">
        <w:rPr>
          <w:sz w:val="22"/>
          <w:szCs w:val="22"/>
        </w:rPr>
        <w:t xml:space="preserve"> konsultacji.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2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2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3C38AFD8" w14:textId="77777777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 xml:space="preserve">zapewni kadrę prowadzącą zajęcia, gwarantującą odpowiedni poziom merytoryczny szkolenia. </w:t>
      </w:r>
    </w:p>
    <w:p w14:paraId="43ACF72D" w14:textId="08FBBAC4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sz w:val="22"/>
          <w:szCs w:val="22"/>
        </w:rPr>
        <w:t>Konsultacje będą świadczone przez lekarzy psychiatrów.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6D00F08C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58191E06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77777777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1C7FB8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654E8B6D" w:rsidR="00963479" w:rsidRPr="00960B79" w:rsidRDefault="00963479" w:rsidP="001C7FB8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 xml:space="preserve">z tytułu odstąpienia od umowy w całości przez którąkolwiek ze stron z przyczyn występujących po stronie </w:t>
      </w:r>
      <w:bookmarkStart w:id="3" w:name="_Hlk111664305"/>
      <w:r w:rsidR="002A2EFC">
        <w:rPr>
          <w:sz w:val="22"/>
          <w:szCs w:val="22"/>
        </w:rPr>
        <w:t>Zleceniobiorcy</w:t>
      </w:r>
      <w:bookmarkEnd w:id="3"/>
      <w:r w:rsidRPr="002F5962">
        <w:rPr>
          <w:sz w:val="22"/>
          <w:szCs w:val="22"/>
        </w:rPr>
        <w:t>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357557CA" w:rsidR="00963479" w:rsidRPr="00960B79" w:rsidRDefault="00963479" w:rsidP="001C7FB8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</w:t>
      </w:r>
      <w:r w:rsidR="002A2EFC">
        <w:rPr>
          <w:sz w:val="22"/>
          <w:szCs w:val="22"/>
        </w:rPr>
        <w:t>Zleceniobiorcy</w:t>
      </w:r>
      <w:r w:rsidRPr="00960B79">
        <w:rPr>
          <w:bCs/>
          <w:sz w:val="22"/>
          <w:szCs w:val="22"/>
        </w:rPr>
        <w:t xml:space="preserve">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 xml:space="preserve">a wynagrodzeniem brutto za prace wykonane i odebrane przez </w:t>
      </w:r>
      <w:r w:rsidR="002A2EFC">
        <w:rPr>
          <w:bCs/>
          <w:sz w:val="22"/>
          <w:szCs w:val="22"/>
        </w:rPr>
        <w:t>Zleceniodawcę</w:t>
      </w:r>
      <w:r w:rsidRPr="00960B79">
        <w:rPr>
          <w:bCs/>
          <w:sz w:val="22"/>
          <w:szCs w:val="22"/>
        </w:rPr>
        <w:t>.</w:t>
      </w:r>
    </w:p>
    <w:p w14:paraId="1696D350" w14:textId="77777777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0EC4B90B" w:rsidR="00963479" w:rsidRPr="00960B79" w:rsidRDefault="005A4E7D" w:rsidP="001C7FB8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2A2EFC">
        <w:rPr>
          <w:sz w:val="22"/>
          <w:szCs w:val="22"/>
        </w:rPr>
        <w:t>Zleceniodawcy</w:t>
      </w:r>
      <w:r w:rsidR="00963479" w:rsidRPr="00960B79">
        <w:rPr>
          <w:sz w:val="22"/>
          <w:szCs w:val="22"/>
        </w:rPr>
        <w:t>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6CCB66DD" w:rsidR="00963479" w:rsidRPr="00960B79" w:rsidRDefault="005A4E7D" w:rsidP="001C7FB8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z tytułu odstąpienia od umowy w części przez którąkolwiek ze stron z przyczyn występujących po stronie </w:t>
      </w:r>
      <w:r w:rsidR="002A2EFC">
        <w:rPr>
          <w:sz w:val="22"/>
          <w:szCs w:val="22"/>
        </w:rPr>
        <w:t>Zleceniodawcy</w:t>
      </w:r>
      <w:r w:rsidR="00963479" w:rsidRPr="00960B79">
        <w:rPr>
          <w:sz w:val="22"/>
          <w:szCs w:val="22"/>
        </w:rPr>
        <w:t>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</w:t>
      </w:r>
      <w:r w:rsidR="002A2EFC">
        <w:rPr>
          <w:sz w:val="22"/>
          <w:szCs w:val="22"/>
        </w:rPr>
        <w:t>Zleceniodawcę</w:t>
      </w:r>
      <w:r w:rsidR="00963479" w:rsidRPr="00960B79">
        <w:rPr>
          <w:sz w:val="22"/>
          <w:szCs w:val="22"/>
        </w:rPr>
        <w:t>.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73B0F37D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lastRenderedPageBreak/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 xml:space="preserve">osoby wyznaczonej do realizacji przedmiotu umowy wskazanej w ofercie </w:t>
      </w:r>
      <w:r w:rsidR="002A2EFC">
        <w:rPr>
          <w:color w:val="000000"/>
          <w:kern w:val="2"/>
          <w:sz w:val="22"/>
          <w:szCs w:val="22"/>
        </w:rPr>
        <w:t>Zleceniobiorcy</w:t>
      </w:r>
      <w:r w:rsidR="00412949" w:rsidRPr="00412949">
        <w:rPr>
          <w:color w:val="000000"/>
          <w:kern w:val="2"/>
          <w:sz w:val="22"/>
          <w:szCs w:val="22"/>
        </w:rPr>
        <w:t xml:space="preserve"> z przyczyn losowych, zdrowotnych lub innych umotywowanych pisemnie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przyczyn, przy czym następca osoby wyznaczonej do realizacji przedmiotu umowy musi posiadać co najmniej takie doświadczenie i kwalifikacje jak osoba wskazana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6ECA87B8" w:rsidR="00963479" w:rsidRDefault="00963479" w:rsidP="00963479">
      <w:pPr>
        <w:jc w:val="center"/>
        <w:rPr>
          <w:sz w:val="22"/>
          <w:szCs w:val="22"/>
        </w:rPr>
      </w:pP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5EE4549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132325BD" w14:textId="6679FD5E" w:rsidR="00777FE8" w:rsidRDefault="008149D9" w:rsidP="008149D9">
      <w:pPr>
        <w:tabs>
          <w:tab w:val="left" w:pos="3915"/>
        </w:tabs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p w14:paraId="70F9DBD5" w14:textId="3C736EAB" w:rsidR="002A2EFC" w:rsidRPr="002A2EFC" w:rsidRDefault="002A2EFC" w:rsidP="002A2EFC">
      <w:pPr>
        <w:rPr>
          <w:sz w:val="22"/>
          <w:szCs w:val="22"/>
        </w:rPr>
      </w:pPr>
    </w:p>
    <w:p w14:paraId="33696C5D" w14:textId="6E6F083F" w:rsidR="002A2EFC" w:rsidRPr="002A2EFC" w:rsidRDefault="002A2EFC" w:rsidP="002A2EFC">
      <w:pPr>
        <w:rPr>
          <w:sz w:val="22"/>
          <w:szCs w:val="22"/>
        </w:rPr>
      </w:pPr>
    </w:p>
    <w:p w14:paraId="349C3845" w14:textId="682791BF" w:rsidR="002A2EFC" w:rsidRPr="002A2EFC" w:rsidRDefault="002A2EFC" w:rsidP="002A2EFC">
      <w:pPr>
        <w:rPr>
          <w:sz w:val="22"/>
          <w:szCs w:val="22"/>
        </w:rPr>
      </w:pPr>
    </w:p>
    <w:p w14:paraId="510F2EB1" w14:textId="4E7F2221" w:rsidR="002A2EFC" w:rsidRPr="002A2EFC" w:rsidRDefault="002A2EFC" w:rsidP="002A2EFC">
      <w:pPr>
        <w:rPr>
          <w:sz w:val="22"/>
          <w:szCs w:val="22"/>
        </w:rPr>
      </w:pPr>
    </w:p>
    <w:p w14:paraId="7E4D200E" w14:textId="6FD3B1A5" w:rsidR="002A2EFC" w:rsidRPr="002A2EFC" w:rsidRDefault="002A2EFC" w:rsidP="002A2EFC">
      <w:pPr>
        <w:rPr>
          <w:sz w:val="22"/>
          <w:szCs w:val="22"/>
        </w:rPr>
      </w:pPr>
    </w:p>
    <w:p w14:paraId="2752EAD3" w14:textId="33075913" w:rsidR="002A2EFC" w:rsidRPr="002A2EFC" w:rsidRDefault="002A2EFC" w:rsidP="002A2EFC">
      <w:pPr>
        <w:rPr>
          <w:sz w:val="22"/>
          <w:szCs w:val="22"/>
        </w:rPr>
      </w:pPr>
    </w:p>
    <w:p w14:paraId="3BF0FF20" w14:textId="27784492" w:rsidR="002A2EFC" w:rsidRPr="002A2EFC" w:rsidRDefault="002A2EFC" w:rsidP="002A2EFC">
      <w:pPr>
        <w:rPr>
          <w:sz w:val="22"/>
          <w:szCs w:val="22"/>
        </w:rPr>
      </w:pPr>
    </w:p>
    <w:p w14:paraId="4BEB55A0" w14:textId="1E40CAFF" w:rsidR="002A2EFC" w:rsidRPr="002A2EFC" w:rsidRDefault="002A2EFC" w:rsidP="002A2EFC">
      <w:pPr>
        <w:rPr>
          <w:sz w:val="22"/>
          <w:szCs w:val="22"/>
        </w:rPr>
      </w:pPr>
    </w:p>
    <w:p w14:paraId="36B85362" w14:textId="586399A9" w:rsidR="002A2EFC" w:rsidRPr="002A2EFC" w:rsidRDefault="002A2EFC" w:rsidP="002A2EFC">
      <w:pPr>
        <w:rPr>
          <w:sz w:val="22"/>
          <w:szCs w:val="22"/>
        </w:rPr>
      </w:pPr>
    </w:p>
    <w:p w14:paraId="000AD80B" w14:textId="3B0EC3D6" w:rsidR="002A2EFC" w:rsidRPr="002A2EFC" w:rsidRDefault="002A2EFC" w:rsidP="002A2EFC">
      <w:pPr>
        <w:rPr>
          <w:sz w:val="22"/>
          <w:szCs w:val="22"/>
        </w:rPr>
      </w:pPr>
    </w:p>
    <w:p w14:paraId="407BB82B" w14:textId="65551F69" w:rsidR="002A2EFC" w:rsidRPr="002A2EFC" w:rsidRDefault="002A2EFC" w:rsidP="002A2EFC">
      <w:pPr>
        <w:rPr>
          <w:sz w:val="22"/>
          <w:szCs w:val="22"/>
        </w:rPr>
      </w:pPr>
    </w:p>
    <w:p w14:paraId="0DA2FE87" w14:textId="410B2C6D" w:rsidR="002A2EFC" w:rsidRPr="002A2EFC" w:rsidRDefault="002A2EFC" w:rsidP="002A2EFC">
      <w:pPr>
        <w:rPr>
          <w:sz w:val="22"/>
          <w:szCs w:val="22"/>
        </w:rPr>
      </w:pPr>
    </w:p>
    <w:p w14:paraId="64B431F4" w14:textId="6FED4E1B" w:rsidR="002A2EFC" w:rsidRPr="002A2EFC" w:rsidRDefault="002A2EFC" w:rsidP="002A2EFC">
      <w:pPr>
        <w:rPr>
          <w:sz w:val="22"/>
          <w:szCs w:val="22"/>
        </w:rPr>
      </w:pPr>
    </w:p>
    <w:p w14:paraId="7DDA544C" w14:textId="3BE0D66E" w:rsidR="002A2EFC" w:rsidRPr="002A2EFC" w:rsidRDefault="002A2EFC" w:rsidP="002A2EFC">
      <w:pPr>
        <w:rPr>
          <w:sz w:val="22"/>
          <w:szCs w:val="22"/>
        </w:rPr>
      </w:pPr>
    </w:p>
    <w:p w14:paraId="3B8F0650" w14:textId="78F2086C" w:rsidR="002A2EFC" w:rsidRPr="002A2EFC" w:rsidRDefault="002A2EFC" w:rsidP="002A2EFC">
      <w:pPr>
        <w:rPr>
          <w:sz w:val="22"/>
          <w:szCs w:val="22"/>
        </w:rPr>
      </w:pPr>
    </w:p>
    <w:p w14:paraId="7839FD82" w14:textId="63BF622E" w:rsidR="002A2EFC" w:rsidRPr="002A2EFC" w:rsidRDefault="002A2EFC" w:rsidP="002A2EFC">
      <w:pPr>
        <w:rPr>
          <w:sz w:val="22"/>
          <w:szCs w:val="22"/>
        </w:rPr>
      </w:pPr>
    </w:p>
    <w:p w14:paraId="40266596" w14:textId="1C141465" w:rsidR="002A2EFC" w:rsidRPr="002A2EFC" w:rsidRDefault="002A2EFC" w:rsidP="002A2EFC">
      <w:pPr>
        <w:rPr>
          <w:sz w:val="22"/>
          <w:szCs w:val="22"/>
        </w:rPr>
      </w:pPr>
    </w:p>
    <w:p w14:paraId="495F258E" w14:textId="6230A1A2" w:rsidR="002A2EFC" w:rsidRPr="002A2EFC" w:rsidRDefault="002A2EFC" w:rsidP="002A2EFC">
      <w:pPr>
        <w:rPr>
          <w:sz w:val="22"/>
          <w:szCs w:val="22"/>
        </w:rPr>
      </w:pPr>
    </w:p>
    <w:p w14:paraId="7EB5B703" w14:textId="1C3AF543" w:rsidR="002A2EFC" w:rsidRPr="002A2EFC" w:rsidRDefault="002A2EFC" w:rsidP="002A2EFC">
      <w:pPr>
        <w:rPr>
          <w:sz w:val="22"/>
          <w:szCs w:val="22"/>
        </w:rPr>
      </w:pPr>
    </w:p>
    <w:p w14:paraId="1CDFD8E5" w14:textId="52907C97" w:rsidR="002A2EFC" w:rsidRPr="002A2EFC" w:rsidRDefault="002A2EFC" w:rsidP="002A2EFC">
      <w:pPr>
        <w:rPr>
          <w:sz w:val="22"/>
          <w:szCs w:val="22"/>
        </w:rPr>
      </w:pPr>
    </w:p>
    <w:p w14:paraId="0C089DED" w14:textId="419F443F" w:rsidR="002A2EFC" w:rsidRPr="002A2EFC" w:rsidRDefault="002A2EFC" w:rsidP="002A2EFC">
      <w:pPr>
        <w:rPr>
          <w:sz w:val="22"/>
          <w:szCs w:val="22"/>
        </w:rPr>
      </w:pPr>
    </w:p>
    <w:p w14:paraId="1609F2BD" w14:textId="16B20BF0" w:rsidR="002A2EFC" w:rsidRPr="002A2EFC" w:rsidRDefault="002A2EFC" w:rsidP="002A2EFC">
      <w:pPr>
        <w:rPr>
          <w:sz w:val="22"/>
          <w:szCs w:val="22"/>
        </w:rPr>
      </w:pPr>
    </w:p>
    <w:p w14:paraId="4780B068" w14:textId="2EFC64CB" w:rsidR="002A2EFC" w:rsidRPr="002A2EFC" w:rsidRDefault="002A2EFC" w:rsidP="002A2EFC">
      <w:pPr>
        <w:rPr>
          <w:sz w:val="22"/>
          <w:szCs w:val="22"/>
        </w:rPr>
      </w:pPr>
    </w:p>
    <w:p w14:paraId="23B37F83" w14:textId="382F8E2C" w:rsidR="002A2EFC" w:rsidRPr="002A2EFC" w:rsidRDefault="002A2EFC" w:rsidP="002A2EFC">
      <w:pPr>
        <w:rPr>
          <w:sz w:val="22"/>
          <w:szCs w:val="22"/>
        </w:rPr>
      </w:pPr>
    </w:p>
    <w:p w14:paraId="555AD3D5" w14:textId="77777777" w:rsidR="001372B2" w:rsidRPr="00D8721E" w:rsidRDefault="001372B2" w:rsidP="001372B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87D6328" w14:textId="1BF8CAE3" w:rsidR="001372B2" w:rsidRPr="00D8721E" w:rsidRDefault="001372B2" w:rsidP="001372B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 xml:space="preserve"> opis </w:t>
      </w:r>
      <w:r w:rsidRPr="001372B2">
        <w:rPr>
          <w:rFonts w:ascii="Bookman Old Style" w:hAnsi="Bookman Old Style" w:cs="Times New Roman"/>
          <w:i/>
          <w:iCs/>
          <w:sz w:val="22"/>
          <w:szCs w:val="22"/>
        </w:rPr>
        <w:t>przedmiotu zamówienia SWZ i oferta Zleceniobiorcy</w:t>
      </w:r>
    </w:p>
    <w:p w14:paraId="1D51A1AB" w14:textId="77777777" w:rsidR="001372B2" w:rsidRPr="00D8721E" w:rsidRDefault="001372B2" w:rsidP="001372B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5FB3D012" w14:textId="77777777" w:rsidR="001372B2" w:rsidRDefault="001372B2" w:rsidP="001372B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42302A" w14:textId="77777777" w:rsidR="001372B2" w:rsidRDefault="001372B2" w:rsidP="001372B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C89510" w14:textId="77777777" w:rsidR="001372B2" w:rsidRDefault="001372B2" w:rsidP="001372B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300B5E8E" w14:textId="77777777" w:rsidR="001372B2" w:rsidRDefault="001372B2" w:rsidP="001372B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F373BF6" w14:textId="77777777" w:rsidR="001372B2" w:rsidRDefault="001372B2" w:rsidP="001372B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504260E" w14:textId="77777777" w:rsidR="001372B2" w:rsidRPr="001A7899" w:rsidRDefault="001372B2" w:rsidP="001372B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4B34D12F" w14:textId="77777777" w:rsidR="001372B2" w:rsidRPr="001A7899" w:rsidRDefault="001372B2" w:rsidP="001372B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4449D9B5" w14:textId="77777777" w:rsidR="001372B2" w:rsidRPr="001A7899" w:rsidRDefault="001372B2" w:rsidP="001372B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031C23A" w14:textId="77777777" w:rsidR="001372B2" w:rsidRPr="001A7899" w:rsidRDefault="001372B2" w:rsidP="001372B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6FF5243A" w14:textId="77777777" w:rsidR="001372B2" w:rsidRPr="001A7899" w:rsidRDefault="001372B2" w:rsidP="001372B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2A7BBA43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7A5531C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C7250E8" w14:textId="77777777" w:rsidR="001372B2" w:rsidRPr="001A7899" w:rsidRDefault="001372B2" w:rsidP="001372B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896B829" w14:textId="77777777" w:rsidR="001372B2" w:rsidRPr="001A7899" w:rsidRDefault="001372B2" w:rsidP="001372B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923DB9B" w14:textId="77777777" w:rsidR="001372B2" w:rsidRPr="001A7899" w:rsidRDefault="001372B2" w:rsidP="001372B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5FAC9390" w14:textId="77777777" w:rsidR="001372B2" w:rsidRPr="001A7899" w:rsidRDefault="001372B2" w:rsidP="001372B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7AA5D560" w14:textId="77777777" w:rsidR="001372B2" w:rsidRPr="001A7899" w:rsidRDefault="001372B2" w:rsidP="001372B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6F7AA74" w14:textId="77777777" w:rsidR="001372B2" w:rsidRPr="001A7899" w:rsidRDefault="001372B2" w:rsidP="001372B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2652F13E" w14:textId="77777777" w:rsidR="001372B2" w:rsidRPr="001A7899" w:rsidRDefault="001372B2" w:rsidP="001372B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56FDADD7" w14:textId="77777777" w:rsidR="001372B2" w:rsidRPr="001A7899" w:rsidRDefault="001372B2" w:rsidP="001372B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D02F489" w14:textId="77777777" w:rsidR="001372B2" w:rsidRPr="001A7899" w:rsidRDefault="001372B2" w:rsidP="001372B2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56C0708" w14:textId="77777777" w:rsidR="001372B2" w:rsidRPr="001A7899" w:rsidRDefault="001372B2" w:rsidP="001372B2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ind w:hanging="780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C56A0E3" w14:textId="77777777" w:rsidR="001372B2" w:rsidRPr="001A7899" w:rsidRDefault="001372B2" w:rsidP="001372B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266FC49" w14:textId="77777777" w:rsidR="001372B2" w:rsidRPr="001A7899" w:rsidRDefault="001372B2" w:rsidP="001372B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13E92B8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36A31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21AADA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484977E" w14:textId="77777777" w:rsidR="001372B2" w:rsidRPr="001A7899" w:rsidRDefault="001372B2" w:rsidP="001372B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1372B2" w:rsidRPr="001A7899" w14:paraId="62822F15" w14:textId="77777777" w:rsidTr="003C37A9">
        <w:tc>
          <w:tcPr>
            <w:tcW w:w="4105" w:type="dxa"/>
            <w:shd w:val="clear" w:color="auto" w:fill="auto"/>
          </w:tcPr>
          <w:p w14:paraId="0DB47C9E" w14:textId="77777777" w:rsidR="001372B2" w:rsidRPr="001A7899" w:rsidRDefault="001372B2" w:rsidP="003C37A9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01D6395" w14:textId="77777777" w:rsidR="001372B2" w:rsidRPr="001A7899" w:rsidRDefault="001372B2" w:rsidP="003C37A9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7551E4F" w14:textId="77777777" w:rsidR="001372B2" w:rsidRPr="001A7899" w:rsidRDefault="001372B2" w:rsidP="001372B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577882D5" w14:textId="77777777" w:rsidR="001372B2" w:rsidRPr="001A7899" w:rsidRDefault="001372B2" w:rsidP="001372B2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453FFFD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headerReference w:type="default" r:id="rId8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19242" w14:textId="77777777" w:rsidR="009809D7" w:rsidRDefault="009809D7">
      <w:r>
        <w:separator/>
      </w:r>
    </w:p>
  </w:endnote>
  <w:endnote w:type="continuationSeparator" w:id="0">
    <w:p w14:paraId="204FA9AF" w14:textId="77777777" w:rsidR="009809D7" w:rsidRDefault="00980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79D94" w14:textId="77777777" w:rsidR="009809D7" w:rsidRDefault="009809D7">
      <w:r>
        <w:separator/>
      </w:r>
    </w:p>
  </w:footnote>
  <w:footnote w:type="continuationSeparator" w:id="0">
    <w:p w14:paraId="0C3BFC00" w14:textId="77777777" w:rsidR="009809D7" w:rsidRDefault="009809D7">
      <w:r>
        <w:continuationSeparator/>
      </w:r>
    </w:p>
  </w:footnote>
  <w:footnote w:id="1">
    <w:p w14:paraId="400394F9" w14:textId="77777777" w:rsidR="001372B2" w:rsidRPr="001A7899" w:rsidRDefault="001372B2" w:rsidP="001372B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476E095" w14:textId="77777777" w:rsidR="001372B2" w:rsidRPr="00011950" w:rsidRDefault="001372B2" w:rsidP="001372B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92A2F3" w14:textId="77777777" w:rsidR="001372B2" w:rsidRPr="00011950" w:rsidRDefault="001372B2" w:rsidP="001372B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82108D" w14:textId="77777777" w:rsidR="001372B2" w:rsidRPr="00011950" w:rsidRDefault="001372B2" w:rsidP="001372B2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C1EDFA" w14:textId="77777777" w:rsidR="001372B2" w:rsidRPr="00011950" w:rsidRDefault="001372B2" w:rsidP="001372B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D37A4B" w14:textId="77777777" w:rsidR="001372B2" w:rsidRPr="00011950" w:rsidRDefault="001372B2" w:rsidP="001372B2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76D5B" w14:textId="77777777" w:rsidR="001372B2" w:rsidRPr="00011950" w:rsidRDefault="001372B2" w:rsidP="001372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FB1B4A" w14:textId="77777777" w:rsidR="001372B2" w:rsidRPr="00011950" w:rsidRDefault="001372B2" w:rsidP="001372B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852E0E9" w14:textId="77777777" w:rsidR="001372B2" w:rsidRPr="00011950" w:rsidRDefault="001372B2" w:rsidP="001372B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8B54BD" w14:textId="77777777" w:rsidR="001372B2" w:rsidRPr="00011950" w:rsidRDefault="001372B2" w:rsidP="001372B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3EA782" w14:textId="77777777" w:rsidR="001372B2" w:rsidRPr="00011950" w:rsidRDefault="001372B2" w:rsidP="001372B2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ACFFB2" w14:textId="77777777" w:rsidR="001372B2" w:rsidRPr="00011950" w:rsidRDefault="001372B2" w:rsidP="001372B2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D9FE7F" w14:textId="77777777" w:rsidR="001372B2" w:rsidRPr="005F4BFA" w:rsidRDefault="001372B2" w:rsidP="001372B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90515C5" w14:textId="77777777" w:rsidR="001372B2" w:rsidRPr="001A7899" w:rsidRDefault="001372B2" w:rsidP="001372B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320F2EB" w14:textId="77777777" w:rsidR="001372B2" w:rsidRPr="001A7899" w:rsidRDefault="001372B2" w:rsidP="001372B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213FEBB" w14:textId="77777777" w:rsidR="001372B2" w:rsidRPr="001A7899" w:rsidRDefault="001372B2" w:rsidP="001372B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4203236" w14:textId="77777777" w:rsidR="001372B2" w:rsidRPr="001A7899" w:rsidRDefault="001372B2" w:rsidP="001372B2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2331922" w14:textId="77777777" w:rsidR="001372B2" w:rsidRPr="001A7899" w:rsidRDefault="001372B2" w:rsidP="001372B2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D580D30" w14:textId="77777777" w:rsidR="001372B2" w:rsidRPr="001A7899" w:rsidRDefault="001372B2" w:rsidP="001372B2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5FEAA21" w14:textId="77777777" w:rsidR="001372B2" w:rsidRPr="001A7899" w:rsidRDefault="001372B2" w:rsidP="001372B2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D1769A" w14:textId="77777777" w:rsidR="001372B2" w:rsidRPr="001A7899" w:rsidRDefault="001372B2" w:rsidP="001372B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FBFB7C8" w14:textId="77777777" w:rsidR="001372B2" w:rsidRPr="001A7899" w:rsidRDefault="001372B2" w:rsidP="001372B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8FA3239" w14:textId="77777777" w:rsidR="001372B2" w:rsidRPr="001A7899" w:rsidRDefault="001372B2" w:rsidP="001372B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16581E2" w14:textId="77777777" w:rsidR="001372B2" w:rsidRPr="001A7899" w:rsidRDefault="001372B2" w:rsidP="001372B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E349863" w14:textId="77777777" w:rsidR="001372B2" w:rsidRPr="001A7899" w:rsidRDefault="001372B2" w:rsidP="001372B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2C6ED47" w14:textId="77777777" w:rsidR="001372B2" w:rsidRPr="001A7899" w:rsidRDefault="001372B2" w:rsidP="001372B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4897212" w14:textId="77777777" w:rsidR="001372B2" w:rsidRPr="001A7899" w:rsidRDefault="001372B2" w:rsidP="001372B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7E9D5A3" w14:textId="77777777" w:rsidR="001372B2" w:rsidRPr="001A7899" w:rsidRDefault="001372B2" w:rsidP="001372B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0B5A86D" w14:textId="77777777" w:rsidR="001372B2" w:rsidRPr="001A7899" w:rsidRDefault="001372B2" w:rsidP="001372B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0B521D" w14:textId="77777777" w:rsidR="001372B2" w:rsidRPr="001A7899" w:rsidRDefault="001372B2" w:rsidP="001372B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35019" w14:textId="0FC505DE" w:rsidR="004218C1" w:rsidRDefault="004218C1">
    <w:pPr>
      <w:pStyle w:val="Nagwek"/>
    </w:pPr>
    <w:r>
      <w:rPr>
        <w:noProof/>
      </w:rPr>
      <w:drawing>
        <wp:inline distT="0" distB="0" distL="0" distR="0" wp14:anchorId="66BD06BC" wp14:editId="7E4DF536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9"/>
  </w:num>
  <w:num w:numId="5">
    <w:abstractNumId w:val="26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0"/>
  </w:num>
  <w:num w:numId="28">
    <w:abstractNumId w:val="2"/>
  </w:num>
  <w:num w:numId="29">
    <w:abstractNumId w:val="8"/>
  </w:num>
  <w:num w:numId="30">
    <w:abstractNumId w:val="15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F41FB"/>
    <w:rsid w:val="00120230"/>
    <w:rsid w:val="00135C78"/>
    <w:rsid w:val="001372B2"/>
    <w:rsid w:val="001619B5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335C9"/>
    <w:rsid w:val="00761F3A"/>
    <w:rsid w:val="00774622"/>
    <w:rsid w:val="00777FE8"/>
    <w:rsid w:val="007858A8"/>
    <w:rsid w:val="008149D9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284E1-86D6-452A-A041-9BF84CF51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1363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2022-09-21T08:59:00Z</cp:lastPrinted>
  <dcterms:created xsi:type="dcterms:W3CDTF">2022-09-21T08:59:00Z</dcterms:created>
  <dcterms:modified xsi:type="dcterms:W3CDTF">2022-09-21T08:59:00Z</dcterms:modified>
</cp:coreProperties>
</file>