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7621B" w14:textId="6EFB3D1B" w:rsidR="007B5051" w:rsidRDefault="007B5051" w:rsidP="007B505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</w:t>
      </w:r>
      <w:r>
        <w:rPr>
          <w:b/>
          <w:sz w:val="24"/>
        </w:rPr>
        <w:t>58</w:t>
      </w:r>
      <w:r>
        <w:rPr>
          <w:b/>
          <w:sz w:val="24"/>
        </w:rPr>
        <w:t>/22</w:t>
      </w:r>
    </w:p>
    <w:p w14:paraId="34DB9561" w14:textId="77777777" w:rsidR="007B5051" w:rsidRDefault="007B5051" w:rsidP="007B50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6FE6F8B" w14:textId="77777777" w:rsidR="007B5051" w:rsidRDefault="007B5051" w:rsidP="007B5051">
      <w:pPr>
        <w:jc w:val="center"/>
        <w:rPr>
          <w:b/>
          <w:sz w:val="28"/>
          <w:szCs w:val="28"/>
        </w:rPr>
      </w:pPr>
    </w:p>
    <w:p w14:paraId="4A0A285F" w14:textId="77777777" w:rsidR="007B5051" w:rsidRDefault="007B5051" w:rsidP="007B505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2BBAE8A" w14:textId="77777777" w:rsidR="007B5051" w:rsidRDefault="007B5051" w:rsidP="007B505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523986E" w14:textId="77777777" w:rsidR="007B5051" w:rsidRDefault="007B5051" w:rsidP="007B505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19BABEC" w14:textId="77777777" w:rsidR="007B5051" w:rsidRDefault="007B5051" w:rsidP="007B505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C1F6628" w14:textId="5F0CEB49" w:rsidR="007B5051" w:rsidRDefault="007B5051" w:rsidP="007B505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3 szt. laptopów</w:t>
      </w:r>
      <w:r w:rsidRPr="00125021">
        <w:rPr>
          <w:b/>
        </w:rPr>
        <w:t xml:space="preserve"> dla </w:t>
      </w:r>
      <w:r>
        <w:rPr>
          <w:b/>
        </w:rPr>
        <w:t xml:space="preserve">IE </w:t>
      </w:r>
      <w:proofErr w:type="spellStart"/>
      <w:r>
        <w:rPr>
          <w:b/>
        </w:rPr>
        <w:t>WIEiT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B9EFC3F" w14:textId="77777777" w:rsidR="007B5051" w:rsidRDefault="007B5051" w:rsidP="007B505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D3FF67E" w14:textId="77777777" w:rsidR="007B5051" w:rsidRDefault="007B5051" w:rsidP="007B505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E03869" w14:textId="77777777" w:rsidR="007B5051" w:rsidRDefault="007B5051" w:rsidP="007B505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9E0D8B4" w14:textId="77777777" w:rsidR="007B5051" w:rsidRDefault="007B5051" w:rsidP="007B505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1E652F2" w14:textId="77777777" w:rsidR="007B5051" w:rsidRDefault="007B5051" w:rsidP="007B5051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C08FACA" w14:textId="77777777" w:rsidR="007B5051" w:rsidRDefault="007B5051" w:rsidP="007B505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F89C7F0" w14:textId="77777777" w:rsidR="007B5051" w:rsidRDefault="007B5051" w:rsidP="007B505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B5051" w14:paraId="677660A8" w14:textId="77777777" w:rsidTr="00A61A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10A2" w14:textId="77777777" w:rsidR="007B5051" w:rsidRDefault="007B5051" w:rsidP="00A61A3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1DDF" w14:textId="77777777" w:rsidR="007B5051" w:rsidRDefault="007B5051" w:rsidP="00A61A3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DA24" w14:textId="77777777" w:rsidR="007B5051" w:rsidRDefault="007B5051" w:rsidP="00A61A3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B5051" w14:paraId="3BFE7C7B" w14:textId="77777777" w:rsidTr="00A61A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F51B" w14:textId="77777777" w:rsidR="007B5051" w:rsidRDefault="007B5051" w:rsidP="00A61A37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F21C" w14:textId="77777777" w:rsidR="007B5051" w:rsidRDefault="007B5051" w:rsidP="00A61A3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0C31" w14:textId="77777777" w:rsidR="007B5051" w:rsidRDefault="007B5051" w:rsidP="00A61A37">
            <w:pPr>
              <w:widowControl w:val="0"/>
              <w:spacing w:line="360" w:lineRule="auto"/>
              <w:jc w:val="both"/>
            </w:pPr>
          </w:p>
        </w:tc>
      </w:tr>
      <w:tr w:rsidR="007B5051" w14:paraId="7EC24616" w14:textId="77777777" w:rsidTr="00A61A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5BDE" w14:textId="77777777" w:rsidR="007B5051" w:rsidRDefault="007B5051" w:rsidP="00A61A3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1DAE" w14:textId="77777777" w:rsidR="007B5051" w:rsidRDefault="007B5051" w:rsidP="00A61A3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615E" w14:textId="77777777" w:rsidR="007B5051" w:rsidRDefault="007B5051" w:rsidP="00A61A37">
            <w:pPr>
              <w:widowControl w:val="0"/>
              <w:spacing w:line="360" w:lineRule="auto"/>
              <w:jc w:val="both"/>
            </w:pPr>
          </w:p>
        </w:tc>
      </w:tr>
      <w:tr w:rsidR="007B5051" w14:paraId="2DD7F2A0" w14:textId="77777777" w:rsidTr="00A61A3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AC41" w14:textId="77777777" w:rsidR="007B5051" w:rsidRDefault="007B5051" w:rsidP="00A61A3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39F8" w14:textId="77777777" w:rsidR="007B5051" w:rsidRDefault="007B5051" w:rsidP="00A61A3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986A" w14:textId="77777777" w:rsidR="007B5051" w:rsidRDefault="007B5051" w:rsidP="00A61A37">
            <w:pPr>
              <w:widowControl w:val="0"/>
              <w:spacing w:line="360" w:lineRule="auto"/>
              <w:jc w:val="both"/>
            </w:pPr>
          </w:p>
        </w:tc>
      </w:tr>
    </w:tbl>
    <w:p w14:paraId="5083AEFA" w14:textId="77777777" w:rsidR="007B5051" w:rsidRDefault="007B5051" w:rsidP="007B5051">
      <w:pPr>
        <w:widowControl w:val="0"/>
        <w:spacing w:line="360" w:lineRule="auto"/>
        <w:jc w:val="both"/>
      </w:pPr>
    </w:p>
    <w:p w14:paraId="66DC9844" w14:textId="77777777" w:rsidR="007B5051" w:rsidRDefault="007B5051" w:rsidP="007B505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7CA54AD" w14:textId="77777777" w:rsidR="007B5051" w:rsidRDefault="007B5051" w:rsidP="007B505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81F40DE" w14:textId="77777777" w:rsidR="007B5051" w:rsidRDefault="007B5051" w:rsidP="007B505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208848E" w14:textId="77777777" w:rsidR="007B5051" w:rsidRDefault="007B5051" w:rsidP="007B505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BD1F162" w14:textId="77777777" w:rsidR="007B5051" w:rsidRDefault="007B5051" w:rsidP="007B505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0262679" w14:textId="77777777" w:rsidR="007B5051" w:rsidRDefault="007B5051" w:rsidP="007B505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29EE320" w14:textId="77777777" w:rsidR="007B5051" w:rsidRDefault="007B5051" w:rsidP="007B5051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47BFD25" w14:textId="77777777" w:rsidR="007B5051" w:rsidRDefault="007B5051" w:rsidP="007B5051">
      <w:pPr>
        <w:rPr>
          <w:rFonts w:eastAsia="Times New Roman"/>
          <w:lang w:eastAsia="pl-PL"/>
        </w:rPr>
      </w:pPr>
    </w:p>
    <w:p w14:paraId="43AB48F7" w14:textId="77777777" w:rsidR="007B5051" w:rsidRDefault="007B5051" w:rsidP="007B5051"/>
    <w:p w14:paraId="1D1AF204" w14:textId="77777777" w:rsidR="007B5051" w:rsidRDefault="007B5051" w:rsidP="007B5051"/>
    <w:p w14:paraId="2DC34577" w14:textId="77777777" w:rsidR="007B5051" w:rsidRDefault="007B5051" w:rsidP="007B5051"/>
    <w:p w14:paraId="374CC10B" w14:textId="77777777" w:rsidR="007B5051" w:rsidRPr="00D54AE7" w:rsidRDefault="007B5051" w:rsidP="007B5051"/>
    <w:p w14:paraId="5D012F31" w14:textId="10036DC8" w:rsidR="00106AC7" w:rsidRPr="007B5051" w:rsidRDefault="00106AC7" w:rsidP="007B5051"/>
    <w:sectPr w:rsidR="00106AC7" w:rsidRPr="007B505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780B0" w14:textId="77777777" w:rsidR="007C0F8C" w:rsidRDefault="007C0F8C">
      <w:r>
        <w:separator/>
      </w:r>
    </w:p>
  </w:endnote>
  <w:endnote w:type="continuationSeparator" w:id="0">
    <w:p w14:paraId="28E1F801" w14:textId="77777777" w:rsidR="007C0F8C" w:rsidRDefault="007C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B62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C7131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BF0F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498C5F8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7984323">
        <v:line id="_x0000_s1025" style="position:absolute;left:0;text-align:left;z-index:251657728" from="-3.85pt,8.7pt" to="455.15pt,8.7pt"/>
      </w:pict>
    </w:r>
  </w:p>
  <w:p w14:paraId="03EF98E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A574" w14:textId="77777777" w:rsidR="005616CE" w:rsidRDefault="005616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C335" w14:textId="77777777" w:rsidR="007C0F8C" w:rsidRDefault="007C0F8C">
      <w:r>
        <w:separator/>
      </w:r>
    </w:p>
  </w:footnote>
  <w:footnote w:type="continuationSeparator" w:id="0">
    <w:p w14:paraId="253B050E" w14:textId="77777777" w:rsidR="007C0F8C" w:rsidRDefault="007C0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23D2" w14:textId="77777777" w:rsidR="005616CE" w:rsidRDefault="00561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5CB0" w14:textId="77777777" w:rsidR="005616CE" w:rsidRDefault="00561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9DBBB" w14:textId="77777777" w:rsidR="005616CE" w:rsidRDefault="005616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269524">
    <w:abstractNumId w:val="15"/>
  </w:num>
  <w:num w:numId="2" w16cid:durableId="815486525">
    <w:abstractNumId w:val="0"/>
  </w:num>
  <w:num w:numId="3" w16cid:durableId="537788425">
    <w:abstractNumId w:val="13"/>
  </w:num>
  <w:num w:numId="4" w16cid:durableId="1957641015">
    <w:abstractNumId w:val="8"/>
  </w:num>
  <w:num w:numId="5" w16cid:durableId="1915893528">
    <w:abstractNumId w:val="7"/>
  </w:num>
  <w:num w:numId="6" w16cid:durableId="1193494814">
    <w:abstractNumId w:val="1"/>
  </w:num>
  <w:num w:numId="7" w16cid:durableId="981622123">
    <w:abstractNumId w:val="6"/>
  </w:num>
  <w:num w:numId="8" w16cid:durableId="693530605">
    <w:abstractNumId w:val="3"/>
  </w:num>
  <w:num w:numId="9" w16cid:durableId="926503202">
    <w:abstractNumId w:val="2"/>
  </w:num>
  <w:num w:numId="10" w16cid:durableId="1451968623">
    <w:abstractNumId w:val="5"/>
  </w:num>
  <w:num w:numId="11" w16cid:durableId="185950678">
    <w:abstractNumId w:val="11"/>
  </w:num>
  <w:num w:numId="12" w16cid:durableId="701050284">
    <w:abstractNumId w:val="4"/>
  </w:num>
  <w:num w:numId="13" w16cid:durableId="1674186865">
    <w:abstractNumId w:val="10"/>
  </w:num>
  <w:num w:numId="14" w16cid:durableId="2114275828">
    <w:abstractNumId w:val="14"/>
  </w:num>
  <w:num w:numId="18" w16cid:durableId="3634077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F8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616C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5051"/>
    <w:rsid w:val="007C0F8C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76219E8"/>
  <w15:chartTrackingRefBased/>
  <w15:docId w15:val="{32642ADD-19D5-449A-B039-043AEBDC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B505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7B5051"/>
  </w:style>
  <w:style w:type="paragraph" w:styleId="Akapitzlist">
    <w:name w:val="List Paragraph"/>
    <w:basedOn w:val="Normalny"/>
    <w:uiPriority w:val="34"/>
    <w:qFormat/>
    <w:rsid w:val="007B505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2022-09-12T11:41:00Z</dcterms:created>
  <dcterms:modified xsi:type="dcterms:W3CDTF">2022-09-12T11:43:00Z</dcterms:modified>
</cp:coreProperties>
</file>