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FF77D" w14:textId="77777777" w:rsidR="007512C3" w:rsidRPr="00E874DC" w:rsidRDefault="007512C3" w:rsidP="007512C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2761F8B" w14:textId="77777777" w:rsidR="007512C3" w:rsidRDefault="007512C3" w:rsidP="007512C3">
      <w:pPr>
        <w:spacing w:before="48" w:line="240" w:lineRule="atLeast"/>
        <w:jc w:val="right"/>
        <w:rPr>
          <w:b/>
          <w:sz w:val="24"/>
          <w:szCs w:val="24"/>
          <w:lang w:val="pl-PL"/>
        </w:rPr>
      </w:pPr>
    </w:p>
    <w:p w14:paraId="68A50CFC" w14:textId="77777777" w:rsidR="007512C3" w:rsidRDefault="007512C3" w:rsidP="007512C3">
      <w:pPr>
        <w:spacing w:before="48" w:line="240" w:lineRule="atLeast"/>
        <w:jc w:val="center"/>
        <w:rPr>
          <w:b/>
          <w:sz w:val="24"/>
          <w:szCs w:val="24"/>
          <w:lang w:val="pl-PL"/>
        </w:rPr>
      </w:pPr>
      <w:r>
        <w:rPr>
          <w:b/>
          <w:sz w:val="24"/>
          <w:szCs w:val="24"/>
          <w:lang w:val="pl-PL"/>
        </w:rPr>
        <w:t>WZÓR UMOWY</w:t>
      </w:r>
    </w:p>
    <w:p w14:paraId="1EEFFDA9" w14:textId="77777777" w:rsidR="007512C3" w:rsidRDefault="007512C3" w:rsidP="007512C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7E2F543" w14:textId="77777777" w:rsidR="007512C3" w:rsidRDefault="007512C3" w:rsidP="007512C3">
      <w:pPr>
        <w:spacing w:before="48" w:line="240" w:lineRule="atLeast"/>
        <w:jc w:val="center"/>
        <w:rPr>
          <w:b/>
          <w:sz w:val="28"/>
          <w:lang w:val="pl-PL"/>
        </w:rPr>
      </w:pPr>
    </w:p>
    <w:p w14:paraId="58E8065F" w14:textId="058CDE66" w:rsidR="007512C3" w:rsidRPr="00AA2A22" w:rsidRDefault="007512C3" w:rsidP="007512C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w:t>
      </w:r>
      <w:r>
        <w:rPr>
          <w:rFonts w:ascii="Times New Roman" w:hAnsi="Times New Roman"/>
        </w:rPr>
        <w:t>58</w:t>
      </w:r>
      <w:r>
        <w:rPr>
          <w:rFonts w:ascii="Times New Roman" w:hAnsi="Times New Roman"/>
        </w:rPr>
        <w:t>/22</w:t>
      </w:r>
      <w:r w:rsidRPr="00AA2A22">
        <w:rPr>
          <w:rFonts w:ascii="Times New Roman" w:hAnsi="Times New Roman"/>
        </w:rPr>
        <w:t xml:space="preserve"> </w:t>
      </w:r>
    </w:p>
    <w:p w14:paraId="58494E3D" w14:textId="77777777" w:rsidR="007512C3" w:rsidRDefault="007512C3" w:rsidP="007512C3">
      <w:pPr>
        <w:pStyle w:val="Tekstpodstawowy"/>
        <w:ind w:right="-47"/>
        <w:jc w:val="both"/>
        <w:rPr>
          <w:rFonts w:ascii="Times New Roman" w:hAnsi="Times New Roman"/>
        </w:rPr>
      </w:pPr>
      <w:r w:rsidRPr="00AA2A22">
        <w:rPr>
          <w:rFonts w:ascii="Times New Roman" w:hAnsi="Times New Roman"/>
        </w:rPr>
        <w:t>pomiędzy</w:t>
      </w:r>
    </w:p>
    <w:p w14:paraId="0F4B714D" w14:textId="77777777" w:rsidR="007512C3" w:rsidRDefault="007512C3" w:rsidP="007512C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C46431B" w14:textId="77777777" w:rsidR="007512C3" w:rsidRDefault="007512C3" w:rsidP="007512C3">
      <w:pPr>
        <w:pStyle w:val="Tekstpodstawowy"/>
        <w:ind w:right="-47"/>
        <w:jc w:val="both"/>
        <w:rPr>
          <w:rFonts w:ascii="Times New Roman" w:hAnsi="Times New Roman"/>
        </w:rPr>
      </w:pPr>
      <w:r>
        <w:rPr>
          <w:rFonts w:ascii="Times New Roman" w:hAnsi="Times New Roman"/>
        </w:rPr>
        <w:t>reprezentowana przez:</w:t>
      </w:r>
    </w:p>
    <w:p w14:paraId="0E893C20" w14:textId="77777777" w:rsidR="007512C3" w:rsidRDefault="007512C3" w:rsidP="007512C3">
      <w:pPr>
        <w:pStyle w:val="Tekstpodstawowy"/>
        <w:ind w:right="-47"/>
        <w:jc w:val="both"/>
        <w:rPr>
          <w:rFonts w:ascii="Times New Roman" w:hAnsi="Times New Roman"/>
        </w:rPr>
      </w:pPr>
      <w:r>
        <w:rPr>
          <w:rFonts w:ascii="Times New Roman" w:hAnsi="Times New Roman"/>
        </w:rPr>
        <w:t xml:space="preserve">1.Dziekana Wydziału /Kierownika Jednostki/............................................................................. </w:t>
      </w:r>
    </w:p>
    <w:p w14:paraId="41D45EE2" w14:textId="77777777" w:rsidR="007512C3" w:rsidRDefault="007512C3" w:rsidP="007512C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B48D3FB" w14:textId="77777777" w:rsidR="007512C3" w:rsidRDefault="007512C3" w:rsidP="007512C3">
      <w:pPr>
        <w:pStyle w:val="Tekstpodstawowy"/>
        <w:ind w:right="-47"/>
        <w:jc w:val="both"/>
        <w:rPr>
          <w:rFonts w:ascii="Times New Roman" w:hAnsi="Times New Roman"/>
        </w:rPr>
      </w:pPr>
      <w:r>
        <w:rPr>
          <w:rFonts w:ascii="Times New Roman" w:hAnsi="Times New Roman"/>
        </w:rPr>
        <w:t>zwaną dalej KUPUJĄCYM</w:t>
      </w:r>
    </w:p>
    <w:p w14:paraId="03F8E96D" w14:textId="77777777" w:rsidR="007512C3" w:rsidRDefault="007512C3" w:rsidP="007512C3">
      <w:pPr>
        <w:pStyle w:val="Tekstpodstawowy"/>
        <w:ind w:right="-47"/>
        <w:jc w:val="both"/>
        <w:rPr>
          <w:rFonts w:ascii="Times New Roman" w:hAnsi="Times New Roman"/>
        </w:rPr>
      </w:pPr>
      <w:r>
        <w:rPr>
          <w:rFonts w:ascii="Times New Roman" w:hAnsi="Times New Roman"/>
        </w:rPr>
        <w:t xml:space="preserve">a </w:t>
      </w:r>
    </w:p>
    <w:p w14:paraId="7F1FB8A2" w14:textId="77777777" w:rsidR="007512C3" w:rsidRDefault="007512C3" w:rsidP="007512C3">
      <w:pPr>
        <w:pStyle w:val="Tekstpodstawowy"/>
        <w:ind w:right="-47"/>
        <w:jc w:val="both"/>
        <w:rPr>
          <w:rFonts w:ascii="Times New Roman" w:hAnsi="Times New Roman"/>
        </w:rPr>
      </w:pPr>
      <w:r>
        <w:rPr>
          <w:rFonts w:ascii="Times New Roman" w:hAnsi="Times New Roman"/>
        </w:rPr>
        <w:t>......................................................................................................................................................</w:t>
      </w:r>
    </w:p>
    <w:p w14:paraId="7EFB2E56" w14:textId="77777777" w:rsidR="007512C3" w:rsidRDefault="007512C3" w:rsidP="007512C3">
      <w:pPr>
        <w:pStyle w:val="Tekstpodstawowy"/>
        <w:ind w:right="-47"/>
        <w:jc w:val="both"/>
        <w:rPr>
          <w:rFonts w:ascii="Times New Roman" w:hAnsi="Times New Roman"/>
        </w:rPr>
      </w:pPr>
      <w:r>
        <w:rPr>
          <w:rFonts w:ascii="Times New Roman" w:hAnsi="Times New Roman"/>
        </w:rPr>
        <w:t>......................................................................................................................................................</w:t>
      </w:r>
    </w:p>
    <w:p w14:paraId="052D9374" w14:textId="77777777" w:rsidR="007512C3" w:rsidRDefault="007512C3" w:rsidP="007512C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07E8682" w14:textId="77777777" w:rsidR="007512C3" w:rsidRDefault="007512C3" w:rsidP="007512C3">
      <w:pPr>
        <w:pStyle w:val="Tekstpodstawowy"/>
        <w:ind w:right="-47"/>
        <w:jc w:val="both"/>
        <w:rPr>
          <w:rFonts w:ascii="Times New Roman" w:hAnsi="Times New Roman"/>
        </w:rPr>
      </w:pPr>
      <w:r>
        <w:rPr>
          <w:rFonts w:ascii="Times New Roman" w:hAnsi="Times New Roman"/>
        </w:rPr>
        <w:t>reprezentowanym przez:</w:t>
      </w:r>
    </w:p>
    <w:p w14:paraId="50FAFA00" w14:textId="77777777" w:rsidR="007512C3" w:rsidRDefault="007512C3" w:rsidP="007512C3">
      <w:pPr>
        <w:pStyle w:val="Tekstpodstawowy"/>
        <w:ind w:right="-47"/>
        <w:jc w:val="both"/>
        <w:rPr>
          <w:rFonts w:ascii="Times New Roman" w:hAnsi="Times New Roman"/>
        </w:rPr>
      </w:pPr>
      <w:r>
        <w:rPr>
          <w:rFonts w:ascii="Times New Roman" w:hAnsi="Times New Roman"/>
        </w:rPr>
        <w:t>1...................................................................................................................................................</w:t>
      </w:r>
    </w:p>
    <w:p w14:paraId="4755A47F" w14:textId="77777777" w:rsidR="007512C3" w:rsidRDefault="007512C3" w:rsidP="007512C3">
      <w:pPr>
        <w:pStyle w:val="Tekstpodstawowy"/>
        <w:ind w:right="-47"/>
        <w:jc w:val="both"/>
        <w:rPr>
          <w:rFonts w:ascii="Times New Roman" w:hAnsi="Times New Roman"/>
        </w:rPr>
      </w:pPr>
      <w:r>
        <w:rPr>
          <w:rFonts w:ascii="Times New Roman" w:hAnsi="Times New Roman"/>
        </w:rPr>
        <w:t xml:space="preserve">2................................................................................................................................................... </w:t>
      </w:r>
    </w:p>
    <w:p w14:paraId="3B947574" w14:textId="77777777" w:rsidR="007512C3" w:rsidRDefault="007512C3" w:rsidP="007512C3">
      <w:pPr>
        <w:pStyle w:val="Tekstpodstawowy"/>
        <w:ind w:right="-47"/>
        <w:jc w:val="both"/>
        <w:rPr>
          <w:rFonts w:ascii="Times New Roman" w:hAnsi="Times New Roman"/>
        </w:rPr>
      </w:pPr>
      <w:r>
        <w:rPr>
          <w:rFonts w:ascii="Times New Roman" w:hAnsi="Times New Roman"/>
        </w:rPr>
        <w:t>zwanym dalej SPRZEDAWCĄ</w:t>
      </w:r>
    </w:p>
    <w:p w14:paraId="496AAA66" w14:textId="77777777" w:rsidR="007512C3" w:rsidRDefault="007512C3" w:rsidP="007512C3">
      <w:pPr>
        <w:pStyle w:val="Tekstpodstawowy"/>
        <w:ind w:right="-47"/>
        <w:jc w:val="center"/>
        <w:rPr>
          <w:rFonts w:ascii="Times New Roman" w:hAnsi="Times New Roman"/>
        </w:rPr>
      </w:pPr>
    </w:p>
    <w:p w14:paraId="1C17DAEE"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1</w:t>
      </w:r>
    </w:p>
    <w:p w14:paraId="5A36A810" w14:textId="0A27BC25" w:rsidR="007512C3" w:rsidRPr="009D242F" w:rsidRDefault="007512C3" w:rsidP="007512C3">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3 szt. laptopów </w:t>
      </w:r>
      <w:r w:rsidRPr="009D242F">
        <w:rPr>
          <w:rFonts w:ascii="Times New Roman" w:hAnsi="Times New Roman"/>
          <w:b/>
        </w:rPr>
        <w:t xml:space="preserve"> dla</w:t>
      </w:r>
      <w:r>
        <w:rPr>
          <w:rFonts w:ascii="Times New Roman" w:hAnsi="Times New Roman"/>
          <w:b/>
        </w:rPr>
        <w:t xml:space="preserve"> IE </w:t>
      </w:r>
      <w:proofErr w:type="spellStart"/>
      <w:r>
        <w:rPr>
          <w:rFonts w:ascii="Times New Roman" w:hAnsi="Times New Roman"/>
          <w:b/>
        </w:rPr>
        <w:t>WIEiT</w:t>
      </w:r>
      <w:proofErr w:type="spellEnd"/>
    </w:p>
    <w:p w14:paraId="7DDA5237" w14:textId="77777777" w:rsidR="007512C3" w:rsidRDefault="007512C3" w:rsidP="007512C3">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3B90F11B" w14:textId="77777777" w:rsidR="007512C3" w:rsidRPr="0043435F" w:rsidRDefault="007512C3" w:rsidP="007512C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27E6CA7" w14:textId="77777777" w:rsidR="007512C3" w:rsidRDefault="007512C3" w:rsidP="007512C3">
      <w:pPr>
        <w:pStyle w:val="Tekstpodstawowy"/>
        <w:ind w:right="-47"/>
        <w:jc w:val="both"/>
        <w:rPr>
          <w:rFonts w:ascii="Times New Roman" w:hAnsi="Times New Roman"/>
        </w:rPr>
      </w:pPr>
    </w:p>
    <w:p w14:paraId="071B2654"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2</w:t>
      </w:r>
    </w:p>
    <w:p w14:paraId="379A07F5" w14:textId="77777777" w:rsidR="007512C3" w:rsidRPr="0043435F" w:rsidRDefault="007512C3" w:rsidP="007512C3">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B30189F" w14:textId="77777777" w:rsidR="007512C3" w:rsidRPr="0043435F" w:rsidRDefault="007512C3" w:rsidP="007512C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6F2D64B3" w14:textId="77777777" w:rsidR="007512C3" w:rsidRPr="0043435F" w:rsidRDefault="007512C3" w:rsidP="007512C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B7D182B" w14:textId="77777777" w:rsidR="007512C3" w:rsidRDefault="007512C3" w:rsidP="007512C3">
      <w:pPr>
        <w:pStyle w:val="Tekstpodstawowy"/>
        <w:ind w:right="-47"/>
        <w:jc w:val="both"/>
        <w:rPr>
          <w:rFonts w:ascii="Times New Roman" w:hAnsi="Times New Roman"/>
        </w:rPr>
      </w:pPr>
    </w:p>
    <w:p w14:paraId="49150E40" w14:textId="77777777" w:rsidR="007512C3" w:rsidRDefault="007512C3" w:rsidP="007512C3">
      <w:pPr>
        <w:pStyle w:val="Tekstpodstawowy"/>
        <w:ind w:right="-47"/>
        <w:jc w:val="center"/>
        <w:rPr>
          <w:rFonts w:ascii="Times New Roman" w:hAnsi="Times New Roman"/>
          <w:b/>
        </w:rPr>
      </w:pPr>
    </w:p>
    <w:p w14:paraId="47D084EA" w14:textId="77777777" w:rsidR="007512C3" w:rsidRDefault="007512C3" w:rsidP="007512C3">
      <w:pPr>
        <w:pStyle w:val="Tekstpodstawowy"/>
        <w:ind w:right="-47"/>
        <w:jc w:val="center"/>
        <w:rPr>
          <w:rFonts w:ascii="Times New Roman" w:hAnsi="Times New Roman"/>
          <w:b/>
        </w:rPr>
      </w:pPr>
    </w:p>
    <w:p w14:paraId="2587F2C8"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3</w:t>
      </w:r>
    </w:p>
    <w:p w14:paraId="6B799A1A" w14:textId="77777777" w:rsidR="007512C3" w:rsidRPr="0043435F" w:rsidRDefault="007512C3" w:rsidP="007512C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319C12C" w14:textId="77777777" w:rsidR="007512C3" w:rsidRPr="0043435F" w:rsidRDefault="007512C3" w:rsidP="007512C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E1473D9" w14:textId="77777777" w:rsidR="007512C3" w:rsidRPr="0043435F" w:rsidRDefault="007512C3" w:rsidP="007512C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1AD34E1" w14:textId="77777777" w:rsidR="007512C3" w:rsidRPr="0043435F" w:rsidRDefault="007512C3" w:rsidP="007512C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CD28F0E" w14:textId="77777777" w:rsidR="007512C3" w:rsidRDefault="007512C3" w:rsidP="007512C3">
      <w:pPr>
        <w:pStyle w:val="Tekstpodstawowy"/>
        <w:ind w:right="-47"/>
        <w:jc w:val="both"/>
        <w:rPr>
          <w:rFonts w:ascii="Times New Roman" w:hAnsi="Times New Roman"/>
        </w:rPr>
      </w:pPr>
    </w:p>
    <w:p w14:paraId="54C6D48A"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4</w:t>
      </w:r>
    </w:p>
    <w:p w14:paraId="6AD4A4C5" w14:textId="77777777" w:rsidR="007512C3" w:rsidRDefault="007512C3" w:rsidP="007512C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AC21652" w14:textId="77777777" w:rsidR="007512C3" w:rsidRDefault="007512C3" w:rsidP="007512C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2DF3244" w14:textId="77777777" w:rsidR="007512C3" w:rsidRDefault="007512C3" w:rsidP="007512C3">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7981286" w14:textId="77777777" w:rsidR="007512C3" w:rsidRPr="00593CEB" w:rsidRDefault="007512C3" w:rsidP="007512C3">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00B84E3" w14:textId="77777777" w:rsidR="007512C3" w:rsidRDefault="007512C3" w:rsidP="007512C3">
      <w:pPr>
        <w:pStyle w:val="Tekstpodstawowy"/>
        <w:ind w:right="-47"/>
        <w:jc w:val="center"/>
        <w:rPr>
          <w:rFonts w:ascii="Times New Roman" w:hAnsi="Times New Roman"/>
        </w:rPr>
      </w:pPr>
    </w:p>
    <w:p w14:paraId="44F5B9A7"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5</w:t>
      </w:r>
    </w:p>
    <w:p w14:paraId="21E0168F" w14:textId="77777777" w:rsidR="007512C3" w:rsidRPr="00C53B52" w:rsidRDefault="007512C3" w:rsidP="007512C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CCE2C17" w14:textId="77777777" w:rsidR="007512C3" w:rsidRPr="00C53B52" w:rsidRDefault="007512C3" w:rsidP="007512C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C7E3469" w14:textId="77777777" w:rsidR="007512C3" w:rsidRPr="00C53B52" w:rsidRDefault="007512C3" w:rsidP="007512C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0AD99FB" w14:textId="77777777" w:rsidR="007512C3" w:rsidRPr="00C53B52" w:rsidRDefault="007512C3" w:rsidP="007512C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EF8F325" w14:textId="77777777" w:rsidR="007512C3" w:rsidRPr="00C53B52" w:rsidRDefault="007512C3" w:rsidP="007512C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F94BEC9" w14:textId="77777777" w:rsidR="007512C3" w:rsidRPr="00C53B52" w:rsidRDefault="007512C3" w:rsidP="007512C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8681808" w14:textId="77777777" w:rsidR="007512C3" w:rsidRPr="00C53B52" w:rsidRDefault="007512C3" w:rsidP="007512C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C6EE423" w14:textId="77777777" w:rsidR="007512C3" w:rsidRPr="00C53B52" w:rsidRDefault="007512C3" w:rsidP="007512C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5330EDF" w14:textId="77777777" w:rsidR="007512C3" w:rsidRPr="00C53B52" w:rsidRDefault="007512C3" w:rsidP="007512C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2CE5A1A" w14:textId="77777777" w:rsidR="007512C3" w:rsidRPr="006B2CAA" w:rsidRDefault="007512C3" w:rsidP="007512C3">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1637029" w14:textId="77777777" w:rsidR="007512C3" w:rsidRDefault="007512C3" w:rsidP="007512C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ED2B121" w14:textId="77777777" w:rsidR="007512C3" w:rsidRDefault="007512C3" w:rsidP="007512C3">
      <w:pPr>
        <w:pStyle w:val="Tekstpodstawowy"/>
        <w:ind w:right="-47"/>
        <w:jc w:val="center"/>
        <w:rPr>
          <w:rFonts w:ascii="Times New Roman" w:hAnsi="Times New Roman"/>
          <w:b/>
        </w:rPr>
      </w:pPr>
    </w:p>
    <w:p w14:paraId="23E22FD5" w14:textId="77777777" w:rsidR="007512C3" w:rsidRDefault="007512C3" w:rsidP="007512C3">
      <w:pPr>
        <w:pStyle w:val="Tekstpodstawowy"/>
        <w:ind w:right="-47"/>
        <w:jc w:val="center"/>
        <w:rPr>
          <w:rFonts w:ascii="Times New Roman" w:hAnsi="Times New Roman"/>
          <w:b/>
        </w:rPr>
      </w:pPr>
    </w:p>
    <w:p w14:paraId="3751C723" w14:textId="77777777" w:rsidR="007512C3" w:rsidRDefault="007512C3" w:rsidP="007512C3">
      <w:pPr>
        <w:pStyle w:val="Tekstpodstawowy"/>
        <w:ind w:right="-47"/>
        <w:jc w:val="center"/>
        <w:rPr>
          <w:rFonts w:ascii="Times New Roman" w:hAnsi="Times New Roman"/>
          <w:b/>
        </w:rPr>
      </w:pPr>
      <w:r w:rsidRPr="00877B92">
        <w:rPr>
          <w:rFonts w:ascii="Times New Roman" w:hAnsi="Times New Roman"/>
          <w:b/>
        </w:rPr>
        <w:lastRenderedPageBreak/>
        <w:t>§ 6</w:t>
      </w:r>
    </w:p>
    <w:p w14:paraId="57514B80" w14:textId="77777777" w:rsidR="007512C3" w:rsidRDefault="007512C3" w:rsidP="007512C3">
      <w:pPr>
        <w:pStyle w:val="Tekstpodstawowy"/>
        <w:ind w:right="-47"/>
        <w:jc w:val="center"/>
        <w:rPr>
          <w:rFonts w:ascii="Times New Roman" w:hAnsi="Times New Roman"/>
          <w:b/>
        </w:rPr>
      </w:pPr>
    </w:p>
    <w:p w14:paraId="64CA59C5" w14:textId="77777777" w:rsidR="007512C3" w:rsidRDefault="007512C3" w:rsidP="007512C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1E2C677" w14:textId="77777777" w:rsidR="007512C3" w:rsidRDefault="007512C3" w:rsidP="007512C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3E48C49" w14:textId="77777777" w:rsidR="007512C3" w:rsidRDefault="007512C3" w:rsidP="007512C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1E6AA2E" w14:textId="77777777" w:rsidR="007512C3" w:rsidRDefault="007512C3" w:rsidP="007512C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91B827F" w14:textId="77777777" w:rsidR="007512C3" w:rsidRDefault="007512C3" w:rsidP="007512C3">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F6A2F88"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7AE55BE" w14:textId="77777777" w:rsidR="007512C3" w:rsidRPr="003F1749" w:rsidRDefault="007512C3" w:rsidP="007512C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61C0BA0" w14:textId="77777777" w:rsidR="007512C3" w:rsidRDefault="007512C3" w:rsidP="007512C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CF6DC68" w14:textId="77777777" w:rsidR="007512C3" w:rsidRDefault="007512C3" w:rsidP="007512C3">
      <w:pPr>
        <w:pStyle w:val="Tekstpodstawowy"/>
        <w:ind w:right="-47"/>
        <w:jc w:val="center"/>
        <w:rPr>
          <w:rFonts w:ascii="Times New Roman" w:hAnsi="Times New Roman"/>
        </w:rPr>
      </w:pPr>
    </w:p>
    <w:p w14:paraId="65724F1B"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D51AA07" w14:textId="77777777" w:rsidR="007512C3" w:rsidRPr="0043435F" w:rsidRDefault="007512C3" w:rsidP="007512C3">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0F4CBF8" w14:textId="77777777" w:rsidR="007512C3" w:rsidRPr="0043435F" w:rsidRDefault="007512C3" w:rsidP="007512C3">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A41EBFE" w14:textId="77777777" w:rsidR="007512C3" w:rsidRPr="0043435F" w:rsidRDefault="007512C3" w:rsidP="007512C3">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E0755B3" w14:textId="77777777" w:rsidR="007512C3" w:rsidRPr="0043435F" w:rsidRDefault="007512C3" w:rsidP="007512C3">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A6F998F" w14:textId="77777777" w:rsidR="007512C3" w:rsidRPr="0043435F" w:rsidRDefault="007512C3" w:rsidP="007512C3">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662BB24" w14:textId="77777777" w:rsidR="007512C3" w:rsidRPr="0043435F" w:rsidRDefault="007512C3" w:rsidP="007512C3">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w:t>
      </w:r>
      <w:r w:rsidRPr="0043435F">
        <w:rPr>
          <w:bCs/>
          <w:sz w:val="24"/>
          <w:szCs w:val="24"/>
          <w:lang w:val="pl-PL" w:eastAsia="en-US"/>
        </w:rPr>
        <w:lastRenderedPageBreak/>
        <w:t xml:space="preserve">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44B25D1F" w14:textId="77777777" w:rsidR="007512C3" w:rsidRPr="0043435F" w:rsidRDefault="007512C3" w:rsidP="007512C3">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9AB50A5" w14:textId="77777777" w:rsidR="007512C3" w:rsidRPr="0043435F" w:rsidRDefault="007512C3" w:rsidP="007512C3">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C419061" w14:textId="77777777" w:rsidR="007512C3" w:rsidRPr="0043435F" w:rsidRDefault="007512C3" w:rsidP="007512C3">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A4C82D3" w14:textId="77777777" w:rsidR="007512C3" w:rsidRPr="0043435F" w:rsidRDefault="007512C3" w:rsidP="007512C3">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43AB38" w14:textId="77777777" w:rsidR="007512C3" w:rsidRPr="0043435F" w:rsidRDefault="007512C3" w:rsidP="007512C3">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30C89FD" w14:textId="77777777" w:rsidR="007512C3" w:rsidRPr="0043435F" w:rsidRDefault="007512C3" w:rsidP="007512C3">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316987B" w14:textId="77777777" w:rsidR="007512C3" w:rsidRDefault="007512C3" w:rsidP="007512C3">
      <w:pPr>
        <w:pStyle w:val="Tekstpodstawowy"/>
        <w:ind w:left="284" w:right="-47"/>
        <w:jc w:val="both"/>
        <w:rPr>
          <w:rFonts w:ascii="Times New Roman" w:hAnsi="Times New Roman"/>
        </w:rPr>
      </w:pPr>
    </w:p>
    <w:p w14:paraId="44E4A443"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27E88AB" w14:textId="77777777" w:rsidR="007512C3" w:rsidRDefault="007512C3" w:rsidP="007512C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B4DB1EF" w14:textId="77777777" w:rsidR="007512C3" w:rsidRPr="009B2595" w:rsidRDefault="007512C3" w:rsidP="007512C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EAFDEF1" w14:textId="77777777" w:rsidR="007512C3" w:rsidRPr="009B2595" w:rsidRDefault="007512C3" w:rsidP="007512C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C08711C" w14:textId="77777777" w:rsidR="007512C3" w:rsidRPr="009B2595" w:rsidRDefault="007512C3" w:rsidP="007512C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AE8036F" w14:textId="77777777" w:rsidR="007512C3" w:rsidRPr="009B2595" w:rsidRDefault="007512C3" w:rsidP="007512C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1D87F01" w14:textId="77777777" w:rsidR="007512C3" w:rsidRPr="009B2595" w:rsidRDefault="007512C3" w:rsidP="007512C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98D46B9" w14:textId="77777777" w:rsidR="007512C3" w:rsidRPr="009B2595" w:rsidRDefault="007512C3" w:rsidP="007512C3">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przedłużenia okresu gwarancji, w sytuacji jej przedłużenia przez producenta lub Sprzedawcę,</w:t>
      </w:r>
    </w:p>
    <w:p w14:paraId="5BDED656" w14:textId="77777777" w:rsidR="007512C3" w:rsidRPr="009B2595" w:rsidRDefault="007512C3" w:rsidP="007512C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ED184C0" w14:textId="77777777" w:rsidR="007512C3" w:rsidRPr="009B2595" w:rsidRDefault="007512C3" w:rsidP="007512C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6DE759F" w14:textId="77777777" w:rsidR="007512C3" w:rsidRPr="009B2595" w:rsidRDefault="007512C3" w:rsidP="007512C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F530D41" w14:textId="77777777" w:rsidR="007512C3" w:rsidRPr="00042F5C" w:rsidRDefault="007512C3" w:rsidP="007512C3">
      <w:pPr>
        <w:widowControl w:val="0"/>
        <w:suppressAutoHyphens/>
        <w:autoSpaceDN w:val="0"/>
        <w:ind w:left="360"/>
        <w:jc w:val="center"/>
        <w:textAlignment w:val="baseline"/>
        <w:rPr>
          <w:rFonts w:eastAsia="SimSun"/>
          <w:b/>
          <w:bCs/>
          <w:color w:val="000000"/>
          <w:kern w:val="2"/>
          <w:sz w:val="24"/>
          <w:szCs w:val="24"/>
          <w:lang w:val="pl-PL"/>
        </w:rPr>
      </w:pPr>
    </w:p>
    <w:p w14:paraId="6030752A" w14:textId="77777777" w:rsidR="007512C3" w:rsidRPr="009B2595" w:rsidRDefault="007512C3" w:rsidP="007512C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E0BC485" w14:textId="77777777" w:rsidR="007512C3" w:rsidRPr="009B2595" w:rsidRDefault="007512C3" w:rsidP="007512C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47EEA3F" w14:textId="77777777" w:rsidR="007512C3" w:rsidRPr="009B2595" w:rsidRDefault="007512C3" w:rsidP="007512C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3ED5B1C" w14:textId="77777777" w:rsidR="007512C3" w:rsidRPr="009B2595" w:rsidRDefault="007512C3" w:rsidP="007512C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3CD3469" w14:textId="77777777" w:rsidR="007512C3" w:rsidRPr="009B2595" w:rsidRDefault="007512C3" w:rsidP="007512C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2608812"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C50F1FA" w14:textId="77777777" w:rsidR="007512C3" w:rsidRDefault="007512C3" w:rsidP="007512C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860030C" w14:textId="77777777" w:rsidR="007512C3" w:rsidRDefault="007512C3" w:rsidP="007512C3">
      <w:pPr>
        <w:pStyle w:val="Tekstpodstawowy"/>
        <w:ind w:right="-47"/>
        <w:jc w:val="center"/>
        <w:rPr>
          <w:rFonts w:ascii="Times New Roman" w:hAnsi="Times New Roman"/>
        </w:rPr>
      </w:pPr>
    </w:p>
    <w:p w14:paraId="1661CDAF" w14:textId="77777777" w:rsidR="007512C3" w:rsidRDefault="007512C3" w:rsidP="007512C3">
      <w:pPr>
        <w:pStyle w:val="Tekstpodstawowy"/>
        <w:ind w:right="-47"/>
        <w:jc w:val="center"/>
        <w:rPr>
          <w:rFonts w:ascii="Times New Roman" w:hAnsi="Times New Roman"/>
        </w:rPr>
      </w:pPr>
    </w:p>
    <w:p w14:paraId="411C82D3" w14:textId="77777777" w:rsidR="007512C3" w:rsidRPr="00877B92" w:rsidRDefault="007512C3" w:rsidP="007512C3">
      <w:pPr>
        <w:pStyle w:val="Tekstpodstawowy"/>
        <w:ind w:right="-47"/>
        <w:jc w:val="center"/>
        <w:rPr>
          <w:b/>
        </w:rPr>
      </w:pPr>
      <w:r w:rsidRPr="00877B92">
        <w:rPr>
          <w:rFonts w:ascii="Times New Roman" w:hAnsi="Times New Roman"/>
          <w:b/>
        </w:rPr>
        <w:t>§1</w:t>
      </w:r>
      <w:r>
        <w:rPr>
          <w:rFonts w:ascii="Times New Roman" w:hAnsi="Times New Roman"/>
          <w:b/>
        </w:rPr>
        <w:t>2</w:t>
      </w:r>
    </w:p>
    <w:p w14:paraId="7DD3A0BB" w14:textId="77777777" w:rsidR="007512C3" w:rsidRDefault="007512C3" w:rsidP="007512C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ACA1C19" w14:textId="77777777" w:rsidR="007512C3" w:rsidRDefault="007512C3" w:rsidP="007512C3">
      <w:pPr>
        <w:pStyle w:val="NormalnyWeb"/>
        <w:jc w:val="both"/>
      </w:pPr>
      <w:r>
        <w:t xml:space="preserve">2. W razie wątpliwości, czy określona informacja stanowi tajemnicę Wykonawca zobowiązany jest zwrócić się w formie pisemnej do Zamawiającego o wyjaśnienie takiej wątpliwości. </w:t>
      </w:r>
    </w:p>
    <w:p w14:paraId="76A4AFCA" w14:textId="77777777" w:rsidR="007512C3" w:rsidRDefault="007512C3" w:rsidP="007512C3">
      <w:pPr>
        <w:pStyle w:val="NormalnyWeb"/>
        <w:jc w:val="both"/>
      </w:pPr>
      <w:r>
        <w:lastRenderedPageBreak/>
        <w:t xml:space="preserve">3. Wykonawca zobowiązuje się do wykorzystania uzyskanych, powyższych informacji jedynie w celu wykonania przedmiotu umowy. </w:t>
      </w:r>
    </w:p>
    <w:p w14:paraId="26F8C7E1" w14:textId="77777777" w:rsidR="007512C3" w:rsidRDefault="007512C3" w:rsidP="007512C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118C101" w14:textId="77777777" w:rsidR="007512C3" w:rsidRDefault="007512C3" w:rsidP="007512C3">
      <w:pPr>
        <w:pStyle w:val="NormalnyWeb"/>
        <w:jc w:val="both"/>
      </w:pPr>
      <w:r>
        <w:t>5. Powyższe przepisy nie będą miały zastosowania wobec informacji powszechnie znanych lub opublikowanych oraz w przypadku żądania ich ujawnienia przez uprawniony organ.</w:t>
      </w:r>
    </w:p>
    <w:p w14:paraId="1DB11B08" w14:textId="77777777" w:rsidR="007512C3" w:rsidRDefault="007512C3" w:rsidP="007512C3">
      <w:pPr>
        <w:pStyle w:val="Tekstpodstawowy"/>
        <w:ind w:right="-47"/>
        <w:jc w:val="both"/>
        <w:rPr>
          <w:rFonts w:ascii="Times New Roman" w:hAnsi="Times New Roman"/>
        </w:rPr>
      </w:pPr>
    </w:p>
    <w:p w14:paraId="2E66C950"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845DFE0" w14:textId="77777777" w:rsidR="007512C3" w:rsidRDefault="007512C3" w:rsidP="007512C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BAA57BC" w14:textId="77777777" w:rsidR="007512C3" w:rsidRDefault="007512C3" w:rsidP="007512C3">
      <w:pPr>
        <w:pStyle w:val="Tekstpodstawowy"/>
        <w:ind w:right="-47"/>
        <w:jc w:val="both"/>
        <w:rPr>
          <w:rFonts w:ascii="Times New Roman" w:hAnsi="Times New Roman"/>
        </w:rPr>
      </w:pPr>
    </w:p>
    <w:p w14:paraId="00F4AC74"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5889A02" w14:textId="77777777" w:rsidR="007512C3" w:rsidRDefault="007512C3" w:rsidP="007512C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4891D97" w14:textId="77777777" w:rsidR="007512C3" w:rsidRDefault="007512C3" w:rsidP="007512C3">
      <w:pPr>
        <w:pStyle w:val="Tekstpodstawowy"/>
        <w:ind w:right="-47"/>
        <w:jc w:val="both"/>
        <w:rPr>
          <w:rFonts w:ascii="Times New Roman" w:hAnsi="Times New Roman"/>
        </w:rPr>
      </w:pPr>
    </w:p>
    <w:p w14:paraId="3B40E726" w14:textId="77777777" w:rsidR="007512C3" w:rsidRPr="00877B92" w:rsidRDefault="007512C3" w:rsidP="007512C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3F0669C" w14:textId="77777777" w:rsidR="007512C3" w:rsidRPr="004F0507" w:rsidRDefault="007512C3" w:rsidP="007512C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89D4549" w14:textId="77777777" w:rsidR="007512C3" w:rsidRDefault="007512C3" w:rsidP="007512C3">
      <w:pPr>
        <w:pStyle w:val="Tekstpodstawowy2"/>
        <w:spacing w:line="240" w:lineRule="auto"/>
        <w:ind w:right="-47"/>
      </w:pPr>
    </w:p>
    <w:p w14:paraId="447800D3" w14:textId="77777777" w:rsidR="007512C3" w:rsidRPr="004F0507" w:rsidRDefault="007512C3" w:rsidP="007512C3">
      <w:pPr>
        <w:pStyle w:val="Tekstpodstawowy2"/>
        <w:spacing w:line="240" w:lineRule="auto"/>
        <w:ind w:right="-47"/>
        <w:rPr>
          <w:b/>
          <w:sz w:val="24"/>
        </w:rPr>
      </w:pPr>
      <w:r>
        <w:rPr>
          <w:b/>
          <w:sz w:val="24"/>
        </w:rPr>
        <w:t xml:space="preserve">      </w:t>
      </w:r>
      <w:r w:rsidRPr="004F0507">
        <w:rPr>
          <w:b/>
          <w:sz w:val="24"/>
        </w:rPr>
        <w:t>Za Sprzedawcę                                                                                   Za Kupującego</w:t>
      </w:r>
    </w:p>
    <w:p w14:paraId="4AC46981" w14:textId="77777777" w:rsidR="007512C3" w:rsidRPr="000936CA" w:rsidRDefault="007512C3" w:rsidP="007512C3">
      <w:pPr>
        <w:rPr>
          <w:lang w:val="pl-PL"/>
        </w:rPr>
      </w:pPr>
    </w:p>
    <w:p w14:paraId="6C10654F" w14:textId="77777777" w:rsidR="007512C3" w:rsidRDefault="007512C3" w:rsidP="007512C3">
      <w:pPr>
        <w:pStyle w:val="Zwykytekst"/>
        <w:rPr>
          <w:lang w:val="pl-PL"/>
        </w:rPr>
      </w:pPr>
    </w:p>
    <w:p w14:paraId="4C0B73AC" w14:textId="77777777" w:rsidR="007512C3" w:rsidRDefault="007512C3" w:rsidP="007512C3">
      <w:pPr>
        <w:pStyle w:val="Zwykytekst"/>
        <w:rPr>
          <w:lang w:val="pl-PL"/>
        </w:rPr>
      </w:pPr>
    </w:p>
    <w:p w14:paraId="6E615D95" w14:textId="77777777" w:rsidR="007512C3" w:rsidRDefault="007512C3" w:rsidP="007512C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84FFDA3" w14:textId="77777777" w:rsidR="007512C3" w:rsidRPr="00496551" w:rsidRDefault="007512C3" w:rsidP="007512C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FC22E42" w14:textId="77777777" w:rsidR="007512C3" w:rsidRPr="00496551" w:rsidRDefault="007512C3" w:rsidP="007512C3">
      <w:pPr>
        <w:pStyle w:val="Zwykytekst"/>
        <w:rPr>
          <w:rFonts w:ascii="Times New Roman" w:hAnsi="Times New Roman" w:cs="Times New Roman"/>
          <w:sz w:val="16"/>
          <w:szCs w:val="16"/>
          <w:lang w:val="pl-PL"/>
        </w:rPr>
      </w:pPr>
    </w:p>
    <w:p w14:paraId="77755DDC" w14:textId="77777777" w:rsidR="007512C3" w:rsidRPr="00496551" w:rsidRDefault="007512C3" w:rsidP="007512C3">
      <w:pPr>
        <w:pStyle w:val="Zwykytekst"/>
        <w:rPr>
          <w:sz w:val="16"/>
          <w:szCs w:val="16"/>
          <w:lang w:val="pl-PL"/>
        </w:rPr>
      </w:pPr>
    </w:p>
    <w:p w14:paraId="6C9EB07D" w14:textId="77777777" w:rsidR="007512C3" w:rsidRPr="00877B92" w:rsidRDefault="007512C3" w:rsidP="007512C3">
      <w:pPr>
        <w:rPr>
          <w:lang w:val="pl-PL"/>
        </w:rPr>
      </w:pPr>
    </w:p>
    <w:p w14:paraId="1EE59716" w14:textId="77777777" w:rsidR="007512C3" w:rsidRDefault="007512C3" w:rsidP="007512C3">
      <w:pPr>
        <w:rPr>
          <w:lang w:val="pl-PL"/>
        </w:rPr>
      </w:pPr>
    </w:p>
    <w:p w14:paraId="68E1DB37" w14:textId="77777777" w:rsidR="007512C3" w:rsidRPr="009B06ED" w:rsidRDefault="007512C3" w:rsidP="007512C3">
      <w:pPr>
        <w:rPr>
          <w:lang w:val="pl-PL"/>
        </w:rPr>
      </w:pPr>
      <w:r>
        <w:rPr>
          <w:lang w:val="pl-PL"/>
        </w:rPr>
        <w:t>* Egzemplarz dla Wykonawcy / AGH</w:t>
      </w:r>
    </w:p>
    <w:p w14:paraId="3BA3BDF9" w14:textId="77777777" w:rsidR="007512C3" w:rsidRPr="00456B64" w:rsidRDefault="007512C3" w:rsidP="007512C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13BBD001" w14:textId="77777777" w:rsidR="007512C3" w:rsidRPr="00456B64" w:rsidRDefault="007512C3" w:rsidP="007512C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72761F9" w14:textId="77777777" w:rsidR="007512C3" w:rsidRPr="00456B64" w:rsidRDefault="007512C3" w:rsidP="007512C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2CE65C5C" w14:textId="77777777" w:rsidR="007512C3" w:rsidRDefault="007512C3" w:rsidP="007512C3">
      <w:pPr>
        <w:widowControl w:val="0"/>
        <w:autoSpaceDE w:val="0"/>
        <w:autoSpaceDN w:val="0"/>
        <w:jc w:val="right"/>
        <w:textAlignment w:val="baseline"/>
        <w:rPr>
          <w:sz w:val="24"/>
          <w:szCs w:val="24"/>
          <w:lang w:val="pl-PL"/>
        </w:rPr>
      </w:pPr>
    </w:p>
    <w:p w14:paraId="1C71F32A" w14:textId="77777777" w:rsidR="007512C3" w:rsidRDefault="007512C3" w:rsidP="007512C3">
      <w:pPr>
        <w:widowControl w:val="0"/>
        <w:autoSpaceDE w:val="0"/>
        <w:autoSpaceDN w:val="0"/>
        <w:jc w:val="right"/>
        <w:textAlignment w:val="baseline"/>
        <w:rPr>
          <w:sz w:val="24"/>
          <w:szCs w:val="24"/>
          <w:lang w:val="pl-PL"/>
        </w:rPr>
      </w:pPr>
    </w:p>
    <w:p w14:paraId="5A8A5F82" w14:textId="77777777" w:rsidR="007512C3" w:rsidRDefault="007512C3" w:rsidP="007512C3">
      <w:pPr>
        <w:widowControl w:val="0"/>
        <w:autoSpaceDE w:val="0"/>
        <w:autoSpaceDN w:val="0"/>
        <w:jc w:val="right"/>
        <w:textAlignment w:val="baseline"/>
        <w:rPr>
          <w:sz w:val="24"/>
          <w:szCs w:val="24"/>
          <w:lang w:val="pl-PL"/>
        </w:rPr>
      </w:pPr>
    </w:p>
    <w:p w14:paraId="097EE27C" w14:textId="77777777" w:rsidR="007512C3" w:rsidRDefault="007512C3" w:rsidP="007512C3">
      <w:pPr>
        <w:widowControl w:val="0"/>
        <w:autoSpaceDE w:val="0"/>
        <w:autoSpaceDN w:val="0"/>
        <w:jc w:val="right"/>
        <w:textAlignment w:val="baseline"/>
        <w:rPr>
          <w:sz w:val="24"/>
          <w:szCs w:val="24"/>
          <w:lang w:val="pl-PL"/>
        </w:rPr>
      </w:pPr>
    </w:p>
    <w:p w14:paraId="63C363DF" w14:textId="77777777" w:rsidR="007512C3" w:rsidRDefault="007512C3" w:rsidP="007512C3">
      <w:pPr>
        <w:widowControl w:val="0"/>
        <w:autoSpaceDE w:val="0"/>
        <w:autoSpaceDN w:val="0"/>
        <w:jc w:val="right"/>
        <w:textAlignment w:val="baseline"/>
        <w:rPr>
          <w:sz w:val="24"/>
          <w:szCs w:val="24"/>
          <w:lang w:val="pl-PL"/>
        </w:rPr>
      </w:pPr>
    </w:p>
    <w:p w14:paraId="59DB3E06" w14:textId="77777777" w:rsidR="007512C3" w:rsidRDefault="007512C3" w:rsidP="007512C3">
      <w:pPr>
        <w:widowControl w:val="0"/>
        <w:autoSpaceDE w:val="0"/>
        <w:autoSpaceDN w:val="0"/>
        <w:jc w:val="right"/>
        <w:textAlignment w:val="baseline"/>
        <w:rPr>
          <w:sz w:val="24"/>
          <w:szCs w:val="24"/>
          <w:lang w:val="pl-PL"/>
        </w:rPr>
      </w:pPr>
    </w:p>
    <w:p w14:paraId="4AE7481E" w14:textId="77777777" w:rsidR="007512C3" w:rsidRDefault="007512C3" w:rsidP="007512C3">
      <w:pPr>
        <w:widowControl w:val="0"/>
        <w:autoSpaceDE w:val="0"/>
        <w:autoSpaceDN w:val="0"/>
        <w:jc w:val="right"/>
        <w:textAlignment w:val="baseline"/>
        <w:rPr>
          <w:sz w:val="24"/>
          <w:szCs w:val="24"/>
          <w:lang w:val="pl-PL"/>
        </w:rPr>
      </w:pPr>
    </w:p>
    <w:p w14:paraId="25C67BDE" w14:textId="77777777" w:rsidR="007512C3" w:rsidRDefault="007512C3" w:rsidP="007512C3">
      <w:pPr>
        <w:widowControl w:val="0"/>
        <w:autoSpaceDE w:val="0"/>
        <w:autoSpaceDN w:val="0"/>
        <w:jc w:val="right"/>
        <w:textAlignment w:val="baseline"/>
        <w:rPr>
          <w:sz w:val="24"/>
          <w:szCs w:val="24"/>
          <w:lang w:val="pl-PL"/>
        </w:rPr>
      </w:pPr>
    </w:p>
    <w:p w14:paraId="4A8ACCBD" w14:textId="77777777" w:rsidR="007512C3" w:rsidRDefault="007512C3" w:rsidP="007512C3">
      <w:pPr>
        <w:widowControl w:val="0"/>
        <w:autoSpaceDE w:val="0"/>
        <w:autoSpaceDN w:val="0"/>
        <w:jc w:val="right"/>
        <w:textAlignment w:val="baseline"/>
        <w:rPr>
          <w:sz w:val="24"/>
          <w:szCs w:val="24"/>
          <w:lang w:val="pl-PL"/>
        </w:rPr>
      </w:pPr>
    </w:p>
    <w:p w14:paraId="49DD4760" w14:textId="77777777" w:rsidR="007512C3" w:rsidRDefault="007512C3" w:rsidP="007512C3">
      <w:pPr>
        <w:widowControl w:val="0"/>
        <w:autoSpaceDE w:val="0"/>
        <w:autoSpaceDN w:val="0"/>
        <w:jc w:val="right"/>
        <w:textAlignment w:val="baseline"/>
        <w:rPr>
          <w:sz w:val="24"/>
          <w:szCs w:val="24"/>
          <w:lang w:val="pl-PL"/>
        </w:rPr>
      </w:pPr>
    </w:p>
    <w:p w14:paraId="49080A1D" w14:textId="77777777" w:rsidR="007512C3" w:rsidRDefault="007512C3" w:rsidP="007512C3">
      <w:pPr>
        <w:widowControl w:val="0"/>
        <w:autoSpaceDE w:val="0"/>
        <w:autoSpaceDN w:val="0"/>
        <w:jc w:val="right"/>
        <w:textAlignment w:val="baseline"/>
        <w:rPr>
          <w:sz w:val="24"/>
          <w:szCs w:val="24"/>
          <w:lang w:val="pl-PL"/>
        </w:rPr>
      </w:pPr>
    </w:p>
    <w:p w14:paraId="5478C503" w14:textId="77777777" w:rsidR="007512C3" w:rsidRDefault="007512C3" w:rsidP="007512C3">
      <w:pPr>
        <w:widowControl w:val="0"/>
        <w:autoSpaceDE w:val="0"/>
        <w:autoSpaceDN w:val="0"/>
        <w:jc w:val="right"/>
        <w:textAlignment w:val="baseline"/>
        <w:rPr>
          <w:sz w:val="24"/>
          <w:szCs w:val="24"/>
          <w:lang w:val="pl-PL"/>
        </w:rPr>
      </w:pPr>
    </w:p>
    <w:p w14:paraId="382AF30F" w14:textId="77777777" w:rsidR="007512C3" w:rsidRDefault="007512C3" w:rsidP="007512C3">
      <w:pPr>
        <w:widowControl w:val="0"/>
        <w:autoSpaceDE w:val="0"/>
        <w:autoSpaceDN w:val="0"/>
        <w:jc w:val="right"/>
        <w:textAlignment w:val="baseline"/>
        <w:rPr>
          <w:sz w:val="24"/>
          <w:szCs w:val="24"/>
          <w:lang w:val="pl-PL"/>
        </w:rPr>
      </w:pPr>
    </w:p>
    <w:p w14:paraId="62BB60A9" w14:textId="77777777" w:rsidR="007512C3" w:rsidRDefault="007512C3" w:rsidP="007512C3">
      <w:pPr>
        <w:widowControl w:val="0"/>
        <w:autoSpaceDE w:val="0"/>
        <w:autoSpaceDN w:val="0"/>
        <w:jc w:val="right"/>
        <w:textAlignment w:val="baseline"/>
        <w:rPr>
          <w:sz w:val="24"/>
          <w:szCs w:val="24"/>
          <w:lang w:val="pl-PL"/>
        </w:rPr>
      </w:pPr>
    </w:p>
    <w:p w14:paraId="497827E8" w14:textId="77777777" w:rsidR="007512C3" w:rsidRDefault="007512C3" w:rsidP="007512C3">
      <w:pPr>
        <w:widowControl w:val="0"/>
        <w:autoSpaceDE w:val="0"/>
        <w:autoSpaceDN w:val="0"/>
        <w:jc w:val="right"/>
        <w:textAlignment w:val="baseline"/>
        <w:rPr>
          <w:sz w:val="24"/>
          <w:szCs w:val="24"/>
          <w:lang w:val="pl-PL"/>
        </w:rPr>
      </w:pPr>
    </w:p>
    <w:p w14:paraId="219FDA6E" w14:textId="77777777" w:rsidR="007512C3" w:rsidRDefault="007512C3" w:rsidP="007512C3">
      <w:pPr>
        <w:widowControl w:val="0"/>
        <w:autoSpaceDE w:val="0"/>
        <w:autoSpaceDN w:val="0"/>
        <w:jc w:val="right"/>
        <w:textAlignment w:val="baseline"/>
        <w:rPr>
          <w:sz w:val="24"/>
          <w:szCs w:val="24"/>
          <w:lang w:val="pl-PL"/>
        </w:rPr>
      </w:pPr>
    </w:p>
    <w:p w14:paraId="0C8B7E10" w14:textId="77777777" w:rsidR="007512C3" w:rsidRPr="00456B64" w:rsidRDefault="007512C3" w:rsidP="007512C3">
      <w:pPr>
        <w:widowControl w:val="0"/>
        <w:autoSpaceDE w:val="0"/>
        <w:autoSpaceDN w:val="0"/>
        <w:jc w:val="right"/>
        <w:textAlignment w:val="baseline"/>
        <w:rPr>
          <w:sz w:val="24"/>
          <w:szCs w:val="24"/>
          <w:lang w:val="pl-PL"/>
        </w:rPr>
      </w:pPr>
      <w:r w:rsidRPr="00456B64">
        <w:rPr>
          <w:sz w:val="24"/>
          <w:szCs w:val="24"/>
          <w:lang w:val="pl-PL"/>
        </w:rPr>
        <w:t>Załącznik nr 2 do umowy</w:t>
      </w:r>
    </w:p>
    <w:p w14:paraId="5E6FE5F5" w14:textId="77777777" w:rsidR="007512C3" w:rsidRPr="00456B64" w:rsidRDefault="007512C3" w:rsidP="007512C3">
      <w:pPr>
        <w:widowControl w:val="0"/>
        <w:autoSpaceDE w:val="0"/>
        <w:autoSpaceDN w:val="0"/>
        <w:jc w:val="both"/>
        <w:textAlignment w:val="baseline"/>
        <w:rPr>
          <w:sz w:val="24"/>
          <w:szCs w:val="24"/>
          <w:lang w:val="pl-PL"/>
        </w:rPr>
      </w:pPr>
    </w:p>
    <w:p w14:paraId="05D5C00C" w14:textId="77777777" w:rsidR="007512C3" w:rsidRPr="00456B64" w:rsidRDefault="007512C3" w:rsidP="007512C3">
      <w:pPr>
        <w:widowControl w:val="0"/>
        <w:autoSpaceDE w:val="0"/>
        <w:autoSpaceDN w:val="0"/>
        <w:jc w:val="both"/>
        <w:textAlignment w:val="baseline"/>
        <w:rPr>
          <w:sz w:val="24"/>
          <w:szCs w:val="24"/>
          <w:lang w:val="pl-PL"/>
        </w:rPr>
      </w:pPr>
    </w:p>
    <w:p w14:paraId="7435503E" w14:textId="77777777" w:rsidR="007512C3" w:rsidRPr="00456B64" w:rsidRDefault="007512C3" w:rsidP="007512C3">
      <w:pPr>
        <w:widowControl w:val="0"/>
        <w:autoSpaceDE w:val="0"/>
        <w:autoSpaceDN w:val="0"/>
        <w:jc w:val="both"/>
        <w:textAlignment w:val="baseline"/>
        <w:rPr>
          <w:sz w:val="24"/>
          <w:szCs w:val="24"/>
          <w:lang w:val="pl-PL"/>
        </w:rPr>
      </w:pPr>
      <w:r w:rsidRPr="00456B64">
        <w:rPr>
          <w:sz w:val="24"/>
          <w:szCs w:val="24"/>
          <w:lang w:val="pl-PL"/>
        </w:rPr>
        <w:t>.....................................… </w:t>
      </w:r>
    </w:p>
    <w:p w14:paraId="3C544A18" w14:textId="77777777" w:rsidR="007512C3" w:rsidRPr="00456B64" w:rsidRDefault="007512C3" w:rsidP="007512C3">
      <w:pPr>
        <w:widowControl w:val="0"/>
        <w:autoSpaceDE w:val="0"/>
        <w:autoSpaceDN w:val="0"/>
        <w:ind w:firstLine="555"/>
        <w:textAlignment w:val="baseline"/>
        <w:rPr>
          <w:sz w:val="24"/>
          <w:szCs w:val="24"/>
          <w:lang w:val="pl-PL"/>
        </w:rPr>
      </w:pPr>
      <w:r w:rsidRPr="00456B64">
        <w:rPr>
          <w:sz w:val="24"/>
          <w:szCs w:val="24"/>
          <w:lang w:val="pl-PL"/>
        </w:rPr>
        <w:lastRenderedPageBreak/>
        <w:t>Nazwa Wykonawcy</w:t>
      </w:r>
    </w:p>
    <w:p w14:paraId="08AB4008" w14:textId="77777777" w:rsidR="007512C3" w:rsidRPr="00456B64" w:rsidRDefault="007512C3" w:rsidP="007512C3">
      <w:pPr>
        <w:widowControl w:val="0"/>
        <w:autoSpaceDE w:val="0"/>
        <w:autoSpaceDN w:val="0"/>
        <w:textAlignment w:val="baseline"/>
        <w:rPr>
          <w:sz w:val="24"/>
          <w:szCs w:val="24"/>
          <w:lang w:val="pl-PL"/>
        </w:rPr>
      </w:pPr>
    </w:p>
    <w:p w14:paraId="2CC4270F" w14:textId="77777777" w:rsidR="007512C3" w:rsidRPr="00456B64" w:rsidRDefault="007512C3" w:rsidP="007512C3">
      <w:pPr>
        <w:widowControl w:val="0"/>
        <w:autoSpaceDE w:val="0"/>
        <w:autoSpaceDN w:val="0"/>
        <w:jc w:val="both"/>
        <w:textAlignment w:val="baseline"/>
        <w:rPr>
          <w:sz w:val="24"/>
          <w:szCs w:val="24"/>
          <w:lang w:val="pl-PL"/>
        </w:rPr>
      </w:pPr>
      <w:r w:rsidRPr="00456B64">
        <w:rPr>
          <w:sz w:val="24"/>
          <w:szCs w:val="24"/>
          <w:lang w:val="pl-PL"/>
        </w:rPr>
        <w:t>.....................................…</w:t>
      </w:r>
    </w:p>
    <w:p w14:paraId="7C1B2E1B" w14:textId="77777777" w:rsidR="007512C3" w:rsidRPr="00456B64" w:rsidRDefault="007512C3" w:rsidP="007512C3">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9C4C2D6" w14:textId="77777777" w:rsidR="007512C3" w:rsidRPr="00456B64" w:rsidRDefault="007512C3" w:rsidP="007512C3">
      <w:pPr>
        <w:widowControl w:val="0"/>
        <w:autoSpaceDE w:val="0"/>
        <w:autoSpaceDN w:val="0"/>
        <w:spacing w:before="90"/>
        <w:ind w:left="115" w:right="110"/>
        <w:jc w:val="both"/>
        <w:outlineLvl w:val="0"/>
        <w:rPr>
          <w:rFonts w:eastAsia="Verdana"/>
          <w:b/>
          <w:bCs/>
          <w:sz w:val="24"/>
          <w:szCs w:val="24"/>
          <w:lang w:val="pl-PL" w:eastAsia="en-US"/>
        </w:rPr>
      </w:pPr>
    </w:p>
    <w:p w14:paraId="4C735D7D" w14:textId="77777777" w:rsidR="007512C3" w:rsidRPr="00456B64" w:rsidRDefault="007512C3" w:rsidP="007512C3">
      <w:pPr>
        <w:widowControl w:val="0"/>
        <w:autoSpaceDE w:val="0"/>
        <w:autoSpaceDN w:val="0"/>
        <w:spacing w:before="90"/>
        <w:ind w:right="110"/>
        <w:jc w:val="both"/>
        <w:outlineLvl w:val="0"/>
        <w:rPr>
          <w:rFonts w:eastAsia="Verdana"/>
          <w:b/>
          <w:bCs/>
          <w:sz w:val="24"/>
          <w:szCs w:val="24"/>
          <w:lang w:val="pl-PL" w:eastAsia="en-US"/>
        </w:rPr>
      </w:pPr>
    </w:p>
    <w:p w14:paraId="00D664C6" w14:textId="77777777" w:rsidR="007512C3" w:rsidRPr="00456B64" w:rsidRDefault="007512C3" w:rsidP="007512C3">
      <w:pPr>
        <w:widowControl w:val="0"/>
        <w:autoSpaceDE w:val="0"/>
        <w:autoSpaceDN w:val="0"/>
        <w:jc w:val="center"/>
        <w:textAlignment w:val="baseline"/>
        <w:rPr>
          <w:b/>
          <w:bCs/>
          <w:sz w:val="24"/>
          <w:szCs w:val="24"/>
          <w:lang w:val="pl-PL"/>
        </w:rPr>
      </w:pPr>
    </w:p>
    <w:p w14:paraId="3BE4A3AC" w14:textId="77777777" w:rsidR="007512C3" w:rsidRPr="00456B64" w:rsidRDefault="007512C3" w:rsidP="007512C3">
      <w:pPr>
        <w:widowControl w:val="0"/>
        <w:autoSpaceDE w:val="0"/>
        <w:autoSpaceDN w:val="0"/>
        <w:jc w:val="center"/>
        <w:textAlignment w:val="baseline"/>
        <w:rPr>
          <w:b/>
          <w:bCs/>
          <w:sz w:val="24"/>
          <w:szCs w:val="24"/>
          <w:lang w:val="pl-PL"/>
        </w:rPr>
      </w:pPr>
    </w:p>
    <w:p w14:paraId="4D67C99D" w14:textId="77777777" w:rsidR="007512C3" w:rsidRPr="00456B64" w:rsidRDefault="007512C3" w:rsidP="007512C3">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21AE5FF5" w14:textId="77777777" w:rsidR="007512C3" w:rsidRPr="00456B64" w:rsidRDefault="007512C3" w:rsidP="007512C3">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39A3FE44" w14:textId="77777777" w:rsidR="007512C3" w:rsidRPr="00456B64" w:rsidRDefault="007512C3" w:rsidP="007512C3">
      <w:pPr>
        <w:widowControl w:val="0"/>
        <w:autoSpaceDE w:val="0"/>
        <w:autoSpaceDN w:val="0"/>
        <w:jc w:val="center"/>
        <w:textAlignment w:val="baseline"/>
        <w:rPr>
          <w:b/>
          <w:bCs/>
          <w:sz w:val="24"/>
          <w:szCs w:val="24"/>
          <w:lang w:val="pl-PL"/>
        </w:rPr>
      </w:pPr>
    </w:p>
    <w:p w14:paraId="635E3C62" w14:textId="77777777" w:rsidR="007512C3" w:rsidRPr="00456B64" w:rsidRDefault="007512C3" w:rsidP="007512C3">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13F78F5" w14:textId="77777777" w:rsidR="007512C3" w:rsidRPr="00456B64" w:rsidRDefault="007512C3" w:rsidP="007512C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B10246B" w14:textId="77777777" w:rsidR="007512C3" w:rsidRPr="00456B64" w:rsidRDefault="007512C3" w:rsidP="007512C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5521FC5" w14:textId="77777777" w:rsidR="007512C3" w:rsidRPr="00456B64" w:rsidRDefault="007512C3" w:rsidP="007512C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w:t>
      </w:r>
      <w:r w:rsidRPr="00456B64">
        <w:rPr>
          <w:rFonts w:eastAsia="Calibri"/>
          <w:sz w:val="24"/>
          <w:szCs w:val="24"/>
          <w:lang w:val="pl-PL" w:eastAsia="en-US"/>
        </w:rPr>
        <w:lastRenderedPageBreak/>
        <w:t>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A99AEFF" w14:textId="77777777" w:rsidR="007512C3" w:rsidRPr="00456B64" w:rsidRDefault="007512C3" w:rsidP="007512C3">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14DB2BBB" w14:textId="77777777" w:rsidR="007512C3" w:rsidRPr="00456B64" w:rsidRDefault="007512C3" w:rsidP="007512C3">
      <w:pPr>
        <w:spacing w:after="200" w:line="276" w:lineRule="auto"/>
        <w:ind w:left="780"/>
        <w:contextualSpacing/>
        <w:textAlignment w:val="baseline"/>
        <w:rPr>
          <w:sz w:val="24"/>
          <w:szCs w:val="24"/>
          <w:lang w:val="pl-PL"/>
        </w:rPr>
      </w:pPr>
    </w:p>
    <w:p w14:paraId="3729562A" w14:textId="77777777" w:rsidR="007512C3" w:rsidRPr="00456B64" w:rsidRDefault="007512C3" w:rsidP="007512C3">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47DB49B2" w14:textId="77777777" w:rsidR="007512C3" w:rsidRPr="00456B64" w:rsidRDefault="007512C3" w:rsidP="007512C3">
      <w:pPr>
        <w:widowControl w:val="0"/>
        <w:autoSpaceDE w:val="0"/>
        <w:autoSpaceDN w:val="0"/>
        <w:spacing w:before="90"/>
        <w:ind w:right="110"/>
        <w:jc w:val="both"/>
        <w:outlineLvl w:val="0"/>
        <w:rPr>
          <w:rFonts w:eastAsia="Verdana"/>
          <w:b/>
          <w:bCs/>
          <w:sz w:val="24"/>
          <w:szCs w:val="24"/>
          <w:lang w:val="pl-PL" w:eastAsia="en-US"/>
        </w:rPr>
      </w:pPr>
    </w:p>
    <w:p w14:paraId="42A71398" w14:textId="77777777" w:rsidR="007512C3" w:rsidRPr="00456B64" w:rsidRDefault="007512C3" w:rsidP="007512C3">
      <w:pPr>
        <w:widowControl w:val="0"/>
        <w:autoSpaceDE w:val="0"/>
        <w:autoSpaceDN w:val="0"/>
        <w:spacing w:before="90"/>
        <w:ind w:right="110"/>
        <w:jc w:val="both"/>
        <w:outlineLvl w:val="0"/>
        <w:rPr>
          <w:rFonts w:eastAsia="Verdana"/>
          <w:b/>
          <w:bCs/>
          <w:sz w:val="24"/>
          <w:szCs w:val="24"/>
          <w:lang w:val="pl-PL" w:eastAsia="en-US"/>
        </w:rPr>
      </w:pPr>
    </w:p>
    <w:p w14:paraId="1EA79792" w14:textId="77777777" w:rsidR="007512C3" w:rsidRPr="00456B64" w:rsidRDefault="007512C3" w:rsidP="007512C3">
      <w:pPr>
        <w:widowControl w:val="0"/>
        <w:autoSpaceDE w:val="0"/>
        <w:autoSpaceDN w:val="0"/>
        <w:spacing w:before="90"/>
        <w:ind w:right="110"/>
        <w:jc w:val="both"/>
        <w:outlineLvl w:val="0"/>
        <w:rPr>
          <w:rFonts w:eastAsia="Verdana"/>
          <w:b/>
          <w:bCs/>
          <w:sz w:val="24"/>
          <w:szCs w:val="24"/>
          <w:lang w:val="pl-PL" w:eastAsia="en-US"/>
        </w:rPr>
      </w:pPr>
    </w:p>
    <w:p w14:paraId="1E6E7E5A" w14:textId="77777777" w:rsidR="007512C3" w:rsidRPr="00456B64" w:rsidRDefault="007512C3" w:rsidP="007512C3">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7512C3" w:rsidRPr="007512C3" w14:paraId="5C469153" w14:textId="77777777" w:rsidTr="001C7106">
        <w:tc>
          <w:tcPr>
            <w:tcW w:w="4105" w:type="dxa"/>
            <w:shd w:val="clear" w:color="auto" w:fill="auto"/>
          </w:tcPr>
          <w:p w14:paraId="0FF21306" w14:textId="77777777" w:rsidR="007512C3" w:rsidRPr="001A7899" w:rsidRDefault="007512C3" w:rsidP="001C710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54D075DD" w14:textId="77777777" w:rsidR="007512C3" w:rsidRPr="001A7899" w:rsidRDefault="007512C3" w:rsidP="001C710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A420887" w14:textId="77777777" w:rsidR="007512C3" w:rsidRPr="001A7899" w:rsidRDefault="007512C3" w:rsidP="007512C3">
      <w:pPr>
        <w:spacing w:line="360" w:lineRule="auto"/>
        <w:contextualSpacing/>
        <w:jc w:val="both"/>
        <w:rPr>
          <w:rFonts w:ascii="Verdana" w:eastAsia="Calibri" w:hAnsi="Verdana" w:cs="Arial"/>
          <w:color w:val="222A35"/>
          <w:lang w:val="pl-PL" w:eastAsia="x-none"/>
        </w:rPr>
      </w:pPr>
    </w:p>
    <w:p w14:paraId="6364668E" w14:textId="77777777" w:rsidR="00496551" w:rsidRPr="007512C3" w:rsidRDefault="00496551" w:rsidP="007512C3">
      <w:pPr>
        <w:rPr>
          <w:lang w:val="pl-PL"/>
        </w:rPr>
      </w:pPr>
    </w:p>
    <w:sectPr w:rsidR="00496551" w:rsidRPr="007512C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C974D" w14:textId="77777777" w:rsidR="00B00425" w:rsidRDefault="00B00425">
      <w:r>
        <w:separator/>
      </w:r>
    </w:p>
  </w:endnote>
  <w:endnote w:type="continuationSeparator" w:id="0">
    <w:p w14:paraId="0D6E3BBD" w14:textId="77777777" w:rsidR="00B00425" w:rsidRDefault="00B00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57E39" w14:textId="77777777" w:rsidR="0000738E" w:rsidRDefault="000073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C4F8A" w14:textId="77777777" w:rsidR="007512C3" w:rsidRDefault="007512C3">
    <w:pPr>
      <w:pStyle w:val="Stopka"/>
      <w:jc w:val="right"/>
    </w:pPr>
    <w:r>
      <w:fldChar w:fldCharType="begin"/>
    </w:r>
    <w:r>
      <w:instrText>PAGE   \* MERGEFORMAT</w:instrText>
    </w:r>
    <w:r>
      <w:fldChar w:fldCharType="separate"/>
    </w:r>
    <w:r>
      <w:rPr>
        <w:lang w:val="pl-PL"/>
      </w:rPr>
      <w:t>2</w:t>
    </w:r>
    <w:r>
      <w:fldChar w:fldCharType="end"/>
    </w:r>
  </w:p>
  <w:p w14:paraId="7DD1C2D5" w14:textId="77777777" w:rsidR="0000738E" w:rsidRDefault="0000738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002D" w14:textId="77777777" w:rsidR="0000738E" w:rsidRDefault="000073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7B282" w14:textId="77777777" w:rsidR="00B00425" w:rsidRDefault="00B00425">
      <w:r>
        <w:separator/>
      </w:r>
    </w:p>
  </w:footnote>
  <w:footnote w:type="continuationSeparator" w:id="0">
    <w:p w14:paraId="40B01CE5" w14:textId="77777777" w:rsidR="00B00425" w:rsidRDefault="00B00425">
      <w:r>
        <w:continuationSeparator/>
      </w:r>
    </w:p>
  </w:footnote>
  <w:footnote w:id="1">
    <w:p w14:paraId="724DE1AE" w14:textId="77777777" w:rsidR="007512C3" w:rsidRPr="00456B64" w:rsidRDefault="007512C3" w:rsidP="007512C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30D7CAB8" w14:textId="77777777" w:rsidR="007512C3" w:rsidRPr="00456B64" w:rsidRDefault="007512C3" w:rsidP="007512C3">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188CE15" w14:textId="77777777" w:rsidR="007512C3" w:rsidRPr="00456B64" w:rsidRDefault="007512C3" w:rsidP="007512C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856E248" w14:textId="77777777" w:rsidR="007512C3" w:rsidRPr="00456B64" w:rsidRDefault="007512C3" w:rsidP="007512C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833B827" w14:textId="77777777" w:rsidR="007512C3" w:rsidRPr="00456B64" w:rsidRDefault="007512C3" w:rsidP="007512C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32C7B66" w14:textId="77777777" w:rsidR="007512C3" w:rsidRPr="00456B64" w:rsidRDefault="007512C3" w:rsidP="007512C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C86B99E" w14:textId="77777777" w:rsidR="007512C3" w:rsidRPr="00456B64" w:rsidRDefault="007512C3" w:rsidP="007512C3">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78BB9C4" w14:textId="77777777" w:rsidR="007512C3" w:rsidRPr="00456B64" w:rsidRDefault="007512C3" w:rsidP="007512C3">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6626619" w14:textId="77777777" w:rsidR="007512C3" w:rsidRPr="00456B64" w:rsidRDefault="007512C3" w:rsidP="007512C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7F3BB61" w14:textId="77777777" w:rsidR="007512C3" w:rsidRPr="00456B64" w:rsidRDefault="007512C3" w:rsidP="007512C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C683A19" w14:textId="77777777" w:rsidR="007512C3" w:rsidRPr="00456B64" w:rsidRDefault="007512C3" w:rsidP="007512C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589C452" w14:textId="77777777" w:rsidR="007512C3" w:rsidRPr="00456B64" w:rsidRDefault="007512C3" w:rsidP="007512C3">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13D65B7" w14:textId="77777777" w:rsidR="007512C3" w:rsidRPr="00456B64" w:rsidRDefault="007512C3" w:rsidP="007512C3">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B73F4D9" w14:textId="77777777" w:rsidR="007512C3" w:rsidRPr="00456B64" w:rsidRDefault="007512C3" w:rsidP="007512C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6A84FABA" w14:textId="77777777" w:rsidR="007512C3" w:rsidRPr="00456B64" w:rsidRDefault="007512C3" w:rsidP="007512C3">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A939FDE" w14:textId="77777777" w:rsidR="007512C3" w:rsidRPr="00456B64" w:rsidRDefault="007512C3" w:rsidP="007512C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5C68C982" w14:textId="77777777" w:rsidR="007512C3" w:rsidRPr="00456B64" w:rsidRDefault="007512C3" w:rsidP="007512C3">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B077378" w14:textId="77777777" w:rsidR="007512C3" w:rsidRPr="00456B64" w:rsidRDefault="007512C3" w:rsidP="007512C3">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27E58402" w14:textId="77777777" w:rsidR="007512C3" w:rsidRPr="00456B64" w:rsidRDefault="007512C3" w:rsidP="007512C3">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060A28" w14:textId="77777777" w:rsidR="007512C3" w:rsidRPr="00456B64" w:rsidRDefault="007512C3" w:rsidP="007512C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1C07AAC" w14:textId="77777777" w:rsidR="007512C3" w:rsidRPr="00456B64" w:rsidRDefault="007512C3" w:rsidP="007512C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02EDFAA" w14:textId="77777777" w:rsidR="007512C3" w:rsidRPr="00456B64" w:rsidRDefault="007512C3" w:rsidP="007512C3">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1476C07" w14:textId="77777777" w:rsidR="007512C3" w:rsidRPr="00456B64" w:rsidRDefault="007512C3" w:rsidP="007512C3">
      <w:pPr>
        <w:pStyle w:val="Tekstprzypisudolnego"/>
        <w:ind w:firstLine="142"/>
        <w:jc w:val="both"/>
        <w:rPr>
          <w:sz w:val="16"/>
          <w:szCs w:val="16"/>
          <w:lang w:val="pl-PL"/>
        </w:rPr>
      </w:pPr>
      <w:r w:rsidRPr="00456B64">
        <w:rPr>
          <w:sz w:val="16"/>
          <w:szCs w:val="16"/>
          <w:lang w:val="pl-PL"/>
        </w:rPr>
        <w:t>a) osobę prawną,</w:t>
      </w:r>
    </w:p>
    <w:p w14:paraId="3C081858" w14:textId="77777777" w:rsidR="007512C3" w:rsidRPr="00456B64" w:rsidRDefault="007512C3" w:rsidP="007512C3">
      <w:pPr>
        <w:pStyle w:val="Tekstprzypisudolnego"/>
        <w:ind w:firstLine="142"/>
        <w:jc w:val="both"/>
        <w:rPr>
          <w:sz w:val="16"/>
          <w:szCs w:val="16"/>
          <w:lang w:val="pl-PL"/>
        </w:rPr>
      </w:pPr>
      <w:r w:rsidRPr="00456B64">
        <w:rPr>
          <w:sz w:val="16"/>
          <w:szCs w:val="16"/>
          <w:lang w:val="pl-PL"/>
        </w:rPr>
        <w:t>b) spółkę kapitałową w organizacji,</w:t>
      </w:r>
    </w:p>
    <w:p w14:paraId="1D9AAC9B" w14:textId="77777777" w:rsidR="007512C3" w:rsidRPr="00456B64" w:rsidRDefault="007512C3" w:rsidP="007512C3">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51DC7878" w14:textId="77777777" w:rsidR="007512C3" w:rsidRPr="00456B64" w:rsidRDefault="007512C3" w:rsidP="007512C3">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12067C59" w14:textId="77777777" w:rsidR="007512C3" w:rsidRPr="00456B64" w:rsidRDefault="007512C3" w:rsidP="007512C3">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DDD1343" w14:textId="77777777" w:rsidR="007512C3" w:rsidRPr="00456B64" w:rsidRDefault="007512C3" w:rsidP="007512C3">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38BC45" w14:textId="77777777" w:rsidR="007512C3" w:rsidRPr="00456B64" w:rsidRDefault="007512C3" w:rsidP="007512C3">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2C9B6F1F" w14:textId="77777777" w:rsidR="007512C3" w:rsidRPr="00456B64" w:rsidRDefault="007512C3" w:rsidP="007512C3">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4216D" w14:textId="77777777" w:rsidR="0000738E" w:rsidRDefault="000073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30425" w14:textId="77777777" w:rsidR="0000738E" w:rsidRDefault="000073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4081" w14:textId="77777777" w:rsidR="0000738E" w:rsidRDefault="000073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075591040">
    <w:abstractNumId w:val="10"/>
  </w:num>
  <w:num w:numId="2" w16cid:durableId="2064713951">
    <w:abstractNumId w:val="15"/>
  </w:num>
  <w:num w:numId="3" w16cid:durableId="1006638237">
    <w:abstractNumId w:val="3"/>
  </w:num>
  <w:num w:numId="4" w16cid:durableId="761996941">
    <w:abstractNumId w:val="6"/>
  </w:num>
  <w:num w:numId="5" w16cid:durableId="190454751">
    <w:abstractNumId w:val="17"/>
  </w:num>
  <w:num w:numId="6" w16cid:durableId="2138721362">
    <w:abstractNumId w:val="13"/>
  </w:num>
  <w:num w:numId="7" w16cid:durableId="1340736341">
    <w:abstractNumId w:val="12"/>
  </w:num>
  <w:num w:numId="8" w16cid:durableId="601691158">
    <w:abstractNumId w:val="14"/>
  </w:num>
  <w:num w:numId="9" w16cid:durableId="10742042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9957929">
    <w:abstractNumId w:val="4"/>
  </w:num>
  <w:num w:numId="11" w16cid:durableId="560293278">
    <w:abstractNumId w:val="16"/>
  </w:num>
  <w:num w:numId="12" w16cid:durableId="965357872">
    <w:abstractNumId w:val="9"/>
  </w:num>
  <w:num w:numId="13" w16cid:durableId="1175998020">
    <w:abstractNumId w:val="8"/>
  </w:num>
  <w:num w:numId="14" w16cid:durableId="1512523589">
    <w:abstractNumId w:val="2"/>
  </w:num>
  <w:num w:numId="15" w16cid:durableId="1611275724">
    <w:abstractNumId w:val="5"/>
  </w:num>
  <w:num w:numId="16" w16cid:durableId="1639021905">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0425"/>
    <w:rsid w:val="000033EA"/>
    <w:rsid w:val="0000738E"/>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512C3"/>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00425"/>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89AE4"/>
  <w15:chartTrackingRefBased/>
  <w15:docId w15:val="{EE1A40F1-CCB7-44AD-8A88-89CC2221F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12C3"/>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512C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2492</Words>
  <Characters>14955</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2022-09-12T11:11:00Z</cp:lastPrinted>
  <dcterms:created xsi:type="dcterms:W3CDTF">2022-09-12T11:12:00Z</dcterms:created>
  <dcterms:modified xsi:type="dcterms:W3CDTF">2022-09-12T11:12:00Z</dcterms:modified>
</cp:coreProperties>
</file>