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AA26" w14:textId="77777777" w:rsidR="00C958FF" w:rsidRPr="00240E71" w:rsidRDefault="00C958FF" w:rsidP="00C958F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BBE3AB1" w14:textId="77777777" w:rsidR="00C958FF" w:rsidRDefault="00C958FF" w:rsidP="00C958F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DE4556" w14:textId="77777777" w:rsidR="00C958FF" w:rsidRPr="0022732C" w:rsidRDefault="00C958FF" w:rsidP="00C958F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16AE16" w14:textId="77777777" w:rsidR="00C958FF" w:rsidRDefault="00C958FF" w:rsidP="00C958F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216486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1A3D0D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BA4E36E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FB5C649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B849166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7CAB658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6C221F7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09DCBF6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0A65DEE" w14:textId="77777777" w:rsidR="00C958FF" w:rsidRPr="0022732C" w:rsidRDefault="00C958FF" w:rsidP="00C958F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96E4AD3" w14:textId="77777777" w:rsidR="00C958FF" w:rsidRDefault="00C958FF" w:rsidP="00C958FF">
      <w:pPr>
        <w:spacing w:line="360" w:lineRule="auto"/>
      </w:pPr>
      <w:r>
        <w:t>Do: Nazwa i siedziba Zamawiającego:</w:t>
      </w:r>
    </w:p>
    <w:p w14:paraId="473978EA" w14:textId="77777777" w:rsidR="00C958FF" w:rsidRPr="00247153" w:rsidRDefault="00C958FF" w:rsidP="00C958FF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2E070F1" w14:textId="77777777" w:rsidR="00C958FF" w:rsidRPr="00247153" w:rsidRDefault="00C958FF" w:rsidP="00C958FF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7598F69" w14:textId="77777777" w:rsidR="00C958FF" w:rsidRDefault="00C958FF" w:rsidP="00C958FF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1DFA263" w14:textId="77777777" w:rsidR="00C958FF" w:rsidRDefault="00C958FF" w:rsidP="00C958FF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B658875" w14:textId="77777777" w:rsidR="00C958FF" w:rsidRDefault="00C958FF" w:rsidP="00C958FF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130B7D6" w14:textId="77777777" w:rsidR="00C958FF" w:rsidRDefault="00C958FF" w:rsidP="00C958FF">
      <w:pPr>
        <w:ind w:firstLine="3969"/>
        <w:rPr>
          <w:b/>
        </w:rPr>
      </w:pPr>
    </w:p>
    <w:p w14:paraId="05096397" w14:textId="3EE65603" w:rsidR="00C958FF" w:rsidRDefault="00C958FF" w:rsidP="00C958F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6</w:t>
      </w:r>
      <w:r>
        <w:rPr>
          <w:b/>
        </w:rPr>
        <w:t>03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543E38F9" w14:textId="77777777" w:rsidR="00C958FF" w:rsidRDefault="00C958FF" w:rsidP="00C958FF">
      <w:pPr>
        <w:tabs>
          <w:tab w:val="right" w:pos="9000"/>
        </w:tabs>
      </w:pPr>
    </w:p>
    <w:p w14:paraId="721C8D3C" w14:textId="77777777" w:rsidR="00C958FF" w:rsidRPr="005F7BDF" w:rsidRDefault="00C958FF" w:rsidP="00C958F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C631C66" w14:textId="77777777" w:rsidR="00C958FF" w:rsidRPr="005F7BDF" w:rsidRDefault="00C958FF" w:rsidP="00C958F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1455A96" w14:textId="77777777" w:rsidR="00C958FF" w:rsidRPr="005F7BDF" w:rsidRDefault="00C958FF" w:rsidP="00C958F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CB0E4B1" w14:textId="77777777" w:rsidR="00C958FF" w:rsidRPr="005F7BDF" w:rsidRDefault="00C958FF" w:rsidP="00C958F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942169F" w14:textId="77777777" w:rsidR="00C958FF" w:rsidRPr="005F7BDF" w:rsidRDefault="00C958FF" w:rsidP="00C958F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76A8DB5" w14:textId="77777777" w:rsidR="00C958FF" w:rsidRPr="002969BE" w:rsidRDefault="00C958FF" w:rsidP="00C958FF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DCB1837" w14:textId="77777777" w:rsidR="00C958FF" w:rsidRPr="002969BE" w:rsidRDefault="00C958FF" w:rsidP="00C958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36CF06A" w14:textId="77777777" w:rsidR="00C958FF" w:rsidRPr="002969BE" w:rsidRDefault="00C958FF" w:rsidP="00C958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54FE4DB" w14:textId="77777777" w:rsidR="00C958FF" w:rsidRPr="002969BE" w:rsidRDefault="00C958FF" w:rsidP="00C958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050B70F1" w14:textId="77777777" w:rsidR="00C958FF" w:rsidRPr="002969BE" w:rsidRDefault="00C958FF" w:rsidP="00C958FF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2F876B0" w14:textId="77777777" w:rsidR="00C958FF" w:rsidRPr="00FE545C" w:rsidRDefault="00C958FF" w:rsidP="00C958F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EE0D10" w14:textId="77777777" w:rsidR="00C958FF" w:rsidRPr="00FE545C" w:rsidRDefault="00C958FF" w:rsidP="00C958F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777F176" w14:textId="77777777" w:rsidR="00C958FF" w:rsidRDefault="00C958FF" w:rsidP="00C958FF">
      <w:pPr>
        <w:jc w:val="both"/>
        <w:rPr>
          <w:sz w:val="18"/>
          <w:szCs w:val="18"/>
        </w:rPr>
      </w:pPr>
    </w:p>
    <w:p w14:paraId="0F76FCC2" w14:textId="77777777" w:rsidR="00C958FF" w:rsidRDefault="00C958FF" w:rsidP="00C958F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2CB5D7D" w14:textId="77777777" w:rsidR="00C958FF" w:rsidRPr="00730EFE" w:rsidRDefault="00C958FF" w:rsidP="00C958F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ECE7B66" w14:textId="77777777" w:rsidR="00C958FF" w:rsidRPr="001D671E" w:rsidRDefault="00C958FF" w:rsidP="00C958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260BC9D" w14:textId="77777777" w:rsidR="00C958FF" w:rsidRDefault="00C958FF" w:rsidP="00C95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30B498" w14:textId="77777777" w:rsidR="00C958FF" w:rsidRDefault="00C958FF" w:rsidP="00C958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8CF1BA" w14:textId="77777777" w:rsidR="00C958FF" w:rsidRDefault="00C958FF" w:rsidP="00C958F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22437C" w14:textId="77777777" w:rsidR="00C958FF" w:rsidRPr="001D671E" w:rsidRDefault="00C958FF" w:rsidP="00C958F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58FF" w:rsidRPr="00FE545C" w14:paraId="0A960EDD" w14:textId="77777777" w:rsidTr="001168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3E0DD" w14:textId="77777777" w:rsidR="00C958FF" w:rsidRPr="00FE545C" w:rsidRDefault="00C958FF" w:rsidP="001168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63894" w14:textId="77777777" w:rsidR="00C958FF" w:rsidRPr="00FE545C" w:rsidRDefault="00C958FF" w:rsidP="001168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EC56BBE" w14:textId="77777777" w:rsidR="00C958FF" w:rsidRPr="00FE545C" w:rsidRDefault="00C958FF" w:rsidP="001168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33A09" w14:textId="77777777" w:rsidR="00C958FF" w:rsidRPr="00FE545C" w:rsidRDefault="00C958FF" w:rsidP="001168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958FF" w:rsidRPr="00FE545C" w14:paraId="4D6FE767" w14:textId="77777777" w:rsidTr="001168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4F27A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70304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BA258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958FF" w:rsidRPr="00FE545C" w14:paraId="64DDF567" w14:textId="77777777" w:rsidTr="001168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D47AA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31827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27060" w14:textId="77777777" w:rsidR="00C958FF" w:rsidRPr="00FE545C" w:rsidRDefault="00C958FF" w:rsidP="001168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21C6B27" w14:textId="77777777" w:rsidR="00C958FF" w:rsidRDefault="00C958FF" w:rsidP="00C95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7477EE1" w14:textId="77777777" w:rsidR="00C958FF" w:rsidRPr="00D638CC" w:rsidRDefault="00C958FF" w:rsidP="00C958F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CDB2AB2" w14:textId="77777777" w:rsidR="00C958FF" w:rsidRPr="002F276A" w:rsidRDefault="00C958FF" w:rsidP="00C958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F01C7E7" w14:textId="77777777" w:rsidR="00C958FF" w:rsidRPr="002F276A" w:rsidRDefault="00C958FF" w:rsidP="00C95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25ECF91" w14:textId="77777777" w:rsidR="00C958FF" w:rsidRPr="002F276A" w:rsidRDefault="00C958FF" w:rsidP="00C95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4DE808" w14:textId="77777777" w:rsidR="00C958FF" w:rsidRPr="002F276A" w:rsidRDefault="00C958FF" w:rsidP="00C95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9CB6C7F" w14:textId="77777777" w:rsidR="00C958FF" w:rsidRPr="002F276A" w:rsidRDefault="00C958FF" w:rsidP="00C958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C0E2C11" w14:textId="77777777" w:rsidR="00C958FF" w:rsidRDefault="00C958FF" w:rsidP="00C95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6BD392D" w14:textId="77777777" w:rsidR="00C958FF" w:rsidRDefault="00C958FF" w:rsidP="00C958F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476B9D" w14:textId="77777777" w:rsidR="00C958FF" w:rsidRDefault="00C958FF" w:rsidP="00C95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F8079A" w14:textId="77777777" w:rsidR="00C958FF" w:rsidRDefault="00C958FF" w:rsidP="00C95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48872C" w14:textId="77777777" w:rsidR="00C958FF" w:rsidRDefault="00C958FF" w:rsidP="00C95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9766FDD" w14:textId="77777777" w:rsidR="00C958FF" w:rsidRDefault="00C958FF" w:rsidP="00C95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FAE32B3" w14:textId="77777777" w:rsidR="00C958FF" w:rsidRDefault="00C958FF" w:rsidP="00C95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8DBC675" w14:textId="77777777" w:rsidR="00C958FF" w:rsidRPr="000B45FE" w:rsidRDefault="00C958FF" w:rsidP="00C958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25950A5" w14:textId="77777777" w:rsidR="00C958FF" w:rsidRDefault="00C958FF" w:rsidP="00C958F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7779121" w14:textId="77777777" w:rsidR="00C958FF" w:rsidRDefault="00C958FF" w:rsidP="00C958FF">
      <w:pPr>
        <w:jc w:val="both"/>
        <w:rPr>
          <w:sz w:val="22"/>
          <w:szCs w:val="22"/>
        </w:rPr>
      </w:pPr>
    </w:p>
    <w:p w14:paraId="11074189" w14:textId="77777777" w:rsidR="00C958FF" w:rsidRDefault="00C958FF" w:rsidP="00C958FF">
      <w:pPr>
        <w:jc w:val="both"/>
        <w:rPr>
          <w:sz w:val="22"/>
          <w:szCs w:val="22"/>
        </w:rPr>
      </w:pPr>
    </w:p>
    <w:p w14:paraId="5E69CE21" w14:textId="77777777" w:rsidR="00C958FF" w:rsidRDefault="00C958FF" w:rsidP="00C958FF">
      <w:pPr>
        <w:jc w:val="right"/>
        <w:rPr>
          <w:sz w:val="20"/>
          <w:szCs w:val="20"/>
        </w:rPr>
      </w:pPr>
    </w:p>
    <w:p w14:paraId="1C15AC05" w14:textId="77777777" w:rsidR="00C958FF" w:rsidRPr="00423B06" w:rsidRDefault="00C958FF" w:rsidP="00C958F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675021A" w14:textId="77777777" w:rsidR="00C958FF" w:rsidRPr="00A36883" w:rsidRDefault="00C958FF" w:rsidP="00C958F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1DE6175" w14:textId="77777777" w:rsidR="00C958FF" w:rsidRPr="00593349" w:rsidRDefault="00C958FF" w:rsidP="00C958FF"/>
    <w:p w14:paraId="5B4DA051" w14:textId="77777777" w:rsidR="00C958FF" w:rsidRPr="00B44A9A" w:rsidRDefault="00C958FF" w:rsidP="00C958FF"/>
    <w:p w14:paraId="4C0C22F5" w14:textId="77777777" w:rsidR="00C958FF" w:rsidRPr="00DF7EF3" w:rsidRDefault="00C958FF" w:rsidP="00C958FF"/>
    <w:p w14:paraId="3800B863" w14:textId="77777777" w:rsidR="00FE545C" w:rsidRPr="00C958FF" w:rsidRDefault="00FE545C" w:rsidP="00C958FF"/>
    <w:sectPr w:rsidR="00FE545C" w:rsidRPr="00C958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1B55A" w14:textId="77777777" w:rsidR="00DE0D8D" w:rsidRDefault="00DE0D8D">
      <w:r>
        <w:separator/>
      </w:r>
    </w:p>
  </w:endnote>
  <w:endnote w:type="continuationSeparator" w:id="0">
    <w:p w14:paraId="29A8B8A3" w14:textId="77777777" w:rsidR="00DE0D8D" w:rsidRDefault="00DE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29D1C" w14:textId="77777777" w:rsidR="006D603B" w:rsidRDefault="006D60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E4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E41EC" w14:textId="77777777" w:rsidR="006D603B" w:rsidRDefault="006D60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ED2A1" w14:textId="77777777" w:rsidR="00DE0D8D" w:rsidRDefault="00DE0D8D">
      <w:r>
        <w:separator/>
      </w:r>
    </w:p>
  </w:footnote>
  <w:footnote w:type="continuationSeparator" w:id="0">
    <w:p w14:paraId="7F6B2CAE" w14:textId="77777777" w:rsidR="00DE0D8D" w:rsidRDefault="00DE0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614E0" w14:textId="77777777" w:rsidR="006D603B" w:rsidRDefault="006D60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58BB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EE05D" w14:textId="77777777" w:rsidR="006D603B" w:rsidRDefault="006D60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074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75711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234449">
    <w:abstractNumId w:val="0"/>
  </w:num>
  <w:num w:numId="4" w16cid:durableId="1648632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D8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603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58FF"/>
    <w:rsid w:val="00C969A6"/>
    <w:rsid w:val="00CA7D36"/>
    <w:rsid w:val="00D24208"/>
    <w:rsid w:val="00D60C38"/>
    <w:rsid w:val="00D66893"/>
    <w:rsid w:val="00D90ACB"/>
    <w:rsid w:val="00DC1500"/>
    <w:rsid w:val="00DE0D8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F0827A"/>
  <w15:chartTrackingRefBased/>
  <w15:docId w15:val="{8C75C0B8-96E1-4BF7-A6CF-92F18C1A2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8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2022-09-29T11:34:00Z</cp:lastPrinted>
  <dcterms:created xsi:type="dcterms:W3CDTF">2022-09-29T11:35:00Z</dcterms:created>
  <dcterms:modified xsi:type="dcterms:W3CDTF">2022-09-29T11:35:00Z</dcterms:modified>
</cp:coreProperties>
</file>