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4178" w:rsidRPr="00B66A62" w:rsidRDefault="00524178" w:rsidP="00524178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:rsidR="00524178" w:rsidRPr="00404400" w:rsidRDefault="00524178" w:rsidP="0052417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:rsidR="00524178" w:rsidRDefault="00524178" w:rsidP="0052417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:rsidR="00524178" w:rsidRPr="00475D3D" w:rsidRDefault="00524178" w:rsidP="00524178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:rsidR="00524178" w:rsidRPr="00404400" w:rsidRDefault="00524178" w:rsidP="00524178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:rsidR="00524178" w:rsidRPr="00404400" w:rsidRDefault="00524178" w:rsidP="00524178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:rsidR="00524178" w:rsidRPr="00404400" w:rsidRDefault="00524178" w:rsidP="00524178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:rsidR="00524178" w:rsidRPr="00404400" w:rsidRDefault="00524178" w:rsidP="00524178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:rsidR="00524178" w:rsidRPr="00404400" w:rsidRDefault="00524178" w:rsidP="0052417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:rsidR="00524178" w:rsidRPr="00404400" w:rsidRDefault="00524178" w:rsidP="0052417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:rsidR="00524178" w:rsidRPr="00404400" w:rsidRDefault="00524178" w:rsidP="0052417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:rsidR="00524178" w:rsidRPr="00404400" w:rsidRDefault="00524178" w:rsidP="00524178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:rsidR="00524178" w:rsidRPr="00404400" w:rsidRDefault="00524178" w:rsidP="00524178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:rsidR="00524178" w:rsidRPr="00404400" w:rsidRDefault="00524178" w:rsidP="0052417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:rsidR="00524178" w:rsidRPr="00B66A62" w:rsidRDefault="00524178" w:rsidP="00524178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:rsidR="00524178" w:rsidRPr="00B66A62" w:rsidRDefault="00524178" w:rsidP="00524178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:rsidR="00524178" w:rsidRPr="00B66A62" w:rsidRDefault="00524178" w:rsidP="00524178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:rsidR="00524178" w:rsidRPr="00B66A62" w:rsidRDefault="00524178" w:rsidP="00524178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:rsidR="00524178" w:rsidRPr="00B66A62" w:rsidRDefault="00524178" w:rsidP="00524178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:rsidR="00524178" w:rsidRPr="00A35521" w:rsidRDefault="00524178" w:rsidP="00524178">
      <w:pPr>
        <w:jc w:val="both"/>
        <w:rPr>
          <w:sz w:val="22"/>
          <w:szCs w:val="22"/>
        </w:rPr>
      </w:pPr>
      <w:r w:rsidRPr="00B66A62">
        <w:rPr>
          <w:sz w:val="22"/>
          <w:szCs w:val="22"/>
        </w:rPr>
        <w:t xml:space="preserve">Przystępując do postępowania o </w:t>
      </w:r>
      <w:r w:rsidRPr="00A35521">
        <w:rPr>
          <w:sz w:val="22"/>
          <w:szCs w:val="22"/>
        </w:rPr>
        <w:t>udzielenie zamówienia publicznego, którego przedmiotem jest</w:t>
      </w:r>
      <w:bookmarkStart w:id="0" w:name="_Hlk58842586"/>
      <w:r w:rsidRPr="00A35521">
        <w:rPr>
          <w:sz w:val="22"/>
          <w:szCs w:val="22"/>
        </w:rPr>
        <w:t>:</w:t>
      </w:r>
      <w:r w:rsidRPr="00A35521">
        <w:rPr>
          <w:b/>
          <w:bCs/>
          <w:sz w:val="22"/>
          <w:szCs w:val="22"/>
        </w:rPr>
        <w:t xml:space="preserve"> </w:t>
      </w:r>
      <w:bookmarkEnd w:id="0"/>
      <w:r w:rsidRPr="00A35521">
        <w:rPr>
          <w:b/>
          <w:bCs/>
        </w:rPr>
        <w:t>Dostawa materiałów eksploatacyjnych do druku 3D w technologii FDM - KC-zp.272-</w:t>
      </w:r>
      <w:r w:rsidR="008523BB">
        <w:rPr>
          <w:b/>
          <w:bCs/>
        </w:rPr>
        <w:t>633</w:t>
      </w:r>
      <w:bookmarkStart w:id="1" w:name="_GoBack"/>
      <w:bookmarkEnd w:id="1"/>
      <w:r w:rsidRPr="00A35521">
        <w:rPr>
          <w:b/>
          <w:bCs/>
        </w:rPr>
        <w:t>/22</w:t>
      </w:r>
      <w:r w:rsidRPr="00A35521">
        <w:rPr>
          <w:b/>
          <w:bCs/>
          <w:sz w:val="22"/>
          <w:szCs w:val="22"/>
        </w:rPr>
        <w:t xml:space="preserve">, </w:t>
      </w:r>
      <w:r w:rsidRPr="00A35521">
        <w:rPr>
          <w:sz w:val="22"/>
          <w:szCs w:val="22"/>
        </w:rPr>
        <w:t>oferuję realizację przedmiotu zamówienia, zgodnie z zasadami określonymi w specyfikacji warunków zamówienia.</w:t>
      </w:r>
    </w:p>
    <w:p w:rsidR="00524178" w:rsidRPr="00A35521" w:rsidRDefault="00524178" w:rsidP="00524178">
      <w:pPr>
        <w:ind w:right="1"/>
        <w:jc w:val="both"/>
        <w:rPr>
          <w:b/>
          <w:sz w:val="22"/>
          <w:szCs w:val="22"/>
        </w:rPr>
      </w:pPr>
    </w:p>
    <w:tbl>
      <w:tblPr>
        <w:tblW w:w="9636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222"/>
        <w:gridCol w:w="677"/>
        <w:gridCol w:w="652"/>
        <w:gridCol w:w="1418"/>
        <w:gridCol w:w="708"/>
        <w:gridCol w:w="993"/>
        <w:gridCol w:w="1134"/>
        <w:gridCol w:w="850"/>
        <w:gridCol w:w="1418"/>
      </w:tblGrid>
      <w:tr w:rsidR="00524178" w:rsidRPr="00A35521" w:rsidTr="00CD7716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L.p.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Nazwa materiału 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Ilość szpul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Nazwa producenta</w:t>
            </w:r>
            <w:r>
              <w:rPr>
                <w:b/>
                <w:bCs/>
                <w:sz w:val="18"/>
                <w:szCs w:val="18"/>
              </w:rPr>
              <w:t>/ model</w:t>
            </w:r>
            <w:r w:rsidRPr="00A35521">
              <w:rPr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Ilość</w:t>
            </w:r>
          </w:p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Cena jednostkowa netto </w:t>
            </w:r>
            <w:r w:rsidRPr="00A35521">
              <w:rPr>
                <w:sz w:val="18"/>
                <w:szCs w:val="18"/>
              </w:rPr>
              <w:t xml:space="preserve">[PLN] 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Wartość netto</w:t>
            </w:r>
          </w:p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VAT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[%]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 xml:space="preserve">Wartość brutto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[PLN]</w:t>
            </w:r>
          </w:p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 (z doliczonym </w:t>
            </w:r>
            <w:r w:rsidRPr="00A35521">
              <w:rPr>
                <w:b/>
                <w:bCs/>
                <w:sz w:val="18"/>
                <w:szCs w:val="18"/>
              </w:rPr>
              <w:t>VAT)</w:t>
            </w:r>
          </w:p>
        </w:tc>
      </w:tr>
      <w:tr w:rsidR="00524178" w:rsidRPr="00A35521" w:rsidTr="00CD7716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89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8</w:t>
            </w: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 xml:space="preserve">materiał PP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b/>
                <w:sz w:val="18"/>
                <w:szCs w:val="18"/>
                <w:lang w:eastAsia="zh-CN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2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PP+GF30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  <w:p w:rsidR="00524178" w:rsidRPr="00A35521" w:rsidRDefault="00524178" w:rsidP="00CD7716">
            <w:pPr>
              <w:spacing w:line="276" w:lineRule="auto"/>
              <w:jc w:val="both"/>
              <w:rPr>
                <w:b/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6"/>
                <w:lang w:eastAsia="en-US"/>
              </w:rPr>
              <w:t>…………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</w:p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3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PC+GF30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PA6+GF30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5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PAHT+CF15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6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HIPS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7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ASA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8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TPU - twardy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u w:val="single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9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TPU - miękki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1,75mm i </w:t>
            </w:r>
          </w:p>
          <w:p w:rsidR="00524178" w:rsidRPr="00A35521" w:rsidRDefault="00524178" w:rsidP="00CD7716">
            <w:pPr>
              <w:jc w:val="center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- 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u w:val="single"/>
              </w:rPr>
            </w:pP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2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10</w:t>
            </w:r>
          </w:p>
        </w:tc>
        <w:tc>
          <w:tcPr>
            <w:tcW w:w="1899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jc w:val="center"/>
              <w:rPr>
                <w:b/>
                <w:sz w:val="18"/>
                <w:szCs w:val="18"/>
              </w:rPr>
            </w:pPr>
            <w:r w:rsidRPr="00A35521">
              <w:rPr>
                <w:b/>
                <w:sz w:val="18"/>
                <w:szCs w:val="18"/>
              </w:rPr>
              <w:t>materiał BVOH</w:t>
            </w: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 xml:space="preserve">szpula o średnicy </w:t>
            </w:r>
            <w:proofErr w:type="spellStart"/>
            <w:r w:rsidRPr="00A35521">
              <w:rPr>
                <w:sz w:val="18"/>
                <w:szCs w:val="18"/>
              </w:rPr>
              <w:t>filamentu</w:t>
            </w:r>
            <w:proofErr w:type="spellEnd"/>
            <w:r w:rsidRPr="00A35521">
              <w:rPr>
                <w:sz w:val="18"/>
                <w:szCs w:val="18"/>
              </w:rPr>
              <w:t xml:space="preserve"> 2,85mm,</w:t>
            </w:r>
          </w:p>
        </w:tc>
        <w:tc>
          <w:tcPr>
            <w:tcW w:w="65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  <w:r w:rsidRPr="00A35521">
              <w:rPr>
                <w:sz w:val="18"/>
                <w:szCs w:val="16"/>
                <w:lang w:eastAsia="en-US"/>
              </w:rPr>
              <w:t>1</w:t>
            </w:r>
          </w:p>
        </w:tc>
        <w:tc>
          <w:tcPr>
            <w:tcW w:w="141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</w:p>
          <w:p w:rsidR="00524178" w:rsidRPr="00A35521" w:rsidRDefault="00524178" w:rsidP="00CD7716">
            <w:pPr>
              <w:suppressAutoHyphens/>
              <w:spacing w:after="120"/>
              <w:rPr>
                <w:sz w:val="18"/>
                <w:szCs w:val="18"/>
                <w:lang w:eastAsia="zh-CN"/>
              </w:rPr>
            </w:pPr>
            <w:r w:rsidRPr="00A35521">
              <w:rPr>
                <w:sz w:val="18"/>
                <w:szCs w:val="18"/>
                <w:lang w:eastAsia="zh-CN"/>
              </w:rPr>
              <w:t>………….</w:t>
            </w:r>
          </w:p>
          <w:p w:rsidR="00524178" w:rsidRPr="00A35521" w:rsidRDefault="00524178" w:rsidP="00CD7716">
            <w:pPr>
              <w:spacing w:line="276" w:lineRule="auto"/>
              <w:jc w:val="both"/>
              <w:rPr>
                <w:sz w:val="18"/>
                <w:szCs w:val="16"/>
                <w:lang w:eastAsia="en-US"/>
              </w:rPr>
            </w:pP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17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4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  <w:p w:rsidR="00524178" w:rsidRPr="00A35521" w:rsidRDefault="00524178" w:rsidP="00CD7716">
            <w:pPr>
              <w:ind w:right="425"/>
              <w:jc w:val="right"/>
              <w:rPr>
                <w:b/>
                <w:bCs/>
                <w:sz w:val="18"/>
                <w:szCs w:val="18"/>
              </w:rPr>
            </w:pPr>
            <w:r w:rsidRPr="00A35521">
              <w:rPr>
                <w:b/>
                <w:bCs/>
                <w:sz w:val="18"/>
                <w:szCs w:val="18"/>
              </w:rPr>
              <w:t>RAZEM: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  <w:tr w:rsidR="00524178" w:rsidRPr="00A35521" w:rsidTr="00CD7716">
        <w:trPr>
          <w:trHeight w:val="163"/>
        </w:trPr>
        <w:tc>
          <w:tcPr>
            <w:tcW w:w="1786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4448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rPr>
                <w:sz w:val="18"/>
                <w:szCs w:val="18"/>
              </w:rPr>
            </w:pPr>
            <w:r w:rsidRPr="00A35521">
              <w:rPr>
                <w:sz w:val="18"/>
                <w:szCs w:val="18"/>
              </w:rPr>
              <w:t>Słownie brutto: ……………………………………………………/</w:t>
            </w:r>
          </w:p>
          <w:p w:rsidR="00524178" w:rsidRPr="00A35521" w:rsidRDefault="00524178" w:rsidP="00CD7716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24178" w:rsidRPr="00A35521" w:rsidRDefault="00524178" w:rsidP="00CD7716">
            <w:pPr>
              <w:ind w:right="425"/>
              <w:rPr>
                <w:sz w:val="18"/>
                <w:szCs w:val="18"/>
              </w:rPr>
            </w:pPr>
          </w:p>
        </w:tc>
      </w:tr>
    </w:tbl>
    <w:p w:rsidR="00524178" w:rsidRPr="00A35521" w:rsidRDefault="00524178" w:rsidP="0052417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524178" w:rsidRPr="00A35521" w:rsidRDefault="00524178" w:rsidP="00524178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  <w:r w:rsidRPr="00A35521">
        <w:rPr>
          <w:b/>
          <w:sz w:val="22"/>
          <w:szCs w:val="22"/>
        </w:rPr>
        <w:t>Termin realizacji: do …………………. dni roboczych od daty podpisania umowy</w:t>
      </w:r>
      <w:r w:rsidRPr="00A35521">
        <w:rPr>
          <w:b/>
          <w:sz w:val="22"/>
          <w:szCs w:val="22"/>
          <w:highlight w:val="yellow"/>
        </w:rPr>
        <w:t xml:space="preserve"> – kryterium oceny ofert</w:t>
      </w:r>
    </w:p>
    <w:p w:rsidR="00524178" w:rsidRPr="008B31B0" w:rsidRDefault="00524178" w:rsidP="00524178">
      <w:pPr>
        <w:widowControl w:val="0"/>
        <w:ind w:right="1"/>
        <w:jc w:val="both"/>
        <w:rPr>
          <w:sz w:val="22"/>
          <w:szCs w:val="22"/>
        </w:rPr>
      </w:pPr>
    </w:p>
    <w:p w:rsidR="00524178" w:rsidRDefault="00524178" w:rsidP="00524178">
      <w:pPr>
        <w:tabs>
          <w:tab w:val="left" w:pos="426"/>
        </w:tabs>
        <w:jc w:val="both"/>
        <w:rPr>
          <w:sz w:val="22"/>
          <w:szCs w:val="22"/>
        </w:rPr>
      </w:pPr>
      <w:r>
        <w:rPr>
          <w:b/>
          <w:sz w:val="22"/>
          <w:szCs w:val="22"/>
        </w:rPr>
        <w:t>T</w:t>
      </w:r>
      <w:r w:rsidRPr="00803C15">
        <w:rPr>
          <w:b/>
          <w:sz w:val="22"/>
          <w:szCs w:val="22"/>
        </w:rPr>
        <w:t xml:space="preserve">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:rsidR="00524178" w:rsidRDefault="00524178" w:rsidP="00524178">
      <w:pPr>
        <w:rPr>
          <w:b/>
          <w:sz w:val="22"/>
          <w:szCs w:val="20"/>
          <w:u w:val="single"/>
        </w:rPr>
      </w:pPr>
    </w:p>
    <w:p w:rsidR="00524178" w:rsidRPr="00B66A62" w:rsidRDefault="00524178" w:rsidP="00524178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:rsidR="00524178" w:rsidRPr="00B66A62" w:rsidRDefault="00524178" w:rsidP="00524178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:rsidR="00524178" w:rsidRDefault="00524178" w:rsidP="00524178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 xml:space="preserve">że zapoznaliśmy się z postanowieniami umowy, określonymi w  Specyfikacji Warunków Zamówienia, akceptujemy je i zobowiązujemy się, w przypadku wyboru naszej oferty, do zawarcia umowy zgodnej z niniejszą ofertą, na warunkach określonych w Specyfikacji </w:t>
      </w:r>
      <w:r w:rsidRPr="00B66A62">
        <w:rPr>
          <w:color w:val="000000"/>
          <w:sz w:val="22"/>
          <w:szCs w:val="20"/>
          <w:lang w:eastAsia="ar-SA"/>
        </w:rPr>
        <w:lastRenderedPageBreak/>
        <w:t>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:rsidR="00524178" w:rsidRPr="00B66A62" w:rsidRDefault="00524178" w:rsidP="00524178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524178" w:rsidRPr="00B66A62" w:rsidRDefault="00524178" w:rsidP="00524178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24178" w:rsidRPr="00B66A62" w:rsidRDefault="00524178" w:rsidP="00524178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524178" w:rsidRPr="00B66A62" w:rsidRDefault="00524178" w:rsidP="00524178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524178" w:rsidRPr="00B66A62" w:rsidTr="00CD7716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:rsidR="00524178" w:rsidRPr="00B66A62" w:rsidRDefault="00524178" w:rsidP="00CD771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524178" w:rsidRPr="00B66A62" w:rsidTr="00CD77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524178" w:rsidRPr="00B66A62" w:rsidTr="00CD7716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24178" w:rsidRPr="00B66A62" w:rsidRDefault="00524178" w:rsidP="00CD771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:rsidR="00524178" w:rsidRPr="00B66A62" w:rsidRDefault="00524178" w:rsidP="00524178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:rsidR="00524178" w:rsidRPr="00B66A62" w:rsidRDefault="00524178" w:rsidP="00524178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:rsidR="00524178" w:rsidRPr="00B66A62" w:rsidRDefault="00524178" w:rsidP="0052417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524178" w:rsidRPr="00B66A62" w:rsidRDefault="00524178" w:rsidP="0052417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:rsidR="00524178" w:rsidRPr="00B66A62" w:rsidRDefault="00524178" w:rsidP="00524178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:rsidR="00524178" w:rsidRPr="00B66A62" w:rsidRDefault="00524178" w:rsidP="00524178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:rsidR="00524178" w:rsidRPr="00B66A62" w:rsidRDefault="00524178" w:rsidP="00524178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:rsidR="00524178" w:rsidRPr="00B66A62" w:rsidRDefault="00524178" w:rsidP="00524178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:rsidR="00524178" w:rsidRPr="00B66A62" w:rsidRDefault="00524178" w:rsidP="0052417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:rsidR="00524178" w:rsidRPr="00B66A62" w:rsidRDefault="00524178" w:rsidP="0052417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:rsidR="00524178" w:rsidRPr="00ED0F4E" w:rsidRDefault="00524178" w:rsidP="00524178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:rsidR="00524178" w:rsidRPr="00C9196D" w:rsidRDefault="00524178" w:rsidP="00524178">
      <w:pPr>
        <w:jc w:val="right"/>
        <w:rPr>
          <w:color w:val="FF0000"/>
          <w:sz w:val="20"/>
          <w:szCs w:val="20"/>
        </w:rPr>
      </w:pPr>
    </w:p>
    <w:p w:rsidR="00524178" w:rsidRPr="00BB7187" w:rsidRDefault="00524178" w:rsidP="00524178">
      <w:pPr>
        <w:tabs>
          <w:tab w:val="left" w:pos="540"/>
          <w:tab w:val="left" w:pos="780"/>
        </w:tabs>
        <w:suppressAutoHyphens/>
        <w:spacing w:after="200" w:line="276" w:lineRule="auto"/>
        <w:jc w:val="center"/>
      </w:pPr>
      <w:r w:rsidRPr="00C9196D">
        <w:rPr>
          <w:rFonts w:eastAsia="Calibri"/>
          <w:i/>
          <w:color w:val="FF0000"/>
          <w:sz w:val="20"/>
          <w:szCs w:val="20"/>
          <w:lang w:eastAsia="zh-CN"/>
        </w:rPr>
        <w:t>Ofertę sporządzoną w języku polskim, składa się, pod rygorem nieważności, w formie elektronicznej lub w postaci elektronicznej opatrzonej podpisem zaufanym lub podpisem osobistym.</w:t>
      </w:r>
      <w:r w:rsidRPr="00C9196D">
        <w:t xml:space="preserve"> </w:t>
      </w:r>
    </w:p>
    <w:p w:rsidR="00524178" w:rsidRPr="00A97F8D" w:rsidRDefault="00524178" w:rsidP="00524178"/>
    <w:p w:rsidR="00524178" w:rsidRPr="00C01857" w:rsidRDefault="00524178" w:rsidP="00524178"/>
    <w:p w:rsidR="00524178" w:rsidRPr="004E6207" w:rsidRDefault="00524178" w:rsidP="00524178"/>
    <w:p w:rsidR="00FE545C" w:rsidRPr="00524178" w:rsidRDefault="00FE545C" w:rsidP="00524178"/>
    <w:sectPr w:rsidR="00FE545C" w:rsidRPr="0052417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927A3" w:rsidRDefault="005927A3">
      <w:r>
        <w:separator/>
      </w:r>
    </w:p>
  </w:endnote>
  <w:endnote w:type="continuationSeparator" w:id="0">
    <w:p w:rsidR="005927A3" w:rsidRDefault="005927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A49" w:rsidRDefault="004E1A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A49" w:rsidRDefault="004E1A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927A3" w:rsidRDefault="005927A3">
      <w:r>
        <w:separator/>
      </w:r>
    </w:p>
  </w:footnote>
  <w:footnote w:type="continuationSeparator" w:id="0">
    <w:p w:rsidR="005927A3" w:rsidRDefault="005927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A49" w:rsidRDefault="004E1A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E1A49" w:rsidRDefault="004E1A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927A3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4E1A49"/>
    <w:rsid w:val="00524178"/>
    <w:rsid w:val="005927A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23BB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8CCAC04"/>
  <w15:chartTrackingRefBased/>
  <w15:docId w15:val="{96ECBA85-5897-44C4-9CE5-949E74C1C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524178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B9957D-84CA-479C-BE2A-C5C2C722BA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644</Words>
  <Characters>4727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4</cp:revision>
  <cp:lastPrinted>1899-12-31T23:00:00Z</cp:lastPrinted>
  <dcterms:created xsi:type="dcterms:W3CDTF">2022-10-10T09:16:00Z</dcterms:created>
  <dcterms:modified xsi:type="dcterms:W3CDTF">2022-10-10T09:22:00Z</dcterms:modified>
</cp:coreProperties>
</file>