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6685B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3A69702E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A017A89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C6D43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7C7A13C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0816C8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02DB9A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15374AFB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5442B78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23445B7C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0766311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8C32D7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2B2E63F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0437E073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6EAA3BEB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13C9A3A7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9980C1E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915BB8F" w14:textId="5F8E1312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024345" w:rsidRPr="00024345">
        <w:rPr>
          <w:b/>
        </w:rPr>
        <w:t xml:space="preserve">dynamicznego analizatora mechanicznego (DMA) dla </w:t>
      </w:r>
      <w:proofErr w:type="spellStart"/>
      <w:r w:rsidR="00024345" w:rsidRPr="00024345">
        <w:rPr>
          <w:b/>
        </w:rPr>
        <w:t>WIMiC</w:t>
      </w:r>
      <w:proofErr w:type="spellEnd"/>
      <w:r w:rsidR="00024345" w:rsidRPr="00024345">
        <w:rPr>
          <w:b/>
        </w:rPr>
        <w:t xml:space="preserve"> - KC-</w:t>
      </w:r>
      <w:proofErr w:type="spellStart"/>
      <w:r w:rsidR="00024345" w:rsidRPr="00024345">
        <w:rPr>
          <w:b/>
        </w:rPr>
        <w:t>zp</w:t>
      </w:r>
      <w:proofErr w:type="spellEnd"/>
      <w:r w:rsidR="00024345" w:rsidRPr="00024345">
        <w:rPr>
          <w:b/>
        </w:rPr>
        <w:t>. 272-631/22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71C91C90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59A251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48B4EDBE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0117693" w14:textId="77777777" w:rsidR="009D583F" w:rsidRDefault="009D583F" w:rsidP="009D583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8FEDC77" w14:textId="77777777" w:rsidR="009D583F" w:rsidRDefault="009D583F" w:rsidP="009D583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5C8CC3" w14:textId="77777777" w:rsidR="009D583F" w:rsidRDefault="009D583F" w:rsidP="009D583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6D90CBE9" w14:textId="77777777" w:rsidR="009D583F" w:rsidRPr="007E5862" w:rsidRDefault="009D583F" w:rsidP="009D583F">
      <w:pPr>
        <w:widowControl w:val="0"/>
        <w:spacing w:line="360" w:lineRule="auto"/>
        <w:rPr>
          <w:bCs/>
        </w:rPr>
      </w:pPr>
      <w:r w:rsidRPr="007E5862">
        <w:rPr>
          <w:b/>
        </w:rPr>
        <w:t>Powyższa cena zawiera podatek VAT w wysokości 23%</w:t>
      </w:r>
      <w:r w:rsidRPr="007E5862">
        <w:rPr>
          <w:bCs/>
        </w:rPr>
        <w:t xml:space="preserve"> tj.…………………….PLN</w:t>
      </w:r>
    </w:p>
    <w:p w14:paraId="5365EBA7" w14:textId="77777777" w:rsidR="00D91431" w:rsidRDefault="00D91431" w:rsidP="00E84EAE">
      <w:pPr>
        <w:widowControl w:val="0"/>
        <w:spacing w:line="360" w:lineRule="auto"/>
        <w:ind w:right="1"/>
        <w:jc w:val="both"/>
      </w:pPr>
      <w:r w:rsidRPr="00D91431">
        <w:rPr>
          <w:b/>
          <w:bCs/>
        </w:rPr>
        <w:t>Producent, model oferowanego sprzętu</w:t>
      </w:r>
      <w:r>
        <w:t xml:space="preserve"> ……………………………………..</w:t>
      </w:r>
    </w:p>
    <w:p w14:paraId="06F3A5FC" w14:textId="59633E9C" w:rsidR="00E84EAE" w:rsidRPr="007E5862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otrzymania zamówienia potwierdzonego przez </w:t>
      </w:r>
      <w:proofErr w:type="spellStart"/>
      <w:r w:rsidRPr="007E5862">
        <w:rPr>
          <w:b/>
          <w:iCs/>
          <w:color w:val="000000"/>
        </w:rPr>
        <w:t>MEiN</w:t>
      </w:r>
      <w:proofErr w:type="spellEnd"/>
      <w:r w:rsidR="007E5862">
        <w:rPr>
          <w:b/>
          <w:iCs/>
          <w:color w:val="000000"/>
        </w:rPr>
        <w:t xml:space="preserve"> </w:t>
      </w:r>
    </w:p>
    <w:p w14:paraId="4C33719D" w14:textId="0F08F500" w:rsidR="00E84EAE" w:rsidRDefault="00E84EAE" w:rsidP="00E84EAE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="00024345" w:rsidRPr="007E5862">
        <w:rPr>
          <w:highlight w:val="yellow"/>
        </w:rPr>
        <w:t>(</w:t>
      </w:r>
      <w:r w:rsidR="00024345" w:rsidRPr="007E5862">
        <w:rPr>
          <w:i/>
          <w:highlight w:val="yellow"/>
        </w:rPr>
        <w:t>kryterium oceny ofert)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2124"/>
        <w:gridCol w:w="1559"/>
        <w:gridCol w:w="709"/>
        <w:gridCol w:w="1134"/>
        <w:gridCol w:w="1031"/>
        <w:gridCol w:w="851"/>
        <w:gridCol w:w="2004"/>
      </w:tblGrid>
      <w:tr w:rsidR="007A4EA6" w14:paraId="2063DB0B" w14:textId="77777777" w:rsidTr="007A4EA6">
        <w:trPr>
          <w:trHeight w:val="645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DDD775" w14:textId="77777777" w:rsidR="007A4EA6" w:rsidRDefault="007A4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9F8AAF" w14:textId="77777777" w:rsidR="007A4EA6" w:rsidRDefault="007A4EA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7498139E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358F82" w14:textId="77777777" w:rsidR="007A4EA6" w:rsidRDefault="007A4EA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CF327C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  <w:p w14:paraId="35D0AB18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408EB6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AFB189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233AB14F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B0E3B1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261BB56D" w14:textId="77777777" w:rsidR="007A4EA6" w:rsidRDefault="007A4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BCBF3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F9BE958" w14:textId="77777777" w:rsidR="007A4EA6" w:rsidRDefault="007A4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0B539410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7A4EA6" w14:paraId="10D512DD" w14:textId="77777777" w:rsidTr="007A4EA6">
        <w:trPr>
          <w:trHeight w:val="275"/>
        </w:trPr>
        <w:tc>
          <w:tcPr>
            <w:tcW w:w="5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D6F570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928542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0EF7F6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4B810B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A25364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661FB5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DB50AC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B2C24F" w14:textId="77777777" w:rsidR="007A4EA6" w:rsidRDefault="007A4E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7A4EA6" w14:paraId="2D428C3D" w14:textId="77777777" w:rsidTr="007A4EA6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6AAC" w14:textId="77777777" w:rsidR="007A4EA6" w:rsidRDefault="007A4EA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61FC7" w14:textId="73EC1E18" w:rsidR="007A4EA6" w:rsidRDefault="00411E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Dynamiczny a</w:t>
            </w:r>
            <w:r w:rsidR="007A4EA6">
              <w:rPr>
                <w:sz w:val="16"/>
                <w:szCs w:val="16"/>
              </w:rPr>
              <w:t>nalizator mechaniczny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E039" w14:textId="77777777" w:rsidR="007A4EA6" w:rsidRDefault="007A4EA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B6C2" w14:textId="77777777" w:rsidR="007A4EA6" w:rsidRDefault="007A4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1855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1F11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398CC4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DA20E2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  <w:p w14:paraId="302C443C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</w:tr>
      <w:tr w:rsidR="007A4EA6" w14:paraId="7833288D" w14:textId="77777777" w:rsidTr="007A4EA6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ABCDA" w14:textId="77777777" w:rsidR="007A4EA6" w:rsidRDefault="007A4EA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CCF7C" w14:textId="540BC050" w:rsidR="007A4EA6" w:rsidRDefault="007A4EA6" w:rsidP="007A4E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Zestaw komputerowy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7E99" w14:textId="77777777" w:rsidR="007A4EA6" w:rsidRDefault="007A4EA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5700D" w14:textId="77777777" w:rsidR="007A4EA6" w:rsidRDefault="007A4E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6C99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2D87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AE8F4C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BC4F18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</w:tr>
      <w:tr w:rsidR="007A4EA6" w14:paraId="0D40E071" w14:textId="77777777" w:rsidTr="007A4EA6">
        <w:trPr>
          <w:trHeight w:val="163"/>
        </w:trPr>
        <w:tc>
          <w:tcPr>
            <w:tcW w:w="5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7AB72" w14:textId="77777777" w:rsidR="007A4EA6" w:rsidRDefault="007A4EA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28EE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F73F" w14:textId="77777777" w:rsidR="007A4EA6" w:rsidRDefault="007A4EA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FBFD" w14:textId="77777777" w:rsidR="007A4EA6" w:rsidRDefault="007A4E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D30E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9821" w14:textId="77777777" w:rsidR="007A4EA6" w:rsidRDefault="007A4EA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78EDDF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A7394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</w:tr>
      <w:tr w:rsidR="007A4EA6" w14:paraId="66D6CA24" w14:textId="77777777" w:rsidTr="007A4EA6">
        <w:trPr>
          <w:trHeight w:val="163"/>
        </w:trPr>
        <w:tc>
          <w:tcPr>
            <w:tcW w:w="608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EF0334" w14:textId="77777777" w:rsidR="007A4EA6" w:rsidRDefault="007A4EA6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RAZEM:</w:t>
            </w:r>
          </w:p>
          <w:p w14:paraId="485AA58D" w14:textId="77777777" w:rsidR="007A4EA6" w:rsidRDefault="007A4EA6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ECE2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C59210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1423C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</w:tr>
      <w:tr w:rsidR="007A4EA6" w14:paraId="7AB5E1B7" w14:textId="77777777" w:rsidTr="007A4EA6">
        <w:trPr>
          <w:trHeight w:val="163"/>
        </w:trPr>
        <w:tc>
          <w:tcPr>
            <w:tcW w:w="608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5B8D1" w14:textId="77777777" w:rsidR="007A4EA6" w:rsidRDefault="007A4E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1601FCA" w14:textId="77777777" w:rsidR="007A4EA6" w:rsidRDefault="007A4E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5782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19E8E0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079A43" w14:textId="77777777" w:rsidR="007A4EA6" w:rsidRDefault="007A4EA6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4FC0E45" w14:textId="77777777" w:rsidR="003F39B8" w:rsidRPr="007E5862" w:rsidRDefault="003F39B8" w:rsidP="00E84EAE">
      <w:pPr>
        <w:widowControl w:val="0"/>
        <w:spacing w:line="360" w:lineRule="auto"/>
        <w:ind w:right="1"/>
        <w:jc w:val="both"/>
        <w:rPr>
          <w:b/>
          <w:bCs/>
        </w:rPr>
      </w:pPr>
    </w:p>
    <w:p w14:paraId="278D0DC0" w14:textId="5EDF8E13" w:rsidR="00A01521" w:rsidRPr="007E5862" w:rsidRDefault="00A01521" w:rsidP="00AC49C3">
      <w:pPr>
        <w:tabs>
          <w:tab w:val="left" w:pos="426"/>
        </w:tabs>
        <w:jc w:val="both"/>
      </w:pPr>
      <w:r w:rsidRPr="007E5862">
        <w:rPr>
          <w:b/>
        </w:rPr>
        <w:t xml:space="preserve">Termin płatności: </w:t>
      </w:r>
      <w:r w:rsidR="003A1629" w:rsidRPr="007E5862">
        <w:t xml:space="preserve">przelewem w terminie do 21 dni od daty otrzymania faktury przez Zamawiającego na rachunek Wykonawcy umieszczony na dzień zlecenia przelewu </w:t>
      </w:r>
      <w:r w:rsidR="007E5862">
        <w:br/>
      </w:r>
      <w:r w:rsidR="003A1629" w:rsidRPr="007E5862">
        <w:t xml:space="preserve">w wykazie podmiotów, o których mowa w art. 96b ust. 1) Ustawy o podatku od towarów </w:t>
      </w:r>
      <w:r w:rsidR="007E5862">
        <w:br/>
      </w:r>
      <w:r w:rsidR="003A1629" w:rsidRPr="007E5862">
        <w:t>i usług.</w:t>
      </w:r>
    </w:p>
    <w:p w14:paraId="695534C5" w14:textId="77777777" w:rsidR="00E84EAE" w:rsidRDefault="00E84EAE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61C464B4" w14:textId="77777777" w:rsidR="00024345" w:rsidRDefault="00024345" w:rsidP="00A01521">
      <w:pPr>
        <w:rPr>
          <w:b/>
          <w:sz w:val="22"/>
          <w:szCs w:val="22"/>
          <w:u w:val="single"/>
        </w:rPr>
      </w:pPr>
    </w:p>
    <w:p w14:paraId="04D66859" w14:textId="6705BA2E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306DDEB2" w14:textId="77777777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02052DA2" w14:textId="7777777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BB44099" w14:textId="77777777" w:rsidR="00356077" w:rsidRPr="00356077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F750EE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F750EE">
        <w:rPr>
          <w:sz w:val="22"/>
          <w:szCs w:val="22"/>
        </w:rPr>
        <w:t>…………………………………....</w:t>
      </w:r>
      <w:r>
        <w:rPr>
          <w:sz w:val="22"/>
          <w:szCs w:val="22"/>
        </w:rPr>
        <w:t xml:space="preserve">........... </w:t>
      </w:r>
      <w:r w:rsidRPr="00F750EE">
        <w:rPr>
          <w:sz w:val="22"/>
          <w:szCs w:val="22"/>
          <w:highlight w:val="yellow"/>
        </w:rPr>
        <w:t>(należy wpisać)</w:t>
      </w:r>
      <w:r w:rsidRPr="00F750EE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lang w:eastAsia="en-US"/>
        </w:rPr>
        <w:t>.</w:t>
      </w:r>
    </w:p>
    <w:p w14:paraId="6D1EEF85" w14:textId="4A375678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FC73AD">
        <w:rPr>
          <w:color w:val="000000"/>
          <w:sz w:val="22"/>
          <w:szCs w:val="22"/>
          <w:lang w:eastAsia="ar-SA"/>
        </w:rPr>
        <w:t xml:space="preserve">na </w:t>
      </w:r>
      <w:r w:rsidR="00024345">
        <w:rPr>
          <w:b/>
          <w:color w:val="000000"/>
          <w:sz w:val="22"/>
          <w:szCs w:val="22"/>
          <w:lang w:eastAsia="ar-SA"/>
        </w:rPr>
        <w:t>zestaw komputerowy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56D7AC2A" w14:textId="4299D256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</w:t>
      </w:r>
      <w:r w:rsidR="00024345">
        <w:rPr>
          <w:color w:val="000000"/>
          <w:sz w:val="22"/>
          <w:szCs w:val="22"/>
          <w:lang w:eastAsia="ar-SA"/>
        </w:rPr>
        <w:br/>
      </w:r>
      <w:r w:rsidRPr="00BE199D">
        <w:rPr>
          <w:color w:val="000000"/>
          <w:sz w:val="22"/>
          <w:szCs w:val="22"/>
          <w:lang w:eastAsia="ar-SA"/>
        </w:rPr>
        <w:t>że wymieniony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Pr="007E5862">
        <w:rPr>
          <w:bCs/>
          <w:color w:val="000000"/>
          <w:sz w:val="22"/>
          <w:szCs w:val="22"/>
          <w:lang w:eastAsia="ar-SA"/>
        </w:rPr>
        <w:t>na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="00024345">
        <w:rPr>
          <w:b/>
          <w:color w:val="000000"/>
          <w:sz w:val="22"/>
          <w:szCs w:val="22"/>
          <w:lang w:eastAsia="ar-SA"/>
        </w:rPr>
        <w:t>zestaw komputerowy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2AF4A1FF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F78C35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CA7532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FEAB85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6369C680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6FB8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C9808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039115B2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9F646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0C7DDE1B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10C11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8D3C7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2679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3BE65BC" w14:textId="77777777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4A51B26A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lastRenderedPageBreak/>
        <w:t>Upoważnionymi do reprezentowania naszej firmy są następujące osoby:</w:t>
      </w:r>
    </w:p>
    <w:p w14:paraId="3B367389" w14:textId="77777777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32FB1F3E" w14:textId="77777777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66EA6A82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4A04E706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1FBD4D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1AE10F0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5DCC721F" w14:textId="77777777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910E" w14:textId="77777777" w:rsidR="00CD3B8A" w:rsidRDefault="00CD3B8A">
      <w:r>
        <w:separator/>
      </w:r>
    </w:p>
  </w:endnote>
  <w:endnote w:type="continuationSeparator" w:id="0">
    <w:p w14:paraId="4795B21E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1D5C1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2EC2D" w14:textId="77777777" w:rsidR="00CD3B8A" w:rsidRDefault="00CD3B8A">
      <w:r>
        <w:separator/>
      </w:r>
    </w:p>
  </w:footnote>
  <w:footnote w:type="continuationSeparator" w:id="0">
    <w:p w14:paraId="0522B9CF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1B7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55040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5659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7872130">
    <w:abstractNumId w:val="3"/>
  </w:num>
  <w:num w:numId="4" w16cid:durableId="248663640">
    <w:abstractNumId w:val="2"/>
  </w:num>
  <w:num w:numId="5" w16cid:durableId="1574125487">
    <w:abstractNumId w:val="5"/>
  </w:num>
  <w:num w:numId="6" w16cid:durableId="831601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12381">
    <w:abstractNumId w:val="1"/>
  </w:num>
  <w:num w:numId="8" w16cid:durableId="825367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4E46"/>
    <w:rsid w:val="0002432F"/>
    <w:rsid w:val="00024345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0323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3F39B8"/>
    <w:rsid w:val="00406A50"/>
    <w:rsid w:val="00411B25"/>
    <w:rsid w:val="00411EAC"/>
    <w:rsid w:val="004124D2"/>
    <w:rsid w:val="00420B6C"/>
    <w:rsid w:val="004419B1"/>
    <w:rsid w:val="004576A0"/>
    <w:rsid w:val="00475F04"/>
    <w:rsid w:val="00486430"/>
    <w:rsid w:val="004A25EC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0ADC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A4EA6"/>
    <w:rsid w:val="007C0C1A"/>
    <w:rsid w:val="007E5862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5F2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D583F"/>
    <w:rsid w:val="00A01521"/>
    <w:rsid w:val="00A70805"/>
    <w:rsid w:val="00A862E6"/>
    <w:rsid w:val="00AB1742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0E11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42313"/>
    <w:rsid w:val="00D4260C"/>
    <w:rsid w:val="00D467B1"/>
    <w:rsid w:val="00D76203"/>
    <w:rsid w:val="00D9143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C9638"/>
  <w15:docId w15:val="{B8BF7695-E69C-491A-97EF-89B7B419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A4E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4E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4EA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4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4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726</Words>
  <Characters>5279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2022-10-18T07:50:00Z</cp:lastPrinted>
  <dcterms:created xsi:type="dcterms:W3CDTF">2022-10-18T07:50:00Z</dcterms:created>
  <dcterms:modified xsi:type="dcterms:W3CDTF">2022-10-18T07:50:00Z</dcterms:modified>
</cp:coreProperties>
</file>