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D058F" w14:textId="52A43F93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3573CC90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34635185" w:rsidR="002B4C17" w:rsidRDefault="00A01521" w:rsidP="00587D6C">
      <w:pPr>
        <w:widowControl w:val="0"/>
        <w:adjustRightInd w:val="0"/>
        <w:jc w:val="both"/>
        <w:textAlignment w:val="baseline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3C56C5" w:rsidRPr="003C56C5">
        <w:rPr>
          <w:b/>
          <w:bCs/>
        </w:rPr>
        <w:t xml:space="preserve">Dostawa urządzeń do wykonywania rdzeni/form w technologii </w:t>
      </w:r>
      <w:proofErr w:type="spellStart"/>
      <w:r w:rsidR="003C56C5" w:rsidRPr="003C56C5">
        <w:rPr>
          <w:b/>
          <w:bCs/>
        </w:rPr>
        <w:t>addtywnej</w:t>
      </w:r>
      <w:proofErr w:type="spellEnd"/>
      <w:r w:rsidR="003C56C5" w:rsidRPr="003C56C5">
        <w:rPr>
          <w:b/>
          <w:bCs/>
        </w:rPr>
        <w:t xml:space="preserve"> z możliwością stosowania regeneratu wraz z doposażeniem dla </w:t>
      </w:r>
      <w:r w:rsidR="001D08DA" w:rsidRPr="003C56C5">
        <w:rPr>
          <w:b/>
          <w:bCs/>
        </w:rPr>
        <w:t>Wydziału</w:t>
      </w:r>
      <w:r w:rsidR="003C56C5" w:rsidRPr="003C56C5">
        <w:rPr>
          <w:b/>
          <w:bCs/>
        </w:rPr>
        <w:t xml:space="preserve"> Odlewnictwa AGH - KC-zp.272-541/22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39F38E59" w14:textId="77777777" w:rsidR="00C70FD6" w:rsidRDefault="00C70FD6" w:rsidP="00587D6C">
      <w:pPr>
        <w:widowControl w:val="0"/>
        <w:adjustRightInd w:val="0"/>
        <w:jc w:val="both"/>
        <w:textAlignment w:val="baseline"/>
      </w:pPr>
    </w:p>
    <w:p w14:paraId="202C6349" w14:textId="77777777" w:rsidR="00C70FD6" w:rsidRPr="003C56C5" w:rsidRDefault="00C70FD6" w:rsidP="00C70FD6">
      <w:pPr>
        <w:widowControl w:val="0"/>
        <w:ind w:right="1"/>
        <w:rPr>
          <w:b/>
          <w:sz w:val="22"/>
          <w:szCs w:val="22"/>
        </w:rPr>
      </w:pPr>
      <w:r w:rsidRPr="003C56C5">
        <w:rPr>
          <w:b/>
          <w:sz w:val="22"/>
          <w:szCs w:val="22"/>
        </w:rPr>
        <w:t>Cena netto:   .........................................................................PLN</w:t>
      </w:r>
    </w:p>
    <w:p w14:paraId="61E9A748" w14:textId="77777777" w:rsidR="00C70FD6" w:rsidRPr="003C56C5" w:rsidRDefault="00C70FD6" w:rsidP="00C70FD6">
      <w:pPr>
        <w:widowControl w:val="0"/>
        <w:ind w:right="1"/>
        <w:rPr>
          <w:b/>
          <w:sz w:val="22"/>
          <w:szCs w:val="22"/>
        </w:rPr>
      </w:pPr>
    </w:p>
    <w:p w14:paraId="5BC36519" w14:textId="77777777" w:rsidR="00C70FD6" w:rsidRPr="003C56C5" w:rsidRDefault="00C70FD6" w:rsidP="00C70FD6">
      <w:pPr>
        <w:widowControl w:val="0"/>
        <w:ind w:right="1"/>
        <w:rPr>
          <w:b/>
          <w:sz w:val="22"/>
          <w:szCs w:val="22"/>
        </w:rPr>
      </w:pPr>
      <w:r w:rsidRPr="003C56C5">
        <w:rPr>
          <w:b/>
          <w:sz w:val="22"/>
          <w:szCs w:val="22"/>
        </w:rPr>
        <w:t>Cena brutto: .........................................................................PLN</w:t>
      </w:r>
    </w:p>
    <w:p w14:paraId="720A5828" w14:textId="77777777" w:rsidR="00C70FD6" w:rsidRPr="003C56C5" w:rsidRDefault="00C70FD6" w:rsidP="00C70FD6">
      <w:pPr>
        <w:widowControl w:val="0"/>
        <w:ind w:right="1"/>
        <w:jc w:val="both"/>
        <w:rPr>
          <w:b/>
          <w:sz w:val="22"/>
          <w:szCs w:val="22"/>
        </w:rPr>
      </w:pPr>
    </w:p>
    <w:p w14:paraId="11E4DBD6" w14:textId="77777777" w:rsidR="00C70FD6" w:rsidRPr="003C56C5" w:rsidRDefault="00C70FD6" w:rsidP="00C70FD6">
      <w:pPr>
        <w:widowControl w:val="0"/>
        <w:ind w:right="1"/>
        <w:jc w:val="both"/>
        <w:rPr>
          <w:sz w:val="22"/>
          <w:szCs w:val="22"/>
        </w:rPr>
      </w:pPr>
      <w:r w:rsidRPr="003C56C5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3D26A66" w14:textId="77777777" w:rsidR="00C70FD6" w:rsidRPr="003C56C5" w:rsidRDefault="00C70FD6" w:rsidP="00C70FD6">
      <w:pPr>
        <w:pStyle w:val="Tekstpodstawowy"/>
        <w:spacing w:line="240" w:lineRule="auto"/>
        <w:rPr>
          <w:sz w:val="22"/>
          <w:szCs w:val="22"/>
        </w:rPr>
      </w:pPr>
      <w:r w:rsidRPr="003C56C5">
        <w:rPr>
          <w:sz w:val="22"/>
          <w:szCs w:val="22"/>
        </w:rPr>
        <w:t>Powyższa cena zawiera podatek VAT w wysokości .......... % tj.…………………….PLN</w:t>
      </w:r>
    </w:p>
    <w:p w14:paraId="0A4893BD" w14:textId="77777777" w:rsidR="00C70FD6" w:rsidRPr="003C56C5" w:rsidRDefault="00C70FD6" w:rsidP="00C70FD6">
      <w:pPr>
        <w:pStyle w:val="Tekstpodstawowy"/>
        <w:spacing w:line="240" w:lineRule="auto"/>
        <w:rPr>
          <w:sz w:val="22"/>
          <w:szCs w:val="22"/>
        </w:rPr>
      </w:pPr>
    </w:p>
    <w:p w14:paraId="1D58747B" w14:textId="36B42D16" w:rsidR="00C70FD6" w:rsidRDefault="00C70FD6" w:rsidP="00C70FD6">
      <w:pPr>
        <w:pStyle w:val="Tekstpodstawowy"/>
        <w:spacing w:line="240" w:lineRule="auto"/>
        <w:rPr>
          <w:b w:val="0"/>
          <w:sz w:val="22"/>
          <w:szCs w:val="22"/>
        </w:rPr>
      </w:pPr>
      <w:r w:rsidRPr="003C56C5">
        <w:rPr>
          <w:sz w:val="22"/>
          <w:szCs w:val="22"/>
        </w:rPr>
        <w:t>Producent, model oferowanego</w:t>
      </w:r>
      <w:r w:rsidR="00602589" w:rsidRPr="00602589">
        <w:rPr>
          <w:bCs/>
          <w:color w:val="000000"/>
          <w:sz w:val="20"/>
          <w:szCs w:val="20"/>
        </w:rPr>
        <w:t xml:space="preserve"> </w:t>
      </w:r>
      <w:r w:rsidR="00602589">
        <w:rPr>
          <w:bCs/>
          <w:color w:val="000000"/>
          <w:sz w:val="20"/>
          <w:szCs w:val="20"/>
        </w:rPr>
        <w:t>u</w:t>
      </w:r>
      <w:r w:rsidR="00602589" w:rsidRPr="00833D70">
        <w:rPr>
          <w:bCs/>
          <w:color w:val="000000"/>
          <w:sz w:val="20"/>
          <w:szCs w:val="20"/>
        </w:rPr>
        <w:t>rządzeni</w:t>
      </w:r>
      <w:r w:rsidR="00602589">
        <w:rPr>
          <w:bCs/>
          <w:color w:val="000000"/>
          <w:sz w:val="20"/>
          <w:szCs w:val="20"/>
        </w:rPr>
        <w:t>a</w:t>
      </w:r>
      <w:r w:rsidR="00602589" w:rsidRPr="00833D70">
        <w:rPr>
          <w:bCs/>
          <w:color w:val="000000"/>
          <w:sz w:val="20"/>
          <w:szCs w:val="20"/>
        </w:rPr>
        <w:t xml:space="preserve"> do wykonywania rdzeni/form </w:t>
      </w:r>
      <w:r w:rsidRPr="003C56C5">
        <w:rPr>
          <w:b w:val="0"/>
          <w:sz w:val="22"/>
          <w:szCs w:val="22"/>
        </w:rPr>
        <w:t>……………………………………..</w:t>
      </w:r>
    </w:p>
    <w:p w14:paraId="393276AA" w14:textId="06D5C966" w:rsidR="00174186" w:rsidRPr="003C56C5" w:rsidRDefault="00174186" w:rsidP="00C70FD6">
      <w:pPr>
        <w:pStyle w:val="Tekstpodstawowy"/>
        <w:spacing w:line="240" w:lineRule="auto"/>
        <w:rPr>
          <w:sz w:val="22"/>
          <w:szCs w:val="22"/>
        </w:rPr>
      </w:pPr>
      <w:r w:rsidRPr="003C56C5">
        <w:rPr>
          <w:sz w:val="22"/>
          <w:szCs w:val="22"/>
        </w:rPr>
        <w:t>Producent, model oferowanego</w:t>
      </w:r>
      <w:r w:rsidRPr="00602589">
        <w:rPr>
          <w:bCs/>
          <w:color w:val="000000"/>
          <w:sz w:val="20"/>
          <w:szCs w:val="20"/>
        </w:rPr>
        <w:t xml:space="preserve"> </w:t>
      </w:r>
      <w:r w:rsidRPr="00833D70">
        <w:rPr>
          <w:bCs/>
          <w:color w:val="000000"/>
          <w:sz w:val="20"/>
          <w:szCs w:val="20"/>
        </w:rPr>
        <w:t>pieca próżniowego</w:t>
      </w:r>
    </w:p>
    <w:p w14:paraId="65795CB6" w14:textId="2FB8F0C9" w:rsidR="00C70FD6" w:rsidRPr="003C56C5" w:rsidRDefault="00174186" w:rsidP="00C70FD6">
      <w:pPr>
        <w:widowControl w:val="0"/>
        <w:ind w:right="1"/>
        <w:jc w:val="both"/>
        <w:rPr>
          <w:b/>
          <w:sz w:val="22"/>
          <w:szCs w:val="22"/>
        </w:rPr>
      </w:pPr>
      <w:r w:rsidRPr="003C56C5">
        <w:rPr>
          <w:sz w:val="22"/>
          <w:szCs w:val="22"/>
        </w:rPr>
        <w:t>……………………………………..</w:t>
      </w:r>
      <w:bookmarkStart w:id="0" w:name="_GoBack"/>
      <w:bookmarkEnd w:id="0"/>
    </w:p>
    <w:p w14:paraId="7BE69DA3" w14:textId="77777777" w:rsidR="00C70FD6" w:rsidRPr="003C56C5" w:rsidRDefault="00C70FD6" w:rsidP="00C70FD6">
      <w:pPr>
        <w:widowControl w:val="0"/>
        <w:ind w:right="1"/>
        <w:jc w:val="both"/>
        <w:rPr>
          <w:bCs/>
          <w:sz w:val="22"/>
          <w:szCs w:val="22"/>
        </w:rPr>
      </w:pPr>
      <w:r w:rsidRPr="003C56C5">
        <w:rPr>
          <w:b/>
          <w:sz w:val="22"/>
          <w:szCs w:val="22"/>
        </w:rPr>
        <w:t xml:space="preserve">Okres udzielonej gwarancji </w:t>
      </w:r>
      <w:r w:rsidRPr="003C56C5">
        <w:rPr>
          <w:bCs/>
          <w:sz w:val="22"/>
          <w:szCs w:val="22"/>
        </w:rPr>
        <w:t>………………………………………………</w:t>
      </w:r>
      <w:r w:rsidRPr="003C56C5">
        <w:rPr>
          <w:sz w:val="22"/>
          <w:szCs w:val="22"/>
          <w:highlight w:val="yellow"/>
        </w:rPr>
        <w:t>(kryterium oceny ofert)</w:t>
      </w:r>
    </w:p>
    <w:p w14:paraId="593A6927" w14:textId="77777777" w:rsidR="00C70FD6" w:rsidRPr="003C56C5" w:rsidRDefault="00C70FD6" w:rsidP="00C70FD6">
      <w:pPr>
        <w:widowControl w:val="0"/>
        <w:ind w:right="1"/>
        <w:jc w:val="both"/>
        <w:rPr>
          <w:b/>
          <w:sz w:val="22"/>
          <w:szCs w:val="22"/>
        </w:rPr>
      </w:pPr>
    </w:p>
    <w:p w14:paraId="30E0EF96" w14:textId="77777777" w:rsidR="00C70FD6" w:rsidRPr="003C56C5" w:rsidRDefault="00C70FD6" w:rsidP="00C70FD6">
      <w:pPr>
        <w:widowControl w:val="0"/>
        <w:ind w:right="1"/>
        <w:jc w:val="both"/>
        <w:rPr>
          <w:bCs/>
          <w:sz w:val="22"/>
          <w:szCs w:val="22"/>
        </w:rPr>
      </w:pPr>
      <w:r w:rsidRPr="003C56C5">
        <w:rPr>
          <w:b/>
          <w:sz w:val="22"/>
          <w:szCs w:val="22"/>
        </w:rPr>
        <w:t xml:space="preserve">Termin realizacji zamówienia: </w:t>
      </w:r>
      <w:r w:rsidRPr="003C56C5">
        <w:rPr>
          <w:bCs/>
          <w:sz w:val="22"/>
          <w:szCs w:val="22"/>
        </w:rPr>
        <w:t>…………………</w:t>
      </w:r>
      <w:r w:rsidRPr="003C56C5">
        <w:rPr>
          <w:b/>
          <w:sz w:val="22"/>
          <w:szCs w:val="22"/>
        </w:rPr>
        <w:t xml:space="preserve"> od daty podpisania umowy </w:t>
      </w:r>
    </w:p>
    <w:p w14:paraId="5354829E" w14:textId="77777777" w:rsidR="00D16F96" w:rsidRPr="003C56C5" w:rsidRDefault="00D16F96" w:rsidP="00AD54C6">
      <w:pPr>
        <w:widowControl w:val="0"/>
        <w:suppressAutoHyphens/>
        <w:overflowPunct w:val="0"/>
        <w:rPr>
          <w:rFonts w:eastAsia="Source Han Sans CN Regular"/>
          <w:kern w:val="2"/>
          <w:sz w:val="22"/>
          <w:szCs w:val="22"/>
          <w:lang w:eastAsia="en-GB" w:bidi="en-GB"/>
        </w:rPr>
      </w:pPr>
    </w:p>
    <w:p w14:paraId="203B009A" w14:textId="77777777" w:rsidR="002C50D3" w:rsidRDefault="002C50D3" w:rsidP="00AC49C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66899946" w14:textId="77777777" w:rsidR="002C50D3" w:rsidRDefault="002C50D3" w:rsidP="00AC49C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2DD5070D" w14:textId="77777777" w:rsidR="002C50D3" w:rsidRDefault="002C50D3" w:rsidP="00AC49C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1BC531AB" w14:textId="77777777" w:rsidR="002C50D3" w:rsidRDefault="002C50D3" w:rsidP="00AC49C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159F61E5" w14:textId="607C4DE5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lastRenderedPageBreak/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02DD0177" w14:textId="77777777" w:rsidR="00140AD0" w:rsidRDefault="00140AD0" w:rsidP="00A01521">
      <w:pPr>
        <w:rPr>
          <w:b/>
          <w:sz w:val="22"/>
          <w:szCs w:val="22"/>
          <w:u w:val="single"/>
        </w:rPr>
      </w:pPr>
    </w:p>
    <w:p w14:paraId="502C35C5" w14:textId="77777777" w:rsidR="004942F0" w:rsidRDefault="004942F0" w:rsidP="00A01521">
      <w:pPr>
        <w:rPr>
          <w:b/>
          <w:sz w:val="22"/>
          <w:szCs w:val="22"/>
          <w:u w:val="single"/>
        </w:rPr>
      </w:pPr>
    </w:p>
    <w:p w14:paraId="78C1383B" w14:textId="59ACAB15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09A25DF6" w:rsidR="00A01521" w:rsidRPr="00AC49C3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894B65">
        <w:rPr>
          <w:color w:val="000000"/>
          <w:sz w:val="22"/>
          <w:szCs w:val="22"/>
          <w:lang w:eastAsia="ar-SA"/>
        </w:rPr>
        <w:t>9</w:t>
      </w:r>
      <w:r w:rsidRPr="00AC49C3">
        <w:rPr>
          <w:color w:val="000000"/>
          <w:sz w:val="22"/>
          <w:szCs w:val="22"/>
          <w:lang w:eastAsia="ar-SA"/>
        </w:rPr>
        <w:t>0 dni od dnia upływu terminu składania ofert</w:t>
      </w:r>
      <w:r w:rsidR="00DE7746">
        <w:rPr>
          <w:color w:val="000000"/>
          <w:sz w:val="22"/>
          <w:szCs w:val="22"/>
          <w:lang w:eastAsia="ar-SA"/>
        </w:rPr>
        <w:t>, wskazanego w dokumentach zamówienia.</w:t>
      </w:r>
    </w:p>
    <w:p w14:paraId="3DDC4E7F" w14:textId="3374B83E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26E825D" w14:textId="52FB816D" w:rsidR="00A56D47" w:rsidRPr="00986A4C" w:rsidRDefault="00986A4C" w:rsidP="00A56D47">
      <w:pPr>
        <w:pStyle w:val="Akapitzlist"/>
        <w:numPr>
          <w:ilvl w:val="0"/>
          <w:numId w:val="1"/>
        </w:numPr>
        <w:jc w:val="both"/>
      </w:pPr>
      <w:r>
        <w:t>Z</w:t>
      </w:r>
      <w:r w:rsidRPr="00986A4C">
        <w:t xml:space="preserve">obowiązujemy się nie </w:t>
      </w:r>
      <w:r w:rsidR="00A56D47" w:rsidRPr="00986A4C">
        <w:t>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8FFF726" w14:textId="5B1A7E5C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A1D7B7B" w14:textId="77777777" w:rsidR="00A56D47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0EB96F8F" w14:textId="6284577F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 w:rsidSect="00035C95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F42C23" w14:textId="77777777" w:rsidR="003343FA" w:rsidRDefault="003343FA">
      <w:r>
        <w:separator/>
      </w:r>
    </w:p>
  </w:endnote>
  <w:endnote w:type="continuationSeparator" w:id="0">
    <w:p w14:paraId="15377211" w14:textId="77777777" w:rsidR="003343FA" w:rsidRDefault="00334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ource Han Sans CN Regular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80AF3E" w14:textId="77777777" w:rsidR="003343FA" w:rsidRDefault="003343FA">
      <w:r>
        <w:separator/>
      </w:r>
    </w:p>
  </w:footnote>
  <w:footnote w:type="continuationSeparator" w:id="0">
    <w:p w14:paraId="29BB4185" w14:textId="77777777" w:rsidR="003343FA" w:rsidRDefault="003343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5C95"/>
    <w:rsid w:val="00036968"/>
    <w:rsid w:val="0004196C"/>
    <w:rsid w:val="00057E92"/>
    <w:rsid w:val="00064951"/>
    <w:rsid w:val="000A0676"/>
    <w:rsid w:val="000A68C2"/>
    <w:rsid w:val="00113021"/>
    <w:rsid w:val="00113376"/>
    <w:rsid w:val="00124DD0"/>
    <w:rsid w:val="00130681"/>
    <w:rsid w:val="001312E3"/>
    <w:rsid w:val="00132D58"/>
    <w:rsid w:val="00140AD0"/>
    <w:rsid w:val="00146D48"/>
    <w:rsid w:val="001473D3"/>
    <w:rsid w:val="0015432A"/>
    <w:rsid w:val="00163822"/>
    <w:rsid w:val="00174186"/>
    <w:rsid w:val="00184163"/>
    <w:rsid w:val="001915F7"/>
    <w:rsid w:val="001A6D65"/>
    <w:rsid w:val="001D08DA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B4C17"/>
    <w:rsid w:val="002C50D3"/>
    <w:rsid w:val="002C6E15"/>
    <w:rsid w:val="002D3DCB"/>
    <w:rsid w:val="002D7B86"/>
    <w:rsid w:val="002E171F"/>
    <w:rsid w:val="00306428"/>
    <w:rsid w:val="0031733C"/>
    <w:rsid w:val="00321538"/>
    <w:rsid w:val="00321CD2"/>
    <w:rsid w:val="00325FE1"/>
    <w:rsid w:val="003343FA"/>
    <w:rsid w:val="003437A2"/>
    <w:rsid w:val="00345AA9"/>
    <w:rsid w:val="003A1629"/>
    <w:rsid w:val="003A5788"/>
    <w:rsid w:val="003C56C5"/>
    <w:rsid w:val="003D22A3"/>
    <w:rsid w:val="003E2551"/>
    <w:rsid w:val="003E32D7"/>
    <w:rsid w:val="00406A50"/>
    <w:rsid w:val="00411B25"/>
    <w:rsid w:val="004124D2"/>
    <w:rsid w:val="00420B6C"/>
    <w:rsid w:val="004419B1"/>
    <w:rsid w:val="004942F0"/>
    <w:rsid w:val="004B79D3"/>
    <w:rsid w:val="004D025D"/>
    <w:rsid w:val="004E4C7F"/>
    <w:rsid w:val="00526126"/>
    <w:rsid w:val="005305D2"/>
    <w:rsid w:val="005540BD"/>
    <w:rsid w:val="005664E4"/>
    <w:rsid w:val="00581B5E"/>
    <w:rsid w:val="00582FD5"/>
    <w:rsid w:val="00587D6C"/>
    <w:rsid w:val="005E1A1C"/>
    <w:rsid w:val="005E2A25"/>
    <w:rsid w:val="00602589"/>
    <w:rsid w:val="006108F3"/>
    <w:rsid w:val="00613E67"/>
    <w:rsid w:val="006142A4"/>
    <w:rsid w:val="00624DA4"/>
    <w:rsid w:val="0064044B"/>
    <w:rsid w:val="006503A9"/>
    <w:rsid w:val="00655CFB"/>
    <w:rsid w:val="006706DB"/>
    <w:rsid w:val="00671E08"/>
    <w:rsid w:val="006778B5"/>
    <w:rsid w:val="00684368"/>
    <w:rsid w:val="006907AE"/>
    <w:rsid w:val="00695A3E"/>
    <w:rsid w:val="006B5D94"/>
    <w:rsid w:val="006D17FC"/>
    <w:rsid w:val="006E5F6F"/>
    <w:rsid w:val="006F5684"/>
    <w:rsid w:val="00716C7C"/>
    <w:rsid w:val="00730EFE"/>
    <w:rsid w:val="00751124"/>
    <w:rsid w:val="007815AB"/>
    <w:rsid w:val="007838D3"/>
    <w:rsid w:val="007F3810"/>
    <w:rsid w:val="008065AD"/>
    <w:rsid w:val="00810218"/>
    <w:rsid w:val="008422CC"/>
    <w:rsid w:val="00883D81"/>
    <w:rsid w:val="00894B65"/>
    <w:rsid w:val="008A1E2B"/>
    <w:rsid w:val="008B57F7"/>
    <w:rsid w:val="008B75FA"/>
    <w:rsid w:val="008C6A95"/>
    <w:rsid w:val="008D5BF3"/>
    <w:rsid w:val="008D7A6D"/>
    <w:rsid w:val="008F01C3"/>
    <w:rsid w:val="009031B9"/>
    <w:rsid w:val="00927B64"/>
    <w:rsid w:val="0093446B"/>
    <w:rsid w:val="00945AB6"/>
    <w:rsid w:val="0095021B"/>
    <w:rsid w:val="00965A41"/>
    <w:rsid w:val="00973E29"/>
    <w:rsid w:val="00986A4C"/>
    <w:rsid w:val="009977E6"/>
    <w:rsid w:val="009B3D7C"/>
    <w:rsid w:val="009C42B0"/>
    <w:rsid w:val="009C7FA3"/>
    <w:rsid w:val="009E20C4"/>
    <w:rsid w:val="00A01521"/>
    <w:rsid w:val="00A56D47"/>
    <w:rsid w:val="00A70805"/>
    <w:rsid w:val="00A95B6D"/>
    <w:rsid w:val="00AC49C3"/>
    <w:rsid w:val="00AD54C6"/>
    <w:rsid w:val="00AE20E8"/>
    <w:rsid w:val="00B320AB"/>
    <w:rsid w:val="00B41BC8"/>
    <w:rsid w:val="00B4602A"/>
    <w:rsid w:val="00B62F32"/>
    <w:rsid w:val="00B72947"/>
    <w:rsid w:val="00B87F4A"/>
    <w:rsid w:val="00BB176A"/>
    <w:rsid w:val="00BB4D7D"/>
    <w:rsid w:val="00BC6038"/>
    <w:rsid w:val="00BE226E"/>
    <w:rsid w:val="00BE3EDF"/>
    <w:rsid w:val="00C02771"/>
    <w:rsid w:val="00C11282"/>
    <w:rsid w:val="00C337D3"/>
    <w:rsid w:val="00C70FD6"/>
    <w:rsid w:val="00C8482C"/>
    <w:rsid w:val="00C85B56"/>
    <w:rsid w:val="00C87E14"/>
    <w:rsid w:val="00C92070"/>
    <w:rsid w:val="00C95260"/>
    <w:rsid w:val="00CB10DC"/>
    <w:rsid w:val="00CE6162"/>
    <w:rsid w:val="00D0257B"/>
    <w:rsid w:val="00D16F96"/>
    <w:rsid w:val="00D26270"/>
    <w:rsid w:val="00D42313"/>
    <w:rsid w:val="00D467B1"/>
    <w:rsid w:val="00D553F5"/>
    <w:rsid w:val="00D91D60"/>
    <w:rsid w:val="00DA0B02"/>
    <w:rsid w:val="00DA5D05"/>
    <w:rsid w:val="00DD32CA"/>
    <w:rsid w:val="00DD7027"/>
    <w:rsid w:val="00DE0AEA"/>
    <w:rsid w:val="00DE7746"/>
    <w:rsid w:val="00DF00B2"/>
    <w:rsid w:val="00DF0E3E"/>
    <w:rsid w:val="00E01CA0"/>
    <w:rsid w:val="00E26D19"/>
    <w:rsid w:val="00E4737A"/>
    <w:rsid w:val="00E53EAF"/>
    <w:rsid w:val="00E602E8"/>
    <w:rsid w:val="00E72F7D"/>
    <w:rsid w:val="00E80580"/>
    <w:rsid w:val="00E94BC6"/>
    <w:rsid w:val="00E96AFC"/>
    <w:rsid w:val="00EB4CE1"/>
    <w:rsid w:val="00EB6111"/>
    <w:rsid w:val="00EB6647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D63FA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paragraph" w:customStyle="1" w:styleId="Default">
    <w:name w:val="Default"/>
    <w:rsid w:val="00D16F9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729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8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BCD163-699F-447B-ACFB-95422E0A0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538</Words>
  <Characters>4307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Katarzyna Breguła</cp:lastModifiedBy>
  <cp:revision>3</cp:revision>
  <cp:lastPrinted>2022-09-21T08:34:00Z</cp:lastPrinted>
  <dcterms:created xsi:type="dcterms:W3CDTF">2022-10-27T06:23:00Z</dcterms:created>
  <dcterms:modified xsi:type="dcterms:W3CDTF">2022-10-27T06:24:00Z</dcterms:modified>
</cp:coreProperties>
</file>