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F8E38" w14:textId="31EEA0AE" w:rsidR="0019787B" w:rsidRPr="0019787B" w:rsidRDefault="008D2AB8" w:rsidP="00BD54F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0FFB876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D545099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6A4CD3B" w14:textId="0269F8E5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FORMULARZ OFERTY</w:t>
      </w:r>
    </w:p>
    <w:p w14:paraId="5B622D7E" w14:textId="77777777" w:rsidR="0019787B" w:rsidRPr="0019787B" w:rsidRDefault="0019787B" w:rsidP="0019787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782B8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NAZWA WYKONAWCY:……………………………………………………………………..</w:t>
      </w:r>
    </w:p>
    <w:p w14:paraId="7D2B3521" w14:textId="77777777" w:rsidR="0019787B" w:rsidRPr="0019787B" w:rsidRDefault="0019787B" w:rsidP="0019787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DA237AF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ADRES:…………………………………………………………………………………………</w:t>
      </w:r>
    </w:p>
    <w:p w14:paraId="533F28C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0C9CB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TEL.</w:t>
      </w:r>
      <w:r w:rsidRPr="0019787B">
        <w:rPr>
          <w:sz w:val="22"/>
          <w:szCs w:val="22"/>
        </w:rPr>
        <w:t>……………………………………………………………………………………………..</w:t>
      </w:r>
    </w:p>
    <w:p w14:paraId="33E5997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 xml:space="preserve">FAX </w:t>
      </w:r>
      <w:r w:rsidRPr="0019787B">
        <w:rPr>
          <w:sz w:val="22"/>
          <w:szCs w:val="22"/>
        </w:rPr>
        <w:t>…………………………………………………………………………………………….</w:t>
      </w:r>
    </w:p>
    <w:p w14:paraId="0A3E04F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502B5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  <w:lang w:val="de-DE"/>
        </w:rPr>
        <w:t xml:space="preserve">NIP…………………………………. </w:t>
      </w:r>
      <w:r w:rsidRPr="0019787B">
        <w:rPr>
          <w:sz w:val="22"/>
          <w:szCs w:val="22"/>
        </w:rPr>
        <w:t>REGON:………………………………………………...</w:t>
      </w:r>
    </w:p>
    <w:p w14:paraId="069AFB9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BANK/ NR KONTA ……………………………………………………………………………</w:t>
      </w:r>
    </w:p>
    <w:p w14:paraId="02B209E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3319731" w14:textId="77777777" w:rsidR="0019787B" w:rsidRPr="0019787B" w:rsidRDefault="0019787B" w:rsidP="0019787B">
      <w:pPr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Do: Nazwa i siedziba Zamawiającego:</w:t>
      </w:r>
    </w:p>
    <w:p w14:paraId="2081EADA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Akademia Górniczo - Hutnicza</w:t>
      </w:r>
    </w:p>
    <w:p w14:paraId="331B729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im. Stanisława Staszica w Krakowie</w:t>
      </w:r>
    </w:p>
    <w:p w14:paraId="3F074B3E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Dział Zamówień Publicznych  </w:t>
      </w:r>
    </w:p>
    <w:p w14:paraId="15DE5B3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Al. Mickiewicza 30 </w:t>
      </w:r>
    </w:p>
    <w:p w14:paraId="0E5D668F" w14:textId="77777777" w:rsidR="0019787B" w:rsidRPr="0019787B" w:rsidRDefault="0019787B" w:rsidP="0019787B">
      <w:pPr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30-059 Kraków,  </w:t>
      </w:r>
    </w:p>
    <w:p w14:paraId="303423D0" w14:textId="77777777" w:rsidR="0019787B" w:rsidRPr="0019787B" w:rsidRDefault="0019787B" w:rsidP="0019787B">
      <w:pPr>
        <w:ind w:firstLine="3969"/>
        <w:rPr>
          <w:b/>
          <w:sz w:val="22"/>
          <w:szCs w:val="22"/>
        </w:rPr>
      </w:pPr>
    </w:p>
    <w:p w14:paraId="5B4EAE50" w14:textId="442F220F" w:rsidR="0019787B" w:rsidRPr="0019787B" w:rsidRDefault="0019787B" w:rsidP="0019787B">
      <w:pPr>
        <w:widowControl w:val="0"/>
        <w:ind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Przystępując do postępowania o udzielenie zamówienia publicznego, którego przedmiotem jest </w:t>
      </w:r>
      <w:r w:rsidR="00153B07" w:rsidRPr="00153B07">
        <w:rPr>
          <w:b/>
          <w:sz w:val="22"/>
          <w:szCs w:val="22"/>
        </w:rPr>
        <w:t xml:space="preserve">Dostawa i montaż mebli biurowych wykonanych na wymiar do pokoju 202 w pawilonie B-3 dla </w:t>
      </w:r>
      <w:proofErr w:type="spellStart"/>
      <w:r w:rsidR="00153B07" w:rsidRPr="00153B07">
        <w:rPr>
          <w:b/>
          <w:sz w:val="22"/>
          <w:szCs w:val="22"/>
        </w:rPr>
        <w:t>WIMiR</w:t>
      </w:r>
      <w:proofErr w:type="spellEnd"/>
      <w:r w:rsidR="00153B07" w:rsidRPr="00153B07">
        <w:rPr>
          <w:b/>
          <w:sz w:val="22"/>
          <w:szCs w:val="22"/>
        </w:rPr>
        <w:t xml:space="preserve"> - KC-zp.272-</w:t>
      </w:r>
      <w:r w:rsidR="00131174">
        <w:rPr>
          <w:b/>
          <w:sz w:val="22"/>
          <w:szCs w:val="22"/>
        </w:rPr>
        <w:t>632</w:t>
      </w:r>
      <w:r w:rsidR="00153B07" w:rsidRPr="00153B07">
        <w:rPr>
          <w:b/>
          <w:sz w:val="22"/>
          <w:szCs w:val="22"/>
        </w:rPr>
        <w:t>/22</w:t>
      </w:r>
      <w:r w:rsidRPr="0019787B">
        <w:rPr>
          <w:b/>
          <w:sz w:val="22"/>
          <w:szCs w:val="22"/>
        </w:rPr>
        <w:t xml:space="preserve">, </w:t>
      </w:r>
      <w:r w:rsidRPr="0019787B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9787B" w:rsidRPr="0019787B" w14:paraId="034F28F4" w14:textId="77777777" w:rsidTr="00B366D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822566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E1C14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Nazwa elementu</w:t>
            </w:r>
          </w:p>
          <w:p w14:paraId="52C17B9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AE4649" w14:textId="47B9A7D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CF36DF">
              <w:rPr>
                <w:b/>
                <w:bCs/>
                <w:sz w:val="22"/>
                <w:szCs w:val="22"/>
              </w:rPr>
              <w:t>Nazwa producenta</w:t>
            </w:r>
            <w:r w:rsidR="0088015F">
              <w:rPr>
                <w:b/>
                <w:bCs/>
                <w:sz w:val="22"/>
                <w:szCs w:val="22"/>
              </w:rPr>
              <w:t xml:space="preserve">, </w:t>
            </w:r>
            <w:r w:rsidRPr="00CF36DF">
              <w:rPr>
                <w:b/>
                <w:bCs/>
                <w:sz w:val="22"/>
                <w:szCs w:val="22"/>
              </w:rPr>
              <w:t>model</w:t>
            </w:r>
            <w:r w:rsidR="0088015F">
              <w:rPr>
                <w:b/>
                <w:bCs/>
                <w:sz w:val="22"/>
                <w:szCs w:val="22"/>
              </w:rPr>
              <w:t xml:space="preserve"> lub </w:t>
            </w:r>
            <w:r w:rsidR="00CF36DF" w:rsidRPr="00CF36DF">
              <w:rPr>
                <w:b/>
                <w:bCs/>
                <w:sz w:val="22"/>
                <w:szCs w:val="22"/>
              </w:rPr>
              <w:t>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CB4BD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Ilość</w:t>
            </w:r>
          </w:p>
          <w:p w14:paraId="25295179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744A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2AA1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Wartość netto</w:t>
            </w:r>
          </w:p>
          <w:p w14:paraId="7DC511B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46A5DB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VAT</w:t>
            </w:r>
          </w:p>
          <w:p w14:paraId="0D55718B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[%]</w:t>
            </w:r>
          </w:p>
          <w:p w14:paraId="21F190B4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90D8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C97C59C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  <w:p w14:paraId="7584D0E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 (z doliczonym </w:t>
            </w:r>
            <w:r w:rsidRPr="0019787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9787B" w:rsidRPr="0019787B" w14:paraId="691D6005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E2D603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8DB8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49A70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987B4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BD0E56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DBA2A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FCB1D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3F93F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F44BF" w:rsidRPr="0019787B" w14:paraId="367084C9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4760570" w14:textId="15A2DEEA" w:rsidR="00AF44BF" w:rsidRPr="0019787B" w:rsidRDefault="00AF44BF" w:rsidP="001978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BB917F" w14:textId="49DC7BED" w:rsidR="00AF44BF" w:rsidRDefault="000175E1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Zabudowa socjalna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C9A010" w14:textId="77777777" w:rsidR="00AF44BF" w:rsidRPr="0019787B" w:rsidRDefault="00AF44BF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0E4115" w14:textId="4EC1989F" w:rsidR="00AF44BF" w:rsidRDefault="00AF44BF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E3901C" w14:textId="77777777" w:rsidR="00AF44BF" w:rsidRPr="0019787B" w:rsidRDefault="00AF44BF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1C2E9B" w14:textId="77777777" w:rsidR="00AF44BF" w:rsidRPr="0019787B" w:rsidRDefault="00AF44BF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034BF23" w14:textId="77777777" w:rsidR="00AF44BF" w:rsidRPr="0019787B" w:rsidRDefault="00AF44BF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95587E" w14:textId="77777777" w:rsidR="00AF44BF" w:rsidRPr="0019787B" w:rsidRDefault="00AF44BF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787B" w:rsidRPr="0019787B" w14:paraId="412CE60A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6F99D9F" w14:textId="782868C1" w:rsidR="0019787B" w:rsidRPr="0019787B" w:rsidRDefault="00AF44BF" w:rsidP="001978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20B5A0" w14:textId="021269F7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Biurko narożne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E4A54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A63D35" w14:textId="2BEDB462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942E76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8709FA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9668A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838B3C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563B4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53B07" w:rsidRPr="0019787B" w14:paraId="13AEC529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219C1C" w14:textId="4147AF12" w:rsidR="00153B07" w:rsidRPr="0019787B" w:rsidRDefault="00AF44BF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B95D" w14:textId="16626CA7" w:rsidR="00153B07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Stół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DA70" w14:textId="77777777" w:rsidR="00153B07" w:rsidRPr="0019787B" w:rsidRDefault="00153B07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B043" w14:textId="74376C81" w:rsidR="00153B07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CF4E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E2CB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39382D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2CD331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53B07" w:rsidRPr="0019787B" w14:paraId="7262C1C6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9168A8" w14:textId="76142239" w:rsidR="00153B07" w:rsidRPr="0019787B" w:rsidRDefault="00AF44BF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D59C" w14:textId="57DD4CED" w:rsidR="00153B07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Krzesła biurowe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C70C" w14:textId="77777777" w:rsidR="00153B07" w:rsidRPr="0019787B" w:rsidRDefault="00153B07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D720" w14:textId="02B9BA68" w:rsidR="00153B07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B035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A2F6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D4C309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4AF9EC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53B07" w:rsidRPr="0019787B" w14:paraId="0786EB7C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EF8A99" w14:textId="7D71D8FE" w:rsidR="00153B07" w:rsidRPr="0019787B" w:rsidRDefault="00AF44BF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BEF1" w14:textId="36338C7C" w:rsidR="00153B07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Szafa ubraniowa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CF3C" w14:textId="77777777" w:rsidR="00153B07" w:rsidRPr="0019787B" w:rsidRDefault="00153B07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122B" w14:textId="1AF0D8A0" w:rsidR="00153B07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ACEC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C780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517DAC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F1935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634108A5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81DFE7" w14:textId="139E84E2" w:rsidR="0019787B" w:rsidRPr="0019787B" w:rsidRDefault="00AF44BF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A2B1" w14:textId="3DF5A8DA" w:rsidR="0019787B" w:rsidRPr="0019787B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Szafa aktowa dwudrzwiowa + nadstawki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138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A0FD" w14:textId="17EADC2F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942E76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0D56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66CC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366FA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6762AB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4AF10BE" w14:textId="77777777" w:rsidTr="001D6D2E">
        <w:trPr>
          <w:trHeight w:val="56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F58991" w14:textId="435C8846" w:rsidR="0019787B" w:rsidRPr="0019787B" w:rsidRDefault="00AF44BF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6187" w14:textId="55164B82" w:rsidR="0019787B" w:rsidRPr="0019787B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 xml:space="preserve">Szafa jednodrzwiowa z </w:t>
            </w:r>
            <w:r>
              <w:rPr>
                <w:b/>
                <w:bCs/>
                <w:sz w:val="22"/>
                <w:szCs w:val="22"/>
                <w:lang w:eastAsia="zh-CN"/>
              </w:rPr>
              <w:lastRenderedPageBreak/>
              <w:t xml:space="preserve">frontem szklanym + nadstawka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80CA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85E8BE3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0BE" w14:textId="7B46621A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942E76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EDD5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0B67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B2E2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978A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6B3D789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222E5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  <w:p w14:paraId="3958162C" w14:textId="77777777" w:rsidR="0019787B" w:rsidRPr="0019787B" w:rsidRDefault="0019787B" w:rsidP="0019787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RAZEM:</w:t>
            </w:r>
          </w:p>
          <w:p w14:paraId="03575EAB" w14:textId="77777777" w:rsidR="0019787B" w:rsidRPr="0019787B" w:rsidRDefault="0019787B" w:rsidP="0019787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80F1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7A679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48449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625FE367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6075A3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B8DEA60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179A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4747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94FAA3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3A3DC5C" w14:textId="77777777" w:rsidR="0019787B" w:rsidRPr="0019787B" w:rsidRDefault="0019787B" w:rsidP="0019787B">
      <w:pPr>
        <w:tabs>
          <w:tab w:val="right" w:pos="9000"/>
        </w:tabs>
        <w:rPr>
          <w:sz w:val="22"/>
          <w:szCs w:val="22"/>
        </w:rPr>
      </w:pPr>
    </w:p>
    <w:p w14:paraId="10496528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Termin realizacji umowy: do ………….…. dni od daty podpisania umowy </w:t>
      </w:r>
      <w:r w:rsidRPr="0019787B">
        <w:rPr>
          <w:i/>
          <w:sz w:val="22"/>
          <w:szCs w:val="22"/>
          <w:highlight w:val="yellow"/>
        </w:rPr>
        <w:t>(kryterium oceny ofert)</w:t>
      </w:r>
    </w:p>
    <w:p w14:paraId="6ABA57B1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Okres udzielonej gwarancji wynosi:</w:t>
      </w:r>
      <w:r w:rsidRPr="0019787B">
        <w:rPr>
          <w:sz w:val="22"/>
          <w:szCs w:val="22"/>
        </w:rPr>
        <w:t xml:space="preserve"> </w:t>
      </w:r>
      <w:r w:rsidRPr="0019787B">
        <w:rPr>
          <w:b/>
          <w:bCs/>
          <w:sz w:val="22"/>
          <w:szCs w:val="22"/>
        </w:rPr>
        <w:t>……………………………… miesięcy</w:t>
      </w:r>
      <w:r w:rsidRPr="0019787B">
        <w:rPr>
          <w:sz w:val="22"/>
          <w:szCs w:val="22"/>
        </w:rPr>
        <w:t xml:space="preserve"> </w:t>
      </w:r>
      <w:r w:rsidRPr="0019787B">
        <w:rPr>
          <w:sz w:val="22"/>
          <w:szCs w:val="22"/>
          <w:highlight w:val="yellow"/>
        </w:rPr>
        <w:t>(</w:t>
      </w:r>
      <w:r w:rsidRPr="0019787B">
        <w:rPr>
          <w:i/>
          <w:sz w:val="22"/>
          <w:szCs w:val="22"/>
          <w:highlight w:val="yellow"/>
        </w:rPr>
        <w:t>kryterium oceny ofert)</w:t>
      </w:r>
    </w:p>
    <w:p w14:paraId="09C308EE" w14:textId="77777777" w:rsidR="0019787B" w:rsidRPr="0019787B" w:rsidRDefault="0019787B" w:rsidP="001978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787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787B">
        <w:rPr>
          <w:b/>
          <w:sz w:val="22"/>
          <w:szCs w:val="22"/>
        </w:rPr>
        <w:t xml:space="preserve"> TAK/NIE</w:t>
      </w:r>
    </w:p>
    <w:p w14:paraId="1A3A4DF5" w14:textId="77777777" w:rsidR="0019787B" w:rsidRPr="0019787B" w:rsidRDefault="0019787B" w:rsidP="0019787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9787B">
        <w:rPr>
          <w:b/>
          <w:sz w:val="22"/>
          <w:szCs w:val="22"/>
        </w:rPr>
        <w:t xml:space="preserve">Termin płatności: </w:t>
      </w:r>
      <w:r w:rsidRPr="001978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CD6C05" w14:textId="36E72FF9" w:rsidR="0019787B" w:rsidRPr="0019787B" w:rsidRDefault="0019787B" w:rsidP="0019787B">
      <w:pPr>
        <w:tabs>
          <w:tab w:val="left" w:pos="5040"/>
        </w:tabs>
        <w:rPr>
          <w:b/>
          <w:sz w:val="22"/>
          <w:szCs w:val="22"/>
          <w:u w:val="single"/>
        </w:rPr>
      </w:pPr>
      <w:r w:rsidRPr="0019787B">
        <w:rPr>
          <w:b/>
          <w:sz w:val="22"/>
          <w:szCs w:val="22"/>
          <w:u w:val="single"/>
        </w:rPr>
        <w:t>Jednocześnie oświadczamy, że:</w:t>
      </w:r>
    </w:p>
    <w:p w14:paraId="68B5E89C" w14:textId="77777777" w:rsidR="0019787B" w:rsidRP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5A99EFC" w14:textId="7AC62574" w:rsid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 w:rsidR="00942E76">
        <w:rPr>
          <w:color w:val="000000"/>
          <w:sz w:val="22"/>
          <w:szCs w:val="22"/>
          <w:lang w:eastAsia="ar-SA"/>
        </w:rPr>
        <w:t xml:space="preserve"> </w:t>
      </w:r>
      <w:r w:rsidRPr="0019787B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787B">
        <w:rPr>
          <w:color w:val="000000"/>
          <w:sz w:val="22"/>
          <w:szCs w:val="22"/>
        </w:rPr>
        <w:t xml:space="preserve"> i nie wnosimy do nich żadnych zastrzeżeń.</w:t>
      </w:r>
    </w:p>
    <w:p w14:paraId="7744FC1D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88EB2F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B32D4A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DD20BC" w14:textId="77777777" w:rsidR="0019787B" w:rsidRPr="0019787B" w:rsidRDefault="0019787B" w:rsidP="001978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787B" w:rsidRPr="0019787B" w14:paraId="159CFB66" w14:textId="77777777" w:rsidTr="00B366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DB6A0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3C1EF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Opis części zamówienia, którą wykonawca </w:t>
            </w:r>
          </w:p>
          <w:p w14:paraId="6E83D54C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ABEF7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Nazwa podwykonawcy</w:t>
            </w:r>
            <w:r w:rsidRPr="0019787B">
              <w:rPr>
                <w:sz w:val="22"/>
                <w:szCs w:val="22"/>
              </w:rPr>
              <w:br/>
              <w:t>(o ile jest znana)</w:t>
            </w:r>
          </w:p>
        </w:tc>
      </w:tr>
      <w:tr w:rsidR="0019787B" w:rsidRPr="0019787B" w14:paraId="0C055E3D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4096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B8DB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95DEE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9787B" w:rsidRPr="0019787B" w14:paraId="74E086F4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CF76B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C929F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1B3E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4A62238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Upoważnionymi do reprezentowania naszej firmy są następujące osoby:</w:t>
      </w:r>
    </w:p>
    <w:p w14:paraId="547BA79E" w14:textId="77777777" w:rsidR="0019787B" w:rsidRPr="0019787B" w:rsidRDefault="0019787B" w:rsidP="0019787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787B">
        <w:rPr>
          <w:b/>
          <w:bCs/>
          <w:kern w:val="32"/>
          <w:sz w:val="22"/>
          <w:szCs w:val="22"/>
        </w:rPr>
        <w:tab/>
        <w:t>Imię i Nazwisko</w:t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</w:p>
    <w:p w14:paraId="26DA3A1B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1CF3F241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5A17649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2E43C415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upoważnienie dla powyżej wskazanych osób wynika z następującego (</w:t>
      </w:r>
      <w:proofErr w:type="spellStart"/>
      <w:r w:rsidRPr="0019787B">
        <w:rPr>
          <w:sz w:val="22"/>
          <w:szCs w:val="22"/>
        </w:rPr>
        <w:t>ych</w:t>
      </w:r>
      <w:proofErr w:type="spellEnd"/>
      <w:r w:rsidRPr="0019787B">
        <w:rPr>
          <w:sz w:val="22"/>
          <w:szCs w:val="22"/>
        </w:rPr>
        <w:t>) dokumentu(ów)</w:t>
      </w:r>
    </w:p>
    <w:p w14:paraId="78C6333D" w14:textId="77777777" w:rsidR="0019787B" w:rsidRPr="0019787B" w:rsidRDefault="0019787B" w:rsidP="0019787B">
      <w:pPr>
        <w:jc w:val="both"/>
        <w:rPr>
          <w:sz w:val="22"/>
          <w:szCs w:val="22"/>
        </w:rPr>
      </w:pPr>
      <w:r w:rsidRPr="0019787B"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66A8B4A7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załącznikami do niniejszej oferty są:</w:t>
      </w:r>
    </w:p>
    <w:p w14:paraId="7127507E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0C47EC36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3E3D7F9A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8550252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5046F9A7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4A162064" w14:textId="77777777" w:rsidR="00072501" w:rsidRDefault="00072501" w:rsidP="008E571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505841" w14:textId="77777777" w:rsidR="006807A5" w:rsidRDefault="006807A5" w:rsidP="006807A5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B56AB19" w14:textId="77777777" w:rsidR="006807A5" w:rsidRDefault="006807A5" w:rsidP="006807A5">
      <w:pPr>
        <w:tabs>
          <w:tab w:val="left" w:pos="0"/>
        </w:tabs>
        <w:spacing w:line="264" w:lineRule="auto"/>
        <w:ind w:left="360" w:right="1"/>
        <w:contextualSpacing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7C736BC" w14:textId="65335BA9" w:rsidR="00FE545C" w:rsidRPr="008E5711" w:rsidRDefault="00FE545C" w:rsidP="006807A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</w:p>
    <w:sectPr w:rsidR="00FE545C" w:rsidRPr="008E57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2F847" w14:textId="77777777" w:rsidR="003635F6" w:rsidRDefault="003635F6">
      <w:r>
        <w:separator/>
      </w:r>
    </w:p>
  </w:endnote>
  <w:endnote w:type="continuationSeparator" w:id="0">
    <w:p w14:paraId="1E38C235" w14:textId="77777777" w:rsidR="003635F6" w:rsidRDefault="00363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D22774" w14:textId="77777777" w:rsidR="00F94621" w:rsidRDefault="00F94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2B1B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01955" w14:textId="77777777" w:rsidR="00F94621" w:rsidRDefault="00F94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3580B" w14:textId="77777777" w:rsidR="003635F6" w:rsidRDefault="003635F6">
      <w:r>
        <w:separator/>
      </w:r>
    </w:p>
  </w:footnote>
  <w:footnote w:type="continuationSeparator" w:id="0">
    <w:p w14:paraId="2203D0B5" w14:textId="77777777" w:rsidR="003635F6" w:rsidRDefault="00363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7CF6B" w14:textId="77777777" w:rsidR="00F94621" w:rsidRDefault="00F94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EA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747F0" w14:textId="77777777" w:rsidR="00F94621" w:rsidRDefault="00F94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D6"/>
    <w:rsid w:val="00012286"/>
    <w:rsid w:val="000175E1"/>
    <w:rsid w:val="00071CCC"/>
    <w:rsid w:val="00072501"/>
    <w:rsid w:val="000B731D"/>
    <w:rsid w:val="000D6134"/>
    <w:rsid w:val="000E09C7"/>
    <w:rsid w:val="000F6589"/>
    <w:rsid w:val="00106636"/>
    <w:rsid w:val="00116EC6"/>
    <w:rsid w:val="00131174"/>
    <w:rsid w:val="001401C1"/>
    <w:rsid w:val="00153B07"/>
    <w:rsid w:val="001801DD"/>
    <w:rsid w:val="0019787B"/>
    <w:rsid w:val="001D4612"/>
    <w:rsid w:val="001D6D2E"/>
    <w:rsid w:val="00207E98"/>
    <w:rsid w:val="002723B0"/>
    <w:rsid w:val="002C2685"/>
    <w:rsid w:val="00315A4A"/>
    <w:rsid w:val="003635F6"/>
    <w:rsid w:val="004469D7"/>
    <w:rsid w:val="004B7300"/>
    <w:rsid w:val="004C6753"/>
    <w:rsid w:val="005576D6"/>
    <w:rsid w:val="00595C87"/>
    <w:rsid w:val="005D2C65"/>
    <w:rsid w:val="005E6D94"/>
    <w:rsid w:val="0063384F"/>
    <w:rsid w:val="006425DE"/>
    <w:rsid w:val="00643C6F"/>
    <w:rsid w:val="00646202"/>
    <w:rsid w:val="0065290F"/>
    <w:rsid w:val="006807A5"/>
    <w:rsid w:val="006815F6"/>
    <w:rsid w:val="007748F0"/>
    <w:rsid w:val="007A4321"/>
    <w:rsid w:val="00833933"/>
    <w:rsid w:val="00853083"/>
    <w:rsid w:val="0088015F"/>
    <w:rsid w:val="008B2F0C"/>
    <w:rsid w:val="008B4928"/>
    <w:rsid w:val="008D2AB8"/>
    <w:rsid w:val="008E5711"/>
    <w:rsid w:val="008F1C66"/>
    <w:rsid w:val="009312A8"/>
    <w:rsid w:val="00942E76"/>
    <w:rsid w:val="00970FE4"/>
    <w:rsid w:val="00A0022B"/>
    <w:rsid w:val="00A346FE"/>
    <w:rsid w:val="00A42F1C"/>
    <w:rsid w:val="00A47B4D"/>
    <w:rsid w:val="00A83018"/>
    <w:rsid w:val="00AF44BF"/>
    <w:rsid w:val="00B774DC"/>
    <w:rsid w:val="00BD54F4"/>
    <w:rsid w:val="00C969A6"/>
    <w:rsid w:val="00CA7D36"/>
    <w:rsid w:val="00CC1C25"/>
    <w:rsid w:val="00CC265A"/>
    <w:rsid w:val="00CF36DF"/>
    <w:rsid w:val="00D24208"/>
    <w:rsid w:val="00D5568A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6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8E3C9"/>
  <w15:chartTrackingRefBased/>
  <w15:docId w15:val="{9CCBE8A7-15BA-4E24-881C-02F7E1AA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25D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03448-F69D-46CA-8210-97C36D3DB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559</Words>
  <Characters>4371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8</cp:revision>
  <cp:lastPrinted>2022-06-07T12:04:00Z</cp:lastPrinted>
  <dcterms:created xsi:type="dcterms:W3CDTF">2022-08-05T11:39:00Z</dcterms:created>
  <dcterms:modified xsi:type="dcterms:W3CDTF">2022-11-02T08:47:00Z</dcterms:modified>
</cp:coreProperties>
</file>