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E2379" w14:textId="67040F03" w:rsidR="00B33645" w:rsidRDefault="00B33645" w:rsidP="00B33645">
      <w:pPr>
        <w:pStyle w:val="Nagwek3"/>
        <w:rPr>
          <w:rFonts w:ascii="Times New Roman" w:hAnsi="Times New Roman"/>
          <w:sz w:val="20"/>
          <w:szCs w:val="20"/>
        </w:rPr>
      </w:pPr>
    </w:p>
    <w:p w14:paraId="74EC0EC9" w14:textId="321E325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873FB4E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EE69B6" w:rsidRPr="00EE69B6">
        <w:rPr>
          <w:b/>
          <w:bCs/>
          <w:sz w:val="20"/>
          <w:szCs w:val="20"/>
        </w:rPr>
        <w:t>Świadczenie usług gastronomicznych dla emerytów i rencistów AGH w 202</w:t>
      </w:r>
      <w:r w:rsidR="00D45D6E">
        <w:rPr>
          <w:b/>
          <w:bCs/>
          <w:sz w:val="20"/>
          <w:szCs w:val="20"/>
        </w:rPr>
        <w:t xml:space="preserve">3 </w:t>
      </w:r>
      <w:bookmarkStart w:id="1" w:name="_GoBack"/>
      <w:bookmarkEnd w:id="1"/>
      <w:r w:rsidR="00EE69B6" w:rsidRPr="00EE69B6">
        <w:rPr>
          <w:b/>
          <w:bCs/>
          <w:sz w:val="20"/>
          <w:szCs w:val="20"/>
        </w:rPr>
        <w:t>roku na podstawie bloczków obiadowych - Kc-zp.272-614/22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38EEFF3" w14:textId="77777777" w:rsidR="00260628" w:rsidRDefault="00260628" w:rsidP="00260628">
      <w:pPr>
        <w:widowControl w:val="0"/>
        <w:rPr>
          <w:b/>
        </w:rPr>
      </w:pPr>
      <w:r>
        <w:rPr>
          <w:b/>
        </w:rPr>
        <w:t>Suma cen jednostkowych brutto towarów, obliczona zgodnie z Kalkulacją cenową   - ……………….....   PLN</w:t>
      </w:r>
    </w:p>
    <w:p w14:paraId="7D9832FC" w14:textId="77777777" w:rsidR="00260628" w:rsidRDefault="00260628" w:rsidP="00260628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14:paraId="52E8FB76" w14:textId="77777777" w:rsidR="00260628" w:rsidRDefault="00260628" w:rsidP="00260628">
      <w:pPr>
        <w:pStyle w:val="Tekstpodstawowy"/>
        <w:spacing w:line="240" w:lineRule="auto"/>
      </w:pPr>
      <w:r>
        <w:t>Powyższa cena zawiera właściwą stawkę podatku VAT.</w:t>
      </w:r>
    </w:p>
    <w:p w14:paraId="4F03B8E8" w14:textId="77777777" w:rsidR="00260628" w:rsidRDefault="00260628" w:rsidP="00260628">
      <w:pPr>
        <w:widowControl w:val="0"/>
        <w:rPr>
          <w:b/>
        </w:rPr>
      </w:pPr>
    </w:p>
    <w:p w14:paraId="5CD96A5B" w14:textId="77777777" w:rsidR="00260628" w:rsidRPr="00260628" w:rsidRDefault="00260628" w:rsidP="00260628">
      <w:pPr>
        <w:widowControl w:val="0"/>
        <w:spacing w:line="360" w:lineRule="auto"/>
        <w:ind w:right="1"/>
        <w:jc w:val="both"/>
        <w:rPr>
          <w:b/>
          <w:color w:val="C00000"/>
          <w:sz w:val="22"/>
          <w:szCs w:val="22"/>
          <w:u w:val="single"/>
        </w:rPr>
      </w:pPr>
      <w:r w:rsidRPr="00260628">
        <w:rPr>
          <w:b/>
          <w:color w:val="C00000"/>
          <w:sz w:val="22"/>
          <w:szCs w:val="22"/>
          <w:u w:val="single"/>
        </w:rPr>
        <w:t>Dla kryterium oceny ofert:</w:t>
      </w:r>
    </w:p>
    <w:p w14:paraId="1BD2093E" w14:textId="77777777" w:rsidR="00260628" w:rsidRDefault="00260628" w:rsidP="00260628">
      <w:pPr>
        <w:widowControl w:val="0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Miejsce świadczenia usługi     ………………………………………….………. </w:t>
      </w:r>
      <w:r>
        <w:rPr>
          <w:b/>
          <w:i/>
          <w:sz w:val="18"/>
          <w:szCs w:val="18"/>
        </w:rPr>
        <w:t>(wpisać dokładny adres)</w:t>
      </w:r>
      <w:r>
        <w:rPr>
          <w:b/>
          <w:i/>
          <w:sz w:val="22"/>
          <w:szCs w:val="22"/>
        </w:rPr>
        <w:t xml:space="preserve"> </w:t>
      </w:r>
    </w:p>
    <w:p w14:paraId="63B93D61" w14:textId="77777777" w:rsidR="00260628" w:rsidRDefault="00260628" w:rsidP="00260628">
      <w:pPr>
        <w:widowControl w:val="0"/>
        <w:jc w:val="both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 </w:t>
      </w:r>
      <w:r>
        <w:rPr>
          <w:b/>
          <w:sz w:val="22"/>
          <w:szCs w:val="22"/>
        </w:rPr>
        <w:t>i odległość od centralnego punktu AGH - ………….  metrów</w:t>
      </w:r>
    </w:p>
    <w:p w14:paraId="5474925F" w14:textId="77777777" w:rsidR="00260628" w:rsidRDefault="00260628" w:rsidP="002606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E8592AF" w14:textId="4215179B" w:rsidR="00A94418" w:rsidRPr="00EF6BD7" w:rsidRDefault="00260628" w:rsidP="00377B8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377B8E" w:rsidRPr="00377B8E">
        <w:rPr>
          <w:rFonts w:eastAsia="Tahoma"/>
          <w:b/>
          <w:bCs/>
          <w:color w:val="000000"/>
          <w:sz w:val="22"/>
          <w:szCs w:val="22"/>
        </w:rPr>
        <w:t>12 miesięcy od daty podpisania umowy.</w:t>
      </w:r>
      <w:r w:rsidR="00377B8E">
        <w:rPr>
          <w:rFonts w:eastAsia="Tahoma"/>
          <w:b/>
          <w:bCs/>
          <w:color w:val="000000"/>
          <w:sz w:val="22"/>
          <w:szCs w:val="22"/>
        </w:rPr>
        <w:t xml:space="preserve"> </w:t>
      </w:r>
      <w:r w:rsidR="00377B8E" w:rsidRPr="00377B8E">
        <w:rPr>
          <w:rFonts w:eastAsia="Tahoma"/>
          <w:b/>
          <w:bCs/>
          <w:color w:val="000000"/>
          <w:sz w:val="22"/>
          <w:szCs w:val="22"/>
        </w:rPr>
        <w:t>Przewidywany termin rozpoczęcia realizacji zamówienia 01.01.202</w:t>
      </w:r>
      <w:r w:rsidR="00EE69B6">
        <w:rPr>
          <w:rFonts w:eastAsia="Tahoma"/>
          <w:b/>
          <w:bCs/>
          <w:color w:val="000000"/>
          <w:sz w:val="22"/>
          <w:szCs w:val="22"/>
        </w:rPr>
        <w:t>3</w:t>
      </w:r>
      <w:r w:rsidR="00377B8E" w:rsidRPr="00377B8E">
        <w:rPr>
          <w:rFonts w:eastAsia="Tahoma"/>
          <w:b/>
          <w:bCs/>
          <w:color w:val="000000"/>
          <w:sz w:val="22"/>
          <w:szCs w:val="22"/>
        </w:rPr>
        <w:t xml:space="preserve"> r.</w:t>
      </w:r>
    </w:p>
    <w:p w14:paraId="290DDE79" w14:textId="3707336D" w:rsidR="008D2AB8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4CAE6C" w14:textId="5ACC2632" w:rsidR="000F5D6B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64E23882" w14:textId="77777777" w:rsidR="000F5D6B" w:rsidRPr="00C81224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lastRenderedPageBreak/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8"/>
      <w:footerReference w:type="default" r:id="rId9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C9EE8" w14:textId="77777777" w:rsidR="00423B1E" w:rsidRDefault="00423B1E">
      <w:r>
        <w:separator/>
      </w:r>
    </w:p>
  </w:endnote>
  <w:endnote w:type="continuationSeparator" w:id="0">
    <w:p w14:paraId="73EDA44B" w14:textId="77777777" w:rsidR="00423B1E" w:rsidRDefault="0042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6D7E8" w14:textId="77777777" w:rsidR="00423B1E" w:rsidRDefault="00423B1E">
      <w:r>
        <w:separator/>
      </w:r>
    </w:p>
  </w:footnote>
  <w:footnote w:type="continuationSeparator" w:id="0">
    <w:p w14:paraId="12CFB63A" w14:textId="77777777" w:rsidR="00423B1E" w:rsidRDefault="0042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F5D6B"/>
    <w:rsid w:val="000F6589"/>
    <w:rsid w:val="00106636"/>
    <w:rsid w:val="00116EC6"/>
    <w:rsid w:val="0013406B"/>
    <w:rsid w:val="00143F97"/>
    <w:rsid w:val="00156459"/>
    <w:rsid w:val="00165A31"/>
    <w:rsid w:val="001801DD"/>
    <w:rsid w:val="001D4612"/>
    <w:rsid w:val="00207E98"/>
    <w:rsid w:val="002331CB"/>
    <w:rsid w:val="00260628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77B8E"/>
    <w:rsid w:val="003A226C"/>
    <w:rsid w:val="00423B1E"/>
    <w:rsid w:val="004244A9"/>
    <w:rsid w:val="004514F0"/>
    <w:rsid w:val="00486653"/>
    <w:rsid w:val="00493393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6049C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37721"/>
    <w:rsid w:val="00A47B4D"/>
    <w:rsid w:val="00A83018"/>
    <w:rsid w:val="00A94418"/>
    <w:rsid w:val="00AA2081"/>
    <w:rsid w:val="00AA33D0"/>
    <w:rsid w:val="00AB7D71"/>
    <w:rsid w:val="00B04FA9"/>
    <w:rsid w:val="00B21552"/>
    <w:rsid w:val="00B33645"/>
    <w:rsid w:val="00B620F9"/>
    <w:rsid w:val="00B76ADD"/>
    <w:rsid w:val="00B774DC"/>
    <w:rsid w:val="00BA79C6"/>
    <w:rsid w:val="00BE0FB6"/>
    <w:rsid w:val="00BE6B27"/>
    <w:rsid w:val="00BF6F0A"/>
    <w:rsid w:val="00C1016D"/>
    <w:rsid w:val="00C76A91"/>
    <w:rsid w:val="00C81224"/>
    <w:rsid w:val="00C969A6"/>
    <w:rsid w:val="00CA7D36"/>
    <w:rsid w:val="00D03055"/>
    <w:rsid w:val="00D04DD2"/>
    <w:rsid w:val="00D223B9"/>
    <w:rsid w:val="00D24208"/>
    <w:rsid w:val="00D45D6E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EE69B6"/>
    <w:rsid w:val="00EF6BD7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1EC50-AFAD-4A60-8E91-F2C2C761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665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4</cp:revision>
  <cp:lastPrinted>2021-11-05T13:36:00Z</cp:lastPrinted>
  <dcterms:created xsi:type="dcterms:W3CDTF">2022-10-13T12:10:00Z</dcterms:created>
  <dcterms:modified xsi:type="dcterms:W3CDTF">2022-10-13T12:17:00Z</dcterms:modified>
</cp:coreProperties>
</file>