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2247" w:rsidRDefault="00022247" w:rsidP="00022247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:rsidR="00022247" w:rsidRDefault="00022247" w:rsidP="00022247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022247" w:rsidRDefault="00022247" w:rsidP="00022247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:rsidR="00022247" w:rsidRDefault="00022247" w:rsidP="00022247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022247" w:rsidRDefault="00022247" w:rsidP="00022247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:rsidR="00022247" w:rsidRDefault="00022247" w:rsidP="00022247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022247" w:rsidRDefault="00022247" w:rsidP="00022247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</w:t>
      </w:r>
    </w:p>
    <w:p w:rsidR="00022247" w:rsidRDefault="00022247" w:rsidP="00022247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WOJEWÓDZTWO …………………………….....</w:t>
      </w:r>
    </w:p>
    <w:p w:rsidR="00022247" w:rsidRDefault="00022247" w:rsidP="00022247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TEL.</w:t>
      </w:r>
      <w:r>
        <w:rPr>
          <w:sz w:val="22"/>
          <w:szCs w:val="22"/>
        </w:rPr>
        <w:t>……………………………………………………………………………………………..</w:t>
      </w:r>
    </w:p>
    <w:p w:rsidR="00022247" w:rsidRDefault="00022247" w:rsidP="00022247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FAX </w:t>
      </w:r>
      <w:r>
        <w:rPr>
          <w:sz w:val="22"/>
          <w:szCs w:val="22"/>
        </w:rPr>
        <w:t>…………………………………………………………………………………………….</w:t>
      </w:r>
    </w:p>
    <w:p w:rsidR="00022247" w:rsidRDefault="00022247" w:rsidP="00022247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022247" w:rsidRDefault="00022247" w:rsidP="00022247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REGON:………………………………………………...</w:t>
      </w:r>
    </w:p>
    <w:p w:rsidR="00022247" w:rsidRDefault="00022247" w:rsidP="00022247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:rsidR="00022247" w:rsidRDefault="00022247" w:rsidP="00022247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Do: Nazwa i siedziba Zamawiającego:</w:t>
      </w:r>
    </w:p>
    <w:p w:rsidR="00022247" w:rsidRDefault="00022247" w:rsidP="00022247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Akademia Górniczo - Hutnicza</w:t>
      </w:r>
    </w:p>
    <w:p w:rsidR="00022247" w:rsidRDefault="00022247" w:rsidP="00022247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im. Stanisława Staszica w Krakowie</w:t>
      </w:r>
    </w:p>
    <w:p w:rsidR="00022247" w:rsidRDefault="00022247" w:rsidP="00022247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Dział Zamówień Publicznych  </w:t>
      </w:r>
    </w:p>
    <w:p w:rsidR="00022247" w:rsidRDefault="00022247" w:rsidP="00022247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Al. Mickiewicza 30 </w:t>
      </w:r>
    </w:p>
    <w:p w:rsidR="00022247" w:rsidRDefault="00022247" w:rsidP="00022247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30-059 Kraków,  </w:t>
      </w:r>
    </w:p>
    <w:p w:rsidR="00022247" w:rsidRDefault="00022247" w:rsidP="00022247">
      <w:pPr>
        <w:ind w:firstLine="3969"/>
        <w:rPr>
          <w:b/>
          <w:sz w:val="22"/>
          <w:szCs w:val="22"/>
        </w:rPr>
      </w:pPr>
    </w:p>
    <w:p w:rsidR="00971E83" w:rsidRPr="00971E83" w:rsidRDefault="00022247" w:rsidP="00022247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odpowiedzi na ogłoszenie o zamówieniu dotyczące przetargu nieograniczonego, którego przedmiotem jest </w:t>
      </w:r>
      <w:r>
        <w:rPr>
          <w:b/>
          <w:bCs/>
          <w:iCs/>
          <w:sz w:val="22"/>
          <w:szCs w:val="22"/>
        </w:rPr>
        <w:t>dostawa komory solnej (korozyjnej) przeznaczonej do wykonywania testów korozyjnych dla WO - KC-zp.272-665/22</w:t>
      </w:r>
      <w:r>
        <w:rPr>
          <w:b/>
          <w:sz w:val="22"/>
          <w:szCs w:val="22"/>
        </w:rPr>
        <w:t xml:space="preserve">, </w:t>
      </w:r>
      <w:r>
        <w:rPr>
          <w:sz w:val="22"/>
          <w:szCs w:val="22"/>
        </w:rPr>
        <w:t xml:space="preserve">oferuję realizację przedmiotu zamówienia, zgodnie z wymaganiami </w:t>
      </w:r>
      <w:r>
        <w:rPr>
          <w:bCs/>
          <w:sz w:val="22"/>
          <w:szCs w:val="22"/>
        </w:rPr>
        <w:t>Zamawiającego, składamy ofertę na wykonanie przedmiotu zamówienia zgodnie z treścią SWZ</w:t>
      </w:r>
      <w:r>
        <w:rPr>
          <w:sz w:val="22"/>
          <w:szCs w:val="22"/>
        </w:rPr>
        <w:t>.</w:t>
      </w:r>
    </w:p>
    <w:p w:rsidR="00022247" w:rsidRDefault="00022247" w:rsidP="00022247">
      <w:pPr>
        <w:ind w:right="1"/>
        <w:jc w:val="both"/>
        <w:rPr>
          <w:b/>
          <w:sz w:val="22"/>
          <w:szCs w:val="22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786"/>
        <w:gridCol w:w="709"/>
        <w:gridCol w:w="1134"/>
        <w:gridCol w:w="1031"/>
        <w:gridCol w:w="1152"/>
        <w:gridCol w:w="1700"/>
      </w:tblGrid>
      <w:tr w:rsidR="00022247" w:rsidTr="00022247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022247" w:rsidRDefault="0002224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022247" w:rsidRDefault="0002224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Nazwa elementu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022247" w:rsidRDefault="0002224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Nazwa producenta/ 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022247" w:rsidRDefault="0002224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Ilość</w:t>
            </w:r>
          </w:p>
          <w:p w:rsidR="00022247" w:rsidRDefault="0002224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022247" w:rsidRDefault="0002224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Cena jednostkowa netto </w:t>
            </w:r>
            <w:r>
              <w:rPr>
                <w:sz w:val="18"/>
                <w:szCs w:val="18"/>
              </w:rPr>
              <w:t xml:space="preserve">[PLN] 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022247" w:rsidRDefault="0002224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Wartość netto</w:t>
            </w:r>
          </w:p>
          <w:p w:rsidR="00022247" w:rsidRDefault="0002224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[PLN]</w:t>
            </w: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22247" w:rsidRDefault="0002224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VAT</w:t>
            </w:r>
          </w:p>
          <w:p w:rsidR="00022247" w:rsidRDefault="0002224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[%]</w:t>
            </w: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22247" w:rsidRDefault="0002224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Wartość brutto </w:t>
            </w:r>
          </w:p>
          <w:p w:rsidR="00022247" w:rsidRDefault="0002224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[PLN]</w:t>
            </w:r>
          </w:p>
          <w:p w:rsidR="00022247" w:rsidRDefault="0002224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(z doliczonym </w:t>
            </w:r>
            <w:r>
              <w:rPr>
                <w:b/>
                <w:bCs/>
                <w:sz w:val="18"/>
                <w:szCs w:val="18"/>
              </w:rPr>
              <w:t>VAT)</w:t>
            </w:r>
          </w:p>
        </w:tc>
      </w:tr>
      <w:tr w:rsidR="00022247" w:rsidTr="00022247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022247" w:rsidRDefault="0002224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022247" w:rsidRDefault="0002224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022247" w:rsidRDefault="0002224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022247" w:rsidRDefault="0002224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022247" w:rsidRDefault="0002224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022247" w:rsidRDefault="0002224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22247" w:rsidRDefault="0002224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22247" w:rsidRDefault="0002224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</w:t>
            </w:r>
          </w:p>
        </w:tc>
      </w:tr>
      <w:tr w:rsidR="00022247" w:rsidTr="0002224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247" w:rsidRDefault="0002224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247" w:rsidRPr="00516E41" w:rsidRDefault="00022247">
            <w:pPr>
              <w:spacing w:line="276" w:lineRule="auto"/>
              <w:rPr>
                <w:sz w:val="18"/>
                <w:szCs w:val="16"/>
                <w:lang w:eastAsia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Komora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solna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>
              <w:rPr>
                <w:sz w:val="18"/>
                <w:szCs w:val="18"/>
                <w:lang w:val="en-US"/>
              </w:rPr>
              <w:t>korozyjna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) </w:t>
            </w:r>
            <w:proofErr w:type="spellStart"/>
            <w:r>
              <w:rPr>
                <w:sz w:val="18"/>
                <w:szCs w:val="18"/>
                <w:lang w:val="en-US"/>
              </w:rPr>
              <w:t>wraz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z </w:t>
            </w:r>
            <w:proofErr w:type="spellStart"/>
            <w:r w:rsidRPr="00022247">
              <w:rPr>
                <w:sz w:val="18"/>
                <w:szCs w:val="18"/>
                <w:lang w:val="en-US"/>
              </w:rPr>
              <w:t>oprogramowaniem</w:t>
            </w:r>
            <w:proofErr w:type="spellEnd"/>
            <w:r w:rsidRPr="00022247">
              <w:rPr>
                <w:sz w:val="18"/>
                <w:szCs w:val="18"/>
                <w:lang w:val="en-US"/>
              </w:rPr>
              <w:t>,</w:t>
            </w:r>
            <w:r>
              <w:rPr>
                <w:sz w:val="18"/>
                <w:szCs w:val="16"/>
                <w:lang w:eastAsia="en-US"/>
              </w:rPr>
              <w:t xml:space="preserve"> </w:t>
            </w:r>
            <w:r w:rsidRPr="00516E41">
              <w:rPr>
                <w:sz w:val="18"/>
                <w:szCs w:val="16"/>
                <w:lang w:eastAsia="en-US"/>
              </w:rPr>
              <w:t>dostawą, instalacją,</w:t>
            </w:r>
          </w:p>
          <w:p w:rsidR="00022247" w:rsidRDefault="00022247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  <w:r w:rsidRPr="00516E41">
              <w:rPr>
                <w:sz w:val="18"/>
                <w:szCs w:val="16"/>
                <w:lang w:eastAsia="en-US"/>
              </w:rPr>
              <w:t>uruchomieniem; serwisem gwarancyjnym;</w:t>
            </w:r>
            <w:r>
              <w:rPr>
                <w:sz w:val="18"/>
                <w:szCs w:val="16"/>
                <w:lang w:eastAsia="en-US"/>
              </w:rPr>
              <w:t xml:space="preserve"> szkolen</w:t>
            </w:r>
            <w:r w:rsidR="00971E83">
              <w:rPr>
                <w:sz w:val="18"/>
                <w:szCs w:val="16"/>
                <w:lang w:eastAsia="en-US"/>
              </w:rPr>
              <w:t>iem</w:t>
            </w:r>
            <w:r>
              <w:rPr>
                <w:sz w:val="18"/>
                <w:szCs w:val="16"/>
                <w:lang w:eastAsia="en-US"/>
              </w:rPr>
              <w:t xml:space="preserve"> 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47" w:rsidRDefault="00022247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</w:p>
          <w:p w:rsidR="00022247" w:rsidRDefault="00022247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……………….….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247" w:rsidRDefault="000222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47" w:rsidRDefault="00022247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47" w:rsidRDefault="00022247">
            <w:pPr>
              <w:rPr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22247" w:rsidRDefault="0002224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22247" w:rsidRDefault="00022247">
            <w:pPr>
              <w:ind w:right="425"/>
              <w:rPr>
                <w:sz w:val="18"/>
                <w:szCs w:val="18"/>
              </w:rPr>
            </w:pPr>
          </w:p>
        </w:tc>
      </w:tr>
      <w:tr w:rsidR="00022247" w:rsidTr="00022247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22247" w:rsidRDefault="00022247">
            <w:pPr>
              <w:ind w:right="425"/>
              <w:rPr>
                <w:sz w:val="18"/>
                <w:szCs w:val="18"/>
              </w:rPr>
            </w:pPr>
          </w:p>
          <w:p w:rsidR="00022247" w:rsidRDefault="00022247">
            <w:pPr>
              <w:ind w:right="425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RAZEM: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47" w:rsidRDefault="0002224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22247" w:rsidRDefault="0002224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22247" w:rsidRDefault="00022247">
            <w:pPr>
              <w:ind w:right="425"/>
              <w:rPr>
                <w:sz w:val="18"/>
                <w:szCs w:val="18"/>
              </w:rPr>
            </w:pPr>
          </w:p>
        </w:tc>
      </w:tr>
      <w:tr w:rsidR="00022247" w:rsidTr="00022247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22247" w:rsidRDefault="000222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Słownie brutto: ……………………………………………………/</w:t>
            </w:r>
          </w:p>
          <w:p w:rsidR="00022247" w:rsidRDefault="00022247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47" w:rsidRDefault="0002224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22247" w:rsidRDefault="0002224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2247" w:rsidRDefault="00022247">
            <w:pPr>
              <w:ind w:right="425"/>
              <w:rPr>
                <w:sz w:val="18"/>
                <w:szCs w:val="18"/>
              </w:rPr>
            </w:pPr>
          </w:p>
        </w:tc>
      </w:tr>
    </w:tbl>
    <w:p w:rsidR="00022247" w:rsidRDefault="00022247" w:rsidP="00022247">
      <w:pPr>
        <w:widowControl w:val="0"/>
        <w:ind w:right="1"/>
        <w:jc w:val="both"/>
        <w:rPr>
          <w:b/>
          <w:bCs/>
        </w:rPr>
      </w:pPr>
    </w:p>
    <w:p w:rsidR="00022247" w:rsidRPr="00971E83" w:rsidRDefault="00022247" w:rsidP="00022247">
      <w:pPr>
        <w:widowControl w:val="0"/>
        <w:ind w:right="1"/>
        <w:jc w:val="both"/>
        <w:rPr>
          <w:b/>
        </w:rPr>
      </w:pPr>
      <w:r w:rsidRPr="00022247">
        <w:rPr>
          <w:b/>
          <w:bCs/>
        </w:rPr>
        <w:t>Możliwość wykonania cyklicznych testów korozyjnych</w:t>
      </w:r>
      <w:r>
        <w:rPr>
          <w:b/>
        </w:rPr>
        <w:t xml:space="preserve"> </w:t>
      </w:r>
      <w:r w:rsidRPr="00516E41">
        <w:rPr>
          <w:bCs/>
          <w:color w:val="FF0000"/>
        </w:rPr>
        <w:t>– (kryterium oceny ofert)</w:t>
      </w:r>
    </w:p>
    <w:p w:rsidR="00022247" w:rsidRPr="00971E83" w:rsidRDefault="00022247" w:rsidP="00022247">
      <w:pPr>
        <w:widowControl w:val="0"/>
        <w:numPr>
          <w:ilvl w:val="0"/>
          <w:numId w:val="5"/>
        </w:numPr>
        <w:ind w:right="1"/>
        <w:jc w:val="both"/>
        <w:rPr>
          <w:b/>
        </w:rPr>
      </w:pPr>
      <w:r w:rsidRPr="00971E83">
        <w:rPr>
          <w:b/>
          <w:sz w:val="22"/>
          <w:szCs w:val="22"/>
          <w:lang w:eastAsia="en-US"/>
        </w:rPr>
        <w:t>Komora posiada możliwość</w:t>
      </w:r>
      <w:r w:rsidRPr="00971E83">
        <w:rPr>
          <w:sz w:val="22"/>
          <w:szCs w:val="22"/>
          <w:lang w:eastAsia="en-US"/>
        </w:rPr>
        <w:t xml:space="preserve">  </w:t>
      </w:r>
      <w:r w:rsidRPr="00971E83">
        <w:rPr>
          <w:bCs/>
          <w:sz w:val="22"/>
          <w:szCs w:val="22"/>
          <w:lang w:eastAsia="en-US"/>
        </w:rPr>
        <w:t xml:space="preserve">wykonania cyklicznych testów korozyjnych </w:t>
      </w:r>
      <w:r w:rsidRPr="00971E83">
        <w:rPr>
          <w:b/>
          <w:bCs/>
        </w:rPr>
        <w:t xml:space="preserve">- </w:t>
      </w:r>
      <w:r w:rsidRPr="00971E83">
        <w:rPr>
          <w:b/>
          <w:bCs/>
        </w:rPr>
        <w:lastRenderedPageBreak/>
        <w:t>………………………</w:t>
      </w:r>
    </w:p>
    <w:p w:rsidR="00022247" w:rsidRPr="00971E83" w:rsidRDefault="00022247" w:rsidP="00022247">
      <w:pPr>
        <w:widowControl w:val="0"/>
        <w:numPr>
          <w:ilvl w:val="0"/>
          <w:numId w:val="5"/>
        </w:numPr>
        <w:ind w:right="1"/>
        <w:jc w:val="both"/>
        <w:rPr>
          <w:b/>
        </w:rPr>
      </w:pPr>
      <w:r w:rsidRPr="00971E83">
        <w:rPr>
          <w:b/>
          <w:sz w:val="22"/>
          <w:szCs w:val="22"/>
          <w:lang w:eastAsia="en-US"/>
        </w:rPr>
        <w:t>Komora nie posiada możliwości</w:t>
      </w:r>
      <w:r w:rsidRPr="00971E83">
        <w:rPr>
          <w:sz w:val="22"/>
          <w:szCs w:val="22"/>
          <w:lang w:eastAsia="en-US"/>
        </w:rPr>
        <w:t xml:space="preserve">  </w:t>
      </w:r>
      <w:r w:rsidRPr="00971E83">
        <w:rPr>
          <w:bCs/>
          <w:sz w:val="22"/>
          <w:szCs w:val="22"/>
          <w:lang w:eastAsia="en-US"/>
        </w:rPr>
        <w:t>wykonania cyklicznych testów korozyjnych</w:t>
      </w:r>
      <w:r w:rsidRPr="00971E83">
        <w:rPr>
          <w:sz w:val="22"/>
          <w:szCs w:val="22"/>
          <w:lang w:eastAsia="en-US"/>
        </w:rPr>
        <w:t xml:space="preserve"> </w:t>
      </w:r>
      <w:r w:rsidRPr="00971E83">
        <w:rPr>
          <w:b/>
          <w:bCs/>
        </w:rPr>
        <w:t>- ……………………</w:t>
      </w:r>
    </w:p>
    <w:p w:rsidR="00022247" w:rsidRDefault="00022247" w:rsidP="00022247">
      <w:pPr>
        <w:widowControl w:val="0"/>
        <w:ind w:left="720" w:right="1"/>
        <w:jc w:val="both"/>
        <w:rPr>
          <w:b/>
        </w:rPr>
      </w:pPr>
    </w:p>
    <w:p w:rsidR="00022247" w:rsidRDefault="00022247" w:rsidP="00022247">
      <w:pPr>
        <w:widowControl w:val="0"/>
        <w:ind w:right="1"/>
        <w:jc w:val="both"/>
        <w:rPr>
          <w:sz w:val="20"/>
          <w:szCs w:val="20"/>
        </w:rPr>
      </w:pPr>
      <w:r>
        <w:rPr>
          <w:b/>
        </w:rPr>
        <w:t>Okres udzielonej gwarancji wynosi</w:t>
      </w:r>
      <w:r>
        <w:t>: ………… miesięcy</w:t>
      </w:r>
      <w:bookmarkStart w:id="0" w:name="_Hlk105058953"/>
      <w:r w:rsidR="00971E83">
        <w:t xml:space="preserve"> - </w:t>
      </w:r>
      <w:r>
        <w:rPr>
          <w:color w:val="FF0000"/>
        </w:rPr>
        <w:t>(kryterium oceny ofert)</w:t>
      </w:r>
      <w:bookmarkEnd w:id="0"/>
    </w:p>
    <w:p w:rsidR="00516E41" w:rsidRDefault="00516E41" w:rsidP="00022247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:rsidR="00022247" w:rsidRDefault="00022247" w:rsidP="00022247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r>
        <w:rPr>
          <w:b/>
          <w:bCs/>
          <w:sz w:val="22"/>
          <w:szCs w:val="22"/>
        </w:rPr>
        <w:t>do …</w:t>
      </w:r>
      <w:r w:rsidR="00516E41">
        <w:rPr>
          <w:b/>
          <w:bCs/>
          <w:sz w:val="22"/>
          <w:szCs w:val="22"/>
        </w:rPr>
        <w:t>……..</w:t>
      </w:r>
      <w:r>
        <w:rPr>
          <w:b/>
          <w:bCs/>
          <w:sz w:val="22"/>
          <w:szCs w:val="22"/>
        </w:rPr>
        <w:t xml:space="preserve">….. dni od daty podpisania umowy </w:t>
      </w:r>
    </w:p>
    <w:p w:rsidR="00022247" w:rsidRDefault="00022247" w:rsidP="00022247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022247" w:rsidRDefault="00022247" w:rsidP="00022247">
      <w:pPr>
        <w:jc w:val="both"/>
        <w:rPr>
          <w:sz w:val="18"/>
          <w:szCs w:val="18"/>
        </w:rPr>
      </w:pPr>
    </w:p>
    <w:p w:rsidR="00022247" w:rsidRDefault="00022247" w:rsidP="00022247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022247" w:rsidRDefault="00022247" w:rsidP="0002224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022247" w:rsidRDefault="00022247" w:rsidP="0002224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CA7755" w:rsidRPr="00CA7755" w:rsidRDefault="00CA7755" w:rsidP="00CA7755">
      <w:pPr>
        <w:numPr>
          <w:ilvl w:val="0"/>
          <w:numId w:val="1"/>
        </w:num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Oświadczamy, że </w:t>
      </w:r>
      <w:r w:rsidRPr="00CA7755">
        <w:rPr>
          <w:color w:val="000000"/>
          <w:sz w:val="22"/>
          <w:szCs w:val="22"/>
        </w:rPr>
        <w:t xml:space="preserve">usługa gwarancyjna świadczona będzie przez producenta lub autoryzowanego partnera serwisowego producenta tj. ………………………………….... </w:t>
      </w:r>
    </w:p>
    <w:p w:rsidR="00022247" w:rsidRDefault="00022247" w:rsidP="0002224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Oświadczam, że wypełniłem obowiązki informacyjne p</w:t>
      </w:r>
      <w:bookmarkStart w:id="1" w:name="_GoBack"/>
      <w:bookmarkEnd w:id="1"/>
      <w:r>
        <w:rPr>
          <w:sz w:val="22"/>
          <w:szCs w:val="22"/>
        </w:rPr>
        <w:t xml:space="preserve">rzewidziane w art. 13 lub art. 14 RODO* wobec osób fizycznych, od których dane osobowe bezpośrednio lub pośrednio pozyskałem w celu ubiegania się o udzielenie zamówienia publicznego w niniejszym postępowaniu.* * </w:t>
      </w:r>
    </w:p>
    <w:p w:rsidR="00022247" w:rsidRDefault="00022247" w:rsidP="0002224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022247" w:rsidRDefault="00022247" w:rsidP="0002224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022247" w:rsidRDefault="00022247" w:rsidP="0002224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ZOBOWIĄZUJEMY SIĘ</w:t>
      </w:r>
      <w:r>
        <w:rPr>
          <w:sz w:val="22"/>
          <w:szCs w:val="22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</w:t>
      </w:r>
    </w:p>
    <w:p w:rsidR="00022247" w:rsidRDefault="00022247" w:rsidP="00022247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22247" w:rsidTr="0002224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2247" w:rsidRDefault="0002224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2247" w:rsidRDefault="0002224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:rsidR="00022247" w:rsidRDefault="0002224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22247" w:rsidRDefault="0002224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022247" w:rsidTr="0002224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2247" w:rsidRDefault="0002224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2247" w:rsidRDefault="0002224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2247" w:rsidRDefault="0002224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022247" w:rsidTr="0002224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2247" w:rsidRDefault="0002224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2247" w:rsidRDefault="0002224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2247" w:rsidRDefault="0002224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022247" w:rsidRDefault="00022247" w:rsidP="0002224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022247" w:rsidRDefault="00022247" w:rsidP="00022247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022247" w:rsidRDefault="00022247" w:rsidP="0002224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022247" w:rsidRDefault="00022247" w:rsidP="0002224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022247" w:rsidRDefault="00022247" w:rsidP="0002224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022247" w:rsidRDefault="00022247" w:rsidP="0002224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022247" w:rsidRDefault="00022247" w:rsidP="00022247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022247" w:rsidRDefault="00022247" w:rsidP="0002224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022247" w:rsidRDefault="00022247" w:rsidP="0002224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………………………………………………………………………………………….</w:t>
      </w:r>
    </w:p>
    <w:p w:rsidR="00022247" w:rsidRDefault="00022247" w:rsidP="0002224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022247" w:rsidRDefault="00022247" w:rsidP="0002224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022247" w:rsidRDefault="00022247" w:rsidP="0002224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022247" w:rsidRDefault="00022247" w:rsidP="0002224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022247" w:rsidRDefault="00022247" w:rsidP="00022247">
      <w:pPr>
        <w:ind w:left="720"/>
        <w:rPr>
          <w:i/>
          <w:color w:val="FF0000"/>
          <w:sz w:val="22"/>
          <w:szCs w:val="22"/>
        </w:rPr>
      </w:pPr>
    </w:p>
    <w:p w:rsidR="00022247" w:rsidRDefault="00022247" w:rsidP="00022247">
      <w:pPr>
        <w:ind w:left="720"/>
        <w:rPr>
          <w:i/>
          <w:color w:val="FF0000"/>
          <w:sz w:val="22"/>
          <w:szCs w:val="22"/>
        </w:rPr>
      </w:pPr>
    </w:p>
    <w:p w:rsidR="00022247" w:rsidRDefault="00022247" w:rsidP="00022247">
      <w:pPr>
        <w:ind w:left="720"/>
        <w:jc w:val="center"/>
        <w:rPr>
          <w:i/>
          <w:color w:val="FF0000"/>
          <w:sz w:val="20"/>
          <w:szCs w:val="20"/>
        </w:rPr>
      </w:pPr>
      <w:r>
        <w:rPr>
          <w:i/>
          <w:color w:val="FF0000"/>
          <w:sz w:val="22"/>
          <w:szCs w:val="22"/>
        </w:rPr>
        <w:t>Formularz Oferty należy podpisać kwalifikowanym podpisem</w:t>
      </w:r>
      <w:r>
        <w:rPr>
          <w:color w:val="FF0000"/>
          <w:sz w:val="22"/>
          <w:szCs w:val="22"/>
        </w:rPr>
        <w:t xml:space="preserve"> </w:t>
      </w:r>
      <w:r>
        <w:rPr>
          <w:i/>
          <w:color w:val="FF0000"/>
          <w:sz w:val="22"/>
          <w:szCs w:val="22"/>
        </w:rPr>
        <w:t>elektronicznym.</w:t>
      </w:r>
    </w:p>
    <w:p w:rsidR="00022247" w:rsidRDefault="00022247" w:rsidP="00022247">
      <w:pPr>
        <w:tabs>
          <w:tab w:val="right" w:pos="9000"/>
        </w:tabs>
        <w:rPr>
          <w:sz w:val="20"/>
          <w:szCs w:val="20"/>
        </w:rPr>
      </w:pPr>
    </w:p>
    <w:p w:rsidR="00022247" w:rsidRDefault="00022247" w:rsidP="00022247"/>
    <w:p w:rsidR="00022247" w:rsidRDefault="00022247" w:rsidP="00022247"/>
    <w:p w:rsidR="00022247" w:rsidRDefault="00022247" w:rsidP="00022247"/>
    <w:p w:rsidR="00FE545C" w:rsidRPr="00022247" w:rsidRDefault="00FE545C" w:rsidP="00022247"/>
    <w:sectPr w:rsidR="00FE545C" w:rsidRPr="0002224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4732" w:rsidRDefault="004A4732">
      <w:r>
        <w:separator/>
      </w:r>
    </w:p>
  </w:endnote>
  <w:endnote w:type="continuationSeparator" w:id="0">
    <w:p w:rsidR="004A4732" w:rsidRDefault="004A47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3DA2" w:rsidRDefault="00AC3DA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3DA2" w:rsidRDefault="00AC3D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4732" w:rsidRDefault="004A4732">
      <w:r>
        <w:separator/>
      </w:r>
    </w:p>
  </w:footnote>
  <w:footnote w:type="continuationSeparator" w:id="0">
    <w:p w:rsidR="004A4732" w:rsidRDefault="004A47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3DA2" w:rsidRDefault="00AC3D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3DA2" w:rsidRDefault="00AC3D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5104446"/>
    <w:multiLevelType w:val="multilevel"/>
    <w:tmpl w:val="FBE652F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4732"/>
    <w:rsid w:val="00012286"/>
    <w:rsid w:val="00022247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A4732"/>
    <w:rsid w:val="004B7300"/>
    <w:rsid w:val="004C6753"/>
    <w:rsid w:val="00516E41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71E83"/>
    <w:rsid w:val="00A0022B"/>
    <w:rsid w:val="00A346FE"/>
    <w:rsid w:val="00A47B4D"/>
    <w:rsid w:val="00A83018"/>
    <w:rsid w:val="00AC3DA2"/>
    <w:rsid w:val="00B774DC"/>
    <w:rsid w:val="00C969A6"/>
    <w:rsid w:val="00CA7755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CB99A2"/>
  <w15:chartTrackingRefBased/>
  <w15:docId w15:val="{5CCED088-077E-44D1-94E6-F615405A9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2224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636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3D4D72-85FA-459D-A850-0FF31318DF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3</Pages>
  <Words>592</Words>
  <Characters>4621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6</cp:revision>
  <cp:lastPrinted>1899-12-31T23:00:00Z</cp:lastPrinted>
  <dcterms:created xsi:type="dcterms:W3CDTF">2022-10-27T09:59:00Z</dcterms:created>
  <dcterms:modified xsi:type="dcterms:W3CDTF">2022-10-28T10:08:00Z</dcterms:modified>
</cp:coreProperties>
</file>