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65A3FE" w14:textId="77777777" w:rsidR="00432E10" w:rsidRPr="00432E10" w:rsidRDefault="00432E10" w:rsidP="00432E10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Załącznik nr 2</w:t>
      </w:r>
    </w:p>
    <w:p w14:paraId="3A5104DD" w14:textId="77777777" w:rsidR="00432E10" w:rsidRPr="00432E10" w:rsidRDefault="00432E10" w:rsidP="00432E10">
      <w:pPr>
        <w:keepNext/>
        <w:spacing w:after="0" w:line="36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 w:rsidRPr="00432E10"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14:paraId="513477F6" w14:textId="77777777" w:rsidR="00432E10" w:rsidRPr="00432E10" w:rsidRDefault="00432E10" w:rsidP="00432E10">
      <w:pPr>
        <w:spacing w:after="0" w:line="252" w:lineRule="auto"/>
        <w:ind w:left="6096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Akademia Górniczo-Hutnicza</w:t>
      </w:r>
    </w:p>
    <w:p w14:paraId="64EB04DD" w14:textId="77777777" w:rsidR="00432E10" w:rsidRPr="00432E10" w:rsidRDefault="00432E10" w:rsidP="00432E10">
      <w:pPr>
        <w:spacing w:after="0" w:line="252" w:lineRule="auto"/>
        <w:ind w:left="6096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 im. St. Staszica w Krakowie</w:t>
      </w:r>
    </w:p>
    <w:p w14:paraId="27266CBA" w14:textId="77777777" w:rsidR="00432E10" w:rsidRPr="00432E10" w:rsidRDefault="00432E10" w:rsidP="00432E10">
      <w:pPr>
        <w:spacing w:after="0" w:line="252" w:lineRule="auto"/>
        <w:ind w:left="6096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Al. Mickiewicza 30, </w:t>
      </w:r>
      <w:r w:rsidRPr="00432E10">
        <w:rPr>
          <w:rFonts w:eastAsia="Times New Roman" w:cs="Calibri"/>
          <w:lang w:eastAsia="pl-PL"/>
        </w:rPr>
        <w:br/>
        <w:t>30-059 Kraków</w:t>
      </w:r>
    </w:p>
    <w:p w14:paraId="0825D844" w14:textId="77777777" w:rsidR="00432E10" w:rsidRPr="00432E10" w:rsidRDefault="00432E10" w:rsidP="00432E10">
      <w:pPr>
        <w:spacing w:after="0" w:line="252" w:lineRule="auto"/>
        <w:rPr>
          <w:rFonts w:eastAsia="Times New Roman" w:cs="Calibri"/>
          <w:b/>
          <w:lang w:eastAsia="pl-PL"/>
        </w:rPr>
      </w:pPr>
    </w:p>
    <w:p w14:paraId="2EE66120" w14:textId="77777777" w:rsidR="00432E10" w:rsidRPr="00432E10" w:rsidRDefault="00432E10" w:rsidP="00432E10">
      <w:pPr>
        <w:spacing w:after="0" w:line="252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Wykonawca: </w:t>
      </w:r>
    </w:p>
    <w:p w14:paraId="5728D9D9" w14:textId="77777777" w:rsidR="00432E10" w:rsidRPr="00432E10" w:rsidRDefault="00432E10" w:rsidP="00432E10">
      <w:pPr>
        <w:spacing w:after="0" w:line="480" w:lineRule="auto"/>
        <w:ind w:right="5954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………………………………………………………………………………………………………..</w:t>
      </w:r>
    </w:p>
    <w:p w14:paraId="553A2FC6" w14:textId="77777777" w:rsidR="00432E10" w:rsidRPr="00432E10" w:rsidRDefault="00432E10" w:rsidP="00432E10">
      <w:pPr>
        <w:spacing w:after="0" w:line="252" w:lineRule="auto"/>
        <w:ind w:right="5953"/>
        <w:rPr>
          <w:rFonts w:eastAsia="Times New Roman" w:cs="Calibri"/>
          <w:i/>
          <w:lang w:eastAsia="pl-PL"/>
        </w:rPr>
      </w:pPr>
      <w:r w:rsidRPr="00432E10">
        <w:rPr>
          <w:rFonts w:eastAsia="Times New Roman" w:cs="Calibri"/>
          <w:i/>
          <w:lang w:eastAsia="pl-PL"/>
        </w:rPr>
        <w:t>(pełna nazwa/firma, adres, w zależności od podmiotu: NIP/PESEL, KRS/</w:t>
      </w:r>
      <w:proofErr w:type="spellStart"/>
      <w:r w:rsidRPr="00432E10">
        <w:rPr>
          <w:rFonts w:eastAsia="Times New Roman" w:cs="Calibri"/>
          <w:i/>
          <w:lang w:eastAsia="pl-PL"/>
        </w:rPr>
        <w:t>CEiDG</w:t>
      </w:r>
      <w:proofErr w:type="spellEnd"/>
      <w:r w:rsidRPr="00432E10">
        <w:rPr>
          <w:rFonts w:eastAsia="Times New Roman" w:cs="Calibri"/>
          <w:i/>
          <w:lang w:eastAsia="pl-PL"/>
        </w:rPr>
        <w:t>)</w:t>
      </w:r>
    </w:p>
    <w:p w14:paraId="3447A5E2" w14:textId="77777777" w:rsidR="00432E10" w:rsidRPr="00432E10" w:rsidRDefault="00432E10" w:rsidP="00432E10">
      <w:pPr>
        <w:spacing w:after="0" w:line="252" w:lineRule="auto"/>
        <w:rPr>
          <w:rFonts w:eastAsia="Times New Roman" w:cs="Calibri"/>
          <w:u w:val="single"/>
          <w:lang w:eastAsia="pl-PL"/>
        </w:rPr>
      </w:pPr>
      <w:r w:rsidRPr="00432E10">
        <w:rPr>
          <w:rFonts w:eastAsia="Times New Roman" w:cs="Calibri"/>
          <w:u w:val="single"/>
          <w:lang w:eastAsia="pl-PL"/>
        </w:rPr>
        <w:t>reprezentowany przez:</w:t>
      </w:r>
    </w:p>
    <w:p w14:paraId="3BB3989B" w14:textId="77777777" w:rsidR="00432E10" w:rsidRPr="00432E10" w:rsidRDefault="00432E10" w:rsidP="00432E10">
      <w:pPr>
        <w:spacing w:after="0" w:line="480" w:lineRule="auto"/>
        <w:ind w:right="5954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………………………………………………………………………………………………………..</w:t>
      </w:r>
    </w:p>
    <w:p w14:paraId="73F2536A" w14:textId="77777777" w:rsidR="00432E10" w:rsidRPr="00432E10" w:rsidRDefault="00432E10" w:rsidP="00432E10">
      <w:pPr>
        <w:spacing w:after="0" w:line="252" w:lineRule="auto"/>
        <w:ind w:right="5953"/>
        <w:rPr>
          <w:rFonts w:eastAsia="Times New Roman" w:cs="Calibri"/>
          <w:i/>
          <w:lang w:eastAsia="pl-PL"/>
        </w:rPr>
      </w:pPr>
      <w:r w:rsidRPr="00432E10">
        <w:rPr>
          <w:rFonts w:eastAsia="Times New Roman" w:cs="Calibri"/>
          <w:i/>
          <w:lang w:eastAsia="pl-PL"/>
        </w:rPr>
        <w:t>(imię, nazwisko, stanowisko/podstawa do reprezentacji)</w:t>
      </w:r>
    </w:p>
    <w:p w14:paraId="3276F2EF" w14:textId="77777777" w:rsidR="00432E10" w:rsidRPr="00432E10" w:rsidRDefault="00432E10" w:rsidP="00432E10">
      <w:pPr>
        <w:spacing w:after="12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1852842F" w14:textId="77777777" w:rsidR="00432E10" w:rsidRPr="00432E10" w:rsidRDefault="00432E10" w:rsidP="00432E10">
      <w:pPr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30A5ABE2" w14:textId="77777777" w:rsidR="00432E10" w:rsidRPr="00432E10" w:rsidRDefault="00432E10" w:rsidP="00432E10">
      <w:pPr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5EBFC867" w14:textId="77777777" w:rsidR="00432E10" w:rsidRPr="00432E10" w:rsidRDefault="00432E10" w:rsidP="00432E10">
      <w:pPr>
        <w:spacing w:before="120"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7E78064F" w14:textId="6D2D9414" w:rsidR="00432E10" w:rsidRPr="00432E10" w:rsidRDefault="00432E10" w:rsidP="00432E10">
      <w:pPr>
        <w:spacing w:after="0" w:line="36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0048F4" w:rsidRPr="000048F4">
        <w:rPr>
          <w:rFonts w:cs="Calibri"/>
          <w:b/>
        </w:rPr>
        <w:t xml:space="preserve">Dostawa </w:t>
      </w:r>
      <w:r w:rsidR="00B31C19">
        <w:rPr>
          <w:rFonts w:cs="Calibri"/>
          <w:b/>
        </w:rPr>
        <w:t xml:space="preserve">komory klimatycznej dla </w:t>
      </w:r>
      <w:proofErr w:type="spellStart"/>
      <w:r w:rsidR="00B31C19">
        <w:rPr>
          <w:rFonts w:cs="Calibri"/>
          <w:b/>
        </w:rPr>
        <w:t>WIMiR</w:t>
      </w:r>
      <w:proofErr w:type="spellEnd"/>
      <w:r w:rsidR="000048F4" w:rsidRPr="000048F4">
        <w:rPr>
          <w:rFonts w:cs="Calibri"/>
          <w:b/>
        </w:rPr>
        <w:t xml:space="preserve"> - KC-zp.272-</w:t>
      </w:r>
      <w:r w:rsidR="00B31C19">
        <w:rPr>
          <w:rFonts w:cs="Calibri"/>
          <w:b/>
        </w:rPr>
        <w:t>718</w:t>
      </w:r>
      <w:r w:rsidR="000048F4" w:rsidRPr="000048F4">
        <w:rPr>
          <w:rFonts w:cs="Calibri"/>
          <w:b/>
        </w:rPr>
        <w:t>/22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5D96FE4E" w14:textId="77777777" w:rsidR="00432E10" w:rsidRPr="00432E10" w:rsidRDefault="00432E10" w:rsidP="00432E10">
      <w:pPr>
        <w:shd w:val="clear" w:color="auto" w:fill="BFBFBF"/>
        <w:spacing w:after="0" w:line="36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04A6EF0D" w14:textId="77777777" w:rsidR="00432E10" w:rsidRPr="00432E10" w:rsidRDefault="00432E10" w:rsidP="00432E10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132D6ABE" w14:textId="77777777" w:rsidR="00432E10" w:rsidRPr="00432E10" w:rsidRDefault="00432E10" w:rsidP="00432E10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5064A429" w14:textId="77777777" w:rsidR="00432E10" w:rsidRPr="00432E10" w:rsidRDefault="00432E10" w:rsidP="00432E10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3FFA8805" w14:textId="77777777" w:rsidR="00432E10" w:rsidRPr="00432E10" w:rsidRDefault="00432E10" w:rsidP="00432E10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940FA77" w14:textId="77777777" w:rsidR="00432E10" w:rsidRPr="00432E10" w:rsidRDefault="00432E10" w:rsidP="00432E10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1CD5681F" w14:textId="77777777" w:rsidR="00432E10" w:rsidRPr="00432E10" w:rsidRDefault="00432E10" w:rsidP="00432E10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42082C47" w14:textId="77777777" w:rsidR="00432E10" w:rsidRPr="00432E10" w:rsidRDefault="00432E10" w:rsidP="00432E10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4E97706A" w14:textId="77777777" w:rsidR="00432E10" w:rsidRPr="00432E10" w:rsidRDefault="00432E10" w:rsidP="00432E10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22C07D6F" w14:textId="77777777" w:rsidR="00432E10" w:rsidRPr="00432E10" w:rsidRDefault="00432E10" w:rsidP="00432E10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4D98C684" w14:textId="77777777" w:rsidR="00432E10" w:rsidRPr="00432E10" w:rsidRDefault="00432E10" w:rsidP="00432E10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7904A2D2" w14:textId="77777777" w:rsidR="00432E10" w:rsidRPr="00432E10" w:rsidRDefault="00432E10" w:rsidP="00432E10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41E74F92" w14:textId="77777777" w:rsidR="00432E10" w:rsidRPr="00432E10" w:rsidRDefault="00432E10" w:rsidP="00432E10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432E10">
        <w:rPr>
          <w:rFonts w:cs="Calibri"/>
          <w:bCs/>
          <w:i/>
          <w:iCs/>
          <w:color w:val="FF0000"/>
        </w:rPr>
        <w:t>podpisem elektronicznym lub podpisem zaufanym lub podpisem osobistym.</w:t>
      </w:r>
    </w:p>
    <w:p w14:paraId="61E4627D" w14:textId="77777777" w:rsidR="00432E10" w:rsidRPr="00432E10" w:rsidRDefault="00432E10" w:rsidP="00432E10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eastAsia="Times New Roman" w:cs="Calibri"/>
          <w:b/>
          <w:lang w:eastAsia="pl-PL"/>
        </w:rPr>
      </w:pPr>
    </w:p>
    <w:p w14:paraId="11A33612" w14:textId="77777777" w:rsidR="00432E10" w:rsidRPr="00432E10" w:rsidRDefault="00432E10" w:rsidP="00432E10">
      <w:pPr>
        <w:spacing w:after="0" w:line="360" w:lineRule="auto"/>
        <w:ind w:left="720"/>
        <w:contextualSpacing/>
        <w:jc w:val="both"/>
        <w:rPr>
          <w:rFonts w:eastAsia="Times New Roman" w:cs="Calibri"/>
          <w:lang w:eastAsia="pl-PL"/>
        </w:rPr>
      </w:pPr>
    </w:p>
    <w:p w14:paraId="3D5E1027" w14:textId="77777777" w:rsidR="00432E10" w:rsidRPr="00432E10" w:rsidRDefault="00432E10" w:rsidP="00432E10">
      <w:pPr>
        <w:spacing w:line="254" w:lineRule="auto"/>
        <w:rPr>
          <w:rFonts w:cs="Calibri"/>
        </w:rPr>
      </w:pPr>
    </w:p>
    <w:p w14:paraId="21A803DF" w14:textId="77777777"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B5F67E" w14:textId="77777777" w:rsidR="003D59E8" w:rsidRDefault="003D59E8" w:rsidP="0038231F">
      <w:pPr>
        <w:spacing w:after="0" w:line="240" w:lineRule="auto"/>
      </w:pPr>
      <w:r>
        <w:separator/>
      </w:r>
    </w:p>
  </w:endnote>
  <w:endnote w:type="continuationSeparator" w:id="0">
    <w:p w14:paraId="7CB1F6B0" w14:textId="77777777" w:rsidR="003D59E8" w:rsidRDefault="003D59E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1A3BAE" w14:textId="77777777" w:rsidR="00823B0D" w:rsidRDefault="00823B0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C436A8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C71BC66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19CB9F" w14:textId="77777777" w:rsidR="00823B0D" w:rsidRDefault="00823B0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5E4C97" w14:textId="77777777" w:rsidR="003D59E8" w:rsidRDefault="003D59E8" w:rsidP="0038231F">
      <w:pPr>
        <w:spacing w:after="0" w:line="240" w:lineRule="auto"/>
      </w:pPr>
      <w:r>
        <w:separator/>
      </w:r>
    </w:p>
  </w:footnote>
  <w:footnote w:type="continuationSeparator" w:id="0">
    <w:p w14:paraId="2C81138F" w14:textId="77777777" w:rsidR="003D59E8" w:rsidRDefault="003D59E8" w:rsidP="0038231F">
      <w:pPr>
        <w:spacing w:after="0" w:line="240" w:lineRule="auto"/>
      </w:pPr>
      <w:r>
        <w:continuationSeparator/>
      </w:r>
    </w:p>
  </w:footnote>
  <w:footnote w:id="1">
    <w:p w14:paraId="5C9E8A2C" w14:textId="77777777" w:rsidR="00432E10" w:rsidRDefault="00432E10" w:rsidP="00432E10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4927AA4D" w14:textId="77777777" w:rsidR="00432E10" w:rsidRDefault="00432E10" w:rsidP="00432E10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9143F0" w14:textId="77777777" w:rsidR="00823B0D" w:rsidRDefault="00823B0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AB24DD" w14:textId="77777777" w:rsidR="00823B0D" w:rsidRDefault="00823B0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8684A1" w14:textId="77777777" w:rsidR="00823B0D" w:rsidRDefault="00823B0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5790041">
    <w:abstractNumId w:val="7"/>
  </w:num>
  <w:num w:numId="2" w16cid:durableId="1676419485">
    <w:abstractNumId w:val="0"/>
  </w:num>
  <w:num w:numId="3" w16cid:durableId="1066222822">
    <w:abstractNumId w:val="6"/>
  </w:num>
  <w:num w:numId="4" w16cid:durableId="1778450715">
    <w:abstractNumId w:val="9"/>
  </w:num>
  <w:num w:numId="5" w16cid:durableId="301423972">
    <w:abstractNumId w:val="8"/>
  </w:num>
  <w:num w:numId="6" w16cid:durableId="435684977">
    <w:abstractNumId w:val="5"/>
  </w:num>
  <w:num w:numId="7" w16cid:durableId="1316760141">
    <w:abstractNumId w:val="1"/>
  </w:num>
  <w:num w:numId="8" w16cid:durableId="405227544">
    <w:abstractNumId w:val="3"/>
  </w:num>
  <w:num w:numId="9" w16cid:durableId="338512186">
    <w:abstractNumId w:val="2"/>
  </w:num>
  <w:num w:numId="10" w16cid:durableId="2016419950">
    <w:abstractNumId w:val="4"/>
  </w:num>
  <w:num w:numId="11" w16cid:durableId="139712319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D59E8"/>
    <w:rsid w:val="000048F4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20896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59E8"/>
    <w:rsid w:val="003F024C"/>
    <w:rsid w:val="00432E10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1716"/>
    <w:rsid w:val="007936D6"/>
    <w:rsid w:val="007961C8"/>
    <w:rsid w:val="007B01C8"/>
    <w:rsid w:val="007D5B61"/>
    <w:rsid w:val="007E2F69"/>
    <w:rsid w:val="00804F07"/>
    <w:rsid w:val="00823B0D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1C19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12DC277"/>
  <w15:chartTrackingRefBased/>
  <w15:docId w15:val="{F283E219-E493-465F-AD43-BAE77B9D3A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893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303</Words>
  <Characters>1818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Joanna Kraińska</cp:lastModifiedBy>
  <cp:revision>2</cp:revision>
  <cp:lastPrinted>2016-07-26T10:32:00Z</cp:lastPrinted>
  <dcterms:created xsi:type="dcterms:W3CDTF">2022-11-29T09:03:00Z</dcterms:created>
  <dcterms:modified xsi:type="dcterms:W3CDTF">2022-11-29T09:03:00Z</dcterms:modified>
</cp:coreProperties>
</file>