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843934" w:rsidRPr="00843934" w:rsidRDefault="00FF5FF3" w:rsidP="00843934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63" w:rsidRPr="003D6231" w:rsidRDefault="006A5163" w:rsidP="006A516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6A5163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117AB" w:rsidRPr="002117A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certyfikowanego szkolenia zawodowego "Oprogramowanie </w:t>
      </w:r>
      <w:proofErr w:type="spellStart"/>
      <w:r w:rsidR="002117AB" w:rsidRPr="002117AB">
        <w:rPr>
          <w:rFonts w:ascii="Arial" w:eastAsia="Times New Roman" w:hAnsi="Arial" w:cs="Arial"/>
          <w:b/>
          <w:sz w:val="20"/>
          <w:szCs w:val="20"/>
          <w:lang w:eastAsia="pl-PL"/>
        </w:rPr>
        <w:t>Autodesk</w:t>
      </w:r>
      <w:proofErr w:type="spellEnd"/>
      <w:r w:rsidR="002117AB" w:rsidRPr="002117A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Fusion 360" dla studentów w ramach Projektu POWR.03.05.00-00-Z307/17-00 - Kc-zp.272-658/22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635952" w:rsidRDefault="006A5163" w:rsidP="006A516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 xml:space="preserve">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59D" w:rsidRDefault="0086459D" w:rsidP="0038231F">
      <w:pPr>
        <w:spacing w:after="0" w:line="240" w:lineRule="auto"/>
      </w:pPr>
      <w:r>
        <w:separator/>
      </w:r>
    </w:p>
  </w:endnote>
  <w:endnote w:type="continuationSeparator" w:id="0">
    <w:p w:rsidR="0086459D" w:rsidRDefault="008645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59D" w:rsidRDefault="0086459D" w:rsidP="0038231F">
      <w:pPr>
        <w:spacing w:after="0" w:line="240" w:lineRule="auto"/>
      </w:pPr>
      <w:r>
        <w:separator/>
      </w:r>
    </w:p>
  </w:footnote>
  <w:footnote w:type="continuationSeparator" w:id="0">
    <w:p w:rsidR="0086459D" w:rsidRDefault="008645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F65"/>
    <w:rsid w:val="001902D2"/>
    <w:rsid w:val="001C6945"/>
    <w:rsid w:val="001F027E"/>
    <w:rsid w:val="001F7771"/>
    <w:rsid w:val="00203A40"/>
    <w:rsid w:val="002117AB"/>
    <w:rsid w:val="002168A8"/>
    <w:rsid w:val="00233FF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26D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2B11"/>
    <w:rsid w:val="004C4854"/>
    <w:rsid w:val="004D4C9C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D321A"/>
    <w:rsid w:val="006F0034"/>
    <w:rsid w:val="006F3D32"/>
    <w:rsid w:val="007118F0"/>
    <w:rsid w:val="0072560B"/>
    <w:rsid w:val="00746532"/>
    <w:rsid w:val="00751725"/>
    <w:rsid w:val="00756C8F"/>
    <w:rsid w:val="00757EFB"/>
    <w:rsid w:val="00770C8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6459D"/>
    <w:rsid w:val="008757E1"/>
    <w:rsid w:val="00892E48"/>
    <w:rsid w:val="008B515E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97E99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B0C3C"/>
    <w:rsid w:val="00BB5385"/>
    <w:rsid w:val="00C014B5"/>
    <w:rsid w:val="00C113BF"/>
    <w:rsid w:val="00C4103F"/>
    <w:rsid w:val="00C57DEB"/>
    <w:rsid w:val="00C737A7"/>
    <w:rsid w:val="00C81012"/>
    <w:rsid w:val="00CC3AA2"/>
    <w:rsid w:val="00CD0851"/>
    <w:rsid w:val="00CF70E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F8F5B-2DA4-4F45-93D9-BF22313D4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2022-08-24T08:21:00Z</cp:lastPrinted>
  <dcterms:created xsi:type="dcterms:W3CDTF">2022-11-22T10:32:00Z</dcterms:created>
  <dcterms:modified xsi:type="dcterms:W3CDTF">2022-11-22T10:32:00Z</dcterms:modified>
</cp:coreProperties>
</file>