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1CB5" w:rsidRDefault="002B1CB5" w:rsidP="002B1CB5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:rsidR="002B1CB5" w:rsidRDefault="002B1CB5" w:rsidP="002B1CB5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2B1CB5" w:rsidRDefault="002B1CB5" w:rsidP="002B1CB5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2B1CB5" w:rsidRDefault="002B1CB5" w:rsidP="002B1CB5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2B1CB5" w:rsidRDefault="002B1CB5" w:rsidP="002B1CB5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2B1CB5" w:rsidRDefault="002B1CB5" w:rsidP="002B1CB5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2B1CB5" w:rsidRDefault="002B1CB5" w:rsidP="002B1CB5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2B1CB5" w:rsidRDefault="002B1CB5" w:rsidP="002B1CB5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</w:t>
      </w:r>
    </w:p>
    <w:p w:rsidR="002B1CB5" w:rsidRDefault="002B1CB5" w:rsidP="002B1C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2B1CB5" w:rsidRDefault="002B1CB5" w:rsidP="002B1C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2B1CB5" w:rsidRDefault="002B1CB5" w:rsidP="002B1C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2B1CB5" w:rsidRDefault="002B1CB5" w:rsidP="002B1CB5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2B1CB5" w:rsidRDefault="002B1CB5" w:rsidP="002B1CB5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2B1CB5" w:rsidRDefault="002B1CB5" w:rsidP="002B1CB5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2B1CB5" w:rsidRDefault="002B1CB5" w:rsidP="002B1CB5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:rsidR="002B1CB5" w:rsidRDefault="002B1CB5" w:rsidP="002B1CB5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:rsidR="002B1CB5" w:rsidRDefault="002B1CB5" w:rsidP="002B1CB5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2B1CB5" w:rsidRDefault="002B1CB5" w:rsidP="002B1CB5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:rsidR="002B1CB5" w:rsidRDefault="002B1CB5" w:rsidP="002B1CB5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:rsidR="002B1CB5" w:rsidRDefault="002B1CB5" w:rsidP="002B1CB5">
      <w:pPr>
        <w:ind w:firstLine="3969"/>
        <w:rPr>
          <w:b/>
          <w:sz w:val="22"/>
          <w:szCs w:val="22"/>
        </w:rPr>
      </w:pPr>
    </w:p>
    <w:p w:rsidR="002B1CB5" w:rsidRPr="00971E83" w:rsidRDefault="002B1CB5" w:rsidP="002B1CB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odpowiedzi na ogłoszenie o zamówieniu dotyczące przetargu nieograniczonego, którego przedmiotem jest </w:t>
      </w:r>
      <w:r>
        <w:rPr>
          <w:b/>
          <w:bCs/>
          <w:iCs/>
          <w:sz w:val="22"/>
          <w:szCs w:val="22"/>
        </w:rPr>
        <w:t>dostawa stacji roboczej – ultralekkiego przenośnego komputera o dużej wydajności obliczeniowej i wysokich parametrach wytrzymałości mechanicznej, przystosowany do pracy w trudnych warunkach środowiskowych - 4 sztuki</w:t>
      </w:r>
      <w:r w:rsidRPr="00944FD3">
        <w:rPr>
          <w:b/>
          <w:bCs/>
          <w:iCs/>
          <w:sz w:val="22"/>
          <w:szCs w:val="22"/>
        </w:rPr>
        <w:t xml:space="preserve"> - KC-zp.272-</w:t>
      </w:r>
      <w:r>
        <w:rPr>
          <w:b/>
          <w:bCs/>
          <w:iCs/>
          <w:sz w:val="22"/>
          <w:szCs w:val="22"/>
        </w:rPr>
        <w:t>759</w:t>
      </w:r>
      <w:r w:rsidRPr="00944FD3">
        <w:rPr>
          <w:b/>
          <w:bCs/>
          <w:iCs/>
          <w:sz w:val="22"/>
          <w:szCs w:val="22"/>
        </w:rPr>
        <w:t>/22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 xml:space="preserve">oferuję realizację przedmiotu zamówienia, zgodnie z wymaganiami </w:t>
      </w:r>
      <w:r>
        <w:rPr>
          <w:bCs/>
          <w:sz w:val="22"/>
          <w:szCs w:val="22"/>
        </w:rPr>
        <w:t>Zamawiającego, składamy ofertę na wykonanie przedmiotu zamówienia zgodnie z treścią SWZ</w:t>
      </w:r>
      <w:r>
        <w:rPr>
          <w:sz w:val="22"/>
          <w:szCs w:val="22"/>
        </w:rPr>
        <w:t>.</w:t>
      </w:r>
    </w:p>
    <w:p w:rsidR="002B1CB5" w:rsidRDefault="002B1CB5" w:rsidP="002B1CB5">
      <w:pPr>
        <w:ind w:right="1"/>
        <w:jc w:val="both"/>
        <w:rPr>
          <w:b/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1152"/>
        <w:gridCol w:w="1700"/>
      </w:tblGrid>
      <w:tr w:rsidR="002B1CB5" w:rsidTr="001A49B5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B1CB5" w:rsidRDefault="002B1CB5" w:rsidP="001A49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B1CB5" w:rsidRDefault="002B1CB5" w:rsidP="001A49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B1CB5" w:rsidRDefault="002B1CB5" w:rsidP="001A49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B1CB5" w:rsidRDefault="002B1CB5" w:rsidP="001A49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</w:t>
            </w:r>
          </w:p>
          <w:p w:rsidR="002B1CB5" w:rsidRDefault="002B1CB5" w:rsidP="001A49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B1CB5" w:rsidRDefault="002B1CB5" w:rsidP="001A49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Cena jednostkowa netto </w:t>
            </w:r>
            <w:r>
              <w:rPr>
                <w:sz w:val="18"/>
                <w:szCs w:val="18"/>
              </w:rPr>
              <w:t xml:space="preserve">[PLN] 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B1CB5" w:rsidRDefault="002B1CB5" w:rsidP="001A49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Wartość netto</w:t>
            </w:r>
          </w:p>
          <w:p w:rsidR="002B1CB5" w:rsidRDefault="002B1CB5" w:rsidP="001A49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[PLN]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B1CB5" w:rsidRDefault="002B1CB5" w:rsidP="001A49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VAT</w:t>
            </w:r>
          </w:p>
          <w:p w:rsidR="002B1CB5" w:rsidRDefault="002B1CB5" w:rsidP="001A49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[%]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B1CB5" w:rsidRDefault="002B1CB5" w:rsidP="001A49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:rsidR="002B1CB5" w:rsidRDefault="002B1CB5" w:rsidP="001A49B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[PLN]</w:t>
            </w:r>
          </w:p>
          <w:p w:rsidR="002B1CB5" w:rsidRDefault="002B1CB5" w:rsidP="001A49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(z doliczonym </w:t>
            </w:r>
            <w:r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2B1CB5" w:rsidTr="001A49B5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2B1CB5" w:rsidRDefault="002B1CB5" w:rsidP="001A49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2B1CB5" w:rsidRDefault="002B1CB5" w:rsidP="001A49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2B1CB5" w:rsidRDefault="002B1CB5" w:rsidP="001A49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2B1CB5" w:rsidRDefault="002B1CB5" w:rsidP="001A49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2B1CB5" w:rsidRDefault="002B1CB5" w:rsidP="001A49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2B1CB5" w:rsidRDefault="002B1CB5" w:rsidP="001A49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B1CB5" w:rsidRDefault="002B1CB5" w:rsidP="001A49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B1CB5" w:rsidRDefault="002B1CB5" w:rsidP="001A49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2B1CB5" w:rsidTr="001A49B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CB5" w:rsidRDefault="002B1CB5" w:rsidP="001A49B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CB5" w:rsidRDefault="002B1CB5" w:rsidP="001A49B5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Stacja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robocza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CB5" w:rsidRDefault="002B1CB5" w:rsidP="001A49B5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2B1CB5" w:rsidRDefault="002B1CB5" w:rsidP="001A49B5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……………….….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CB5" w:rsidRPr="00601359" w:rsidRDefault="002B1CB5" w:rsidP="001A49B5">
            <w:pPr>
              <w:jc w:val="center"/>
              <w:rPr>
                <w:b/>
                <w:sz w:val="18"/>
                <w:szCs w:val="18"/>
              </w:rPr>
            </w:pPr>
            <w:r w:rsidRPr="00601359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CB5" w:rsidRDefault="002B1CB5" w:rsidP="001A49B5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CB5" w:rsidRDefault="002B1CB5" w:rsidP="001A49B5">
            <w:pPr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B1CB5" w:rsidRDefault="002B1CB5" w:rsidP="001A49B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B1CB5" w:rsidRDefault="002B1CB5" w:rsidP="001A49B5">
            <w:pPr>
              <w:ind w:right="425"/>
              <w:rPr>
                <w:sz w:val="18"/>
                <w:szCs w:val="18"/>
              </w:rPr>
            </w:pPr>
          </w:p>
        </w:tc>
      </w:tr>
      <w:tr w:rsidR="002B1CB5" w:rsidTr="001A49B5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B1CB5" w:rsidRDefault="002B1CB5" w:rsidP="001A49B5">
            <w:pPr>
              <w:ind w:right="425"/>
              <w:rPr>
                <w:sz w:val="18"/>
                <w:szCs w:val="18"/>
              </w:rPr>
            </w:pPr>
          </w:p>
          <w:p w:rsidR="002B1CB5" w:rsidRDefault="002B1CB5" w:rsidP="001A49B5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CB5" w:rsidRDefault="002B1CB5" w:rsidP="001A49B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B1CB5" w:rsidRDefault="002B1CB5" w:rsidP="001A49B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B1CB5" w:rsidRDefault="002B1CB5" w:rsidP="001A49B5">
            <w:pPr>
              <w:ind w:right="425"/>
              <w:rPr>
                <w:sz w:val="18"/>
                <w:szCs w:val="18"/>
              </w:rPr>
            </w:pPr>
          </w:p>
        </w:tc>
      </w:tr>
      <w:tr w:rsidR="002B1CB5" w:rsidTr="001A49B5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B1CB5" w:rsidRDefault="002B1CB5" w:rsidP="001A49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……………………………………………………/</w:t>
            </w:r>
          </w:p>
          <w:p w:rsidR="002B1CB5" w:rsidRDefault="002B1CB5" w:rsidP="001A49B5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CB5" w:rsidRDefault="002B1CB5" w:rsidP="001A49B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B1CB5" w:rsidRDefault="002B1CB5" w:rsidP="001A49B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B1CB5" w:rsidRDefault="002B1CB5" w:rsidP="001A49B5">
            <w:pPr>
              <w:ind w:right="425"/>
              <w:rPr>
                <w:sz w:val="18"/>
                <w:szCs w:val="18"/>
              </w:rPr>
            </w:pPr>
          </w:p>
        </w:tc>
      </w:tr>
    </w:tbl>
    <w:p w:rsidR="002B1CB5" w:rsidRDefault="002B1CB5" w:rsidP="002B1CB5">
      <w:pPr>
        <w:widowControl w:val="0"/>
        <w:ind w:right="1"/>
        <w:jc w:val="both"/>
        <w:rPr>
          <w:b/>
        </w:rPr>
      </w:pPr>
    </w:p>
    <w:p w:rsidR="002B1CB5" w:rsidRDefault="002B1CB5" w:rsidP="002B1CB5">
      <w:pPr>
        <w:widowControl w:val="0"/>
        <w:ind w:right="1"/>
        <w:jc w:val="both"/>
        <w:rPr>
          <w:sz w:val="20"/>
          <w:szCs w:val="20"/>
        </w:rPr>
      </w:pPr>
      <w:r>
        <w:rPr>
          <w:b/>
        </w:rPr>
        <w:t>Okres udzielonej gwarancji wynosi</w:t>
      </w:r>
      <w:r>
        <w:t>: ………… miesięcy</w:t>
      </w:r>
      <w:bookmarkStart w:id="0" w:name="_Hlk105058953"/>
      <w:r>
        <w:t xml:space="preserve"> </w:t>
      </w:r>
      <w:bookmarkEnd w:id="0"/>
    </w:p>
    <w:p w:rsidR="002B1CB5" w:rsidRDefault="002B1CB5" w:rsidP="002B1CB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2B1CB5" w:rsidRDefault="002B1CB5" w:rsidP="002B1CB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>
        <w:rPr>
          <w:b/>
          <w:bCs/>
          <w:sz w:val="22"/>
          <w:szCs w:val="22"/>
        </w:rPr>
        <w:t xml:space="preserve">do ………..….. dni od daty podpisania umowy </w:t>
      </w:r>
      <w:r>
        <w:rPr>
          <w:color w:val="FF0000"/>
        </w:rPr>
        <w:t>(kryterium oceny ofert)</w:t>
      </w:r>
    </w:p>
    <w:p w:rsidR="002B1CB5" w:rsidRDefault="002B1CB5" w:rsidP="002B1CB5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2B1CB5" w:rsidRDefault="002B1CB5" w:rsidP="002B1CB5">
      <w:pPr>
        <w:jc w:val="both"/>
        <w:rPr>
          <w:sz w:val="18"/>
          <w:szCs w:val="18"/>
        </w:rPr>
      </w:pPr>
    </w:p>
    <w:p w:rsidR="002B1CB5" w:rsidRDefault="002B1CB5" w:rsidP="002B1CB5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2B1CB5" w:rsidRDefault="002B1CB5" w:rsidP="002B1CB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2B1CB5" w:rsidRDefault="002B1CB5" w:rsidP="002B1CB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2B1CB5" w:rsidRDefault="002B1CB5" w:rsidP="002B1CB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2B1CB5" w:rsidRDefault="002B1CB5" w:rsidP="002B1CB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B1CB5" w:rsidRDefault="002B1CB5" w:rsidP="002B1CB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B1CB5" w:rsidRDefault="002B1CB5" w:rsidP="002B1CB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ZOBOWIĄZUJEMY SIĘ</w:t>
      </w:r>
      <w:r>
        <w:rPr>
          <w:sz w:val="22"/>
          <w:szCs w:val="22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</w:t>
      </w:r>
    </w:p>
    <w:p w:rsidR="002B1CB5" w:rsidRDefault="002B1CB5" w:rsidP="002B1CB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B1CB5" w:rsidTr="001A49B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B1CB5" w:rsidRDefault="002B1CB5" w:rsidP="001A49B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B1CB5" w:rsidRDefault="002B1CB5" w:rsidP="001A49B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2B1CB5" w:rsidRDefault="002B1CB5" w:rsidP="001A49B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1CB5" w:rsidRDefault="002B1CB5" w:rsidP="001A49B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2B1CB5" w:rsidTr="001A49B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1CB5" w:rsidRDefault="002B1CB5" w:rsidP="001A49B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1CB5" w:rsidRDefault="002B1CB5" w:rsidP="001A49B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1CB5" w:rsidRDefault="002B1CB5" w:rsidP="001A49B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2B1CB5" w:rsidTr="001A49B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1CB5" w:rsidRDefault="002B1CB5" w:rsidP="001A49B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1CB5" w:rsidRDefault="002B1CB5" w:rsidP="001A49B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1CB5" w:rsidRDefault="002B1CB5" w:rsidP="001A49B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2B1CB5" w:rsidRDefault="002B1CB5" w:rsidP="002B1CB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2B1CB5" w:rsidRDefault="002B1CB5" w:rsidP="002B1CB5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2B1CB5" w:rsidRDefault="002B1CB5" w:rsidP="002B1CB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2B1CB5" w:rsidRDefault="002B1CB5" w:rsidP="002B1CB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2B1CB5" w:rsidRDefault="002B1CB5" w:rsidP="002B1CB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bookmarkStart w:id="1" w:name="_GoBack"/>
      <w:bookmarkEnd w:id="1"/>
    </w:p>
    <w:p w:rsidR="002B1CB5" w:rsidRDefault="002B1CB5" w:rsidP="002B1CB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2B1CB5" w:rsidRDefault="002B1CB5" w:rsidP="002B1CB5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2B1CB5" w:rsidRDefault="002B1CB5" w:rsidP="002B1CB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2B1CB5" w:rsidRDefault="002B1CB5" w:rsidP="002B1CB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2B1CB5" w:rsidRDefault="002B1CB5" w:rsidP="002B1CB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2B1CB5" w:rsidRDefault="002B1CB5" w:rsidP="002B1CB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2B1CB5" w:rsidRDefault="002B1CB5" w:rsidP="002B1CB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2B1CB5" w:rsidRPr="00F04468" w:rsidRDefault="002B1CB5" w:rsidP="002B1CB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2B1CB5" w:rsidRPr="00F04468" w:rsidRDefault="002B1CB5" w:rsidP="002B1CB5">
      <w:pPr>
        <w:ind w:left="720"/>
        <w:jc w:val="center"/>
        <w:rPr>
          <w:i/>
          <w:color w:val="FF0000"/>
          <w:sz w:val="20"/>
          <w:szCs w:val="20"/>
        </w:rPr>
      </w:pPr>
      <w:r>
        <w:rPr>
          <w:i/>
          <w:color w:val="FF0000"/>
          <w:sz w:val="22"/>
          <w:szCs w:val="22"/>
        </w:rPr>
        <w:t>Formularz Oferty należy podpisać kwalifikowanym podpisem</w:t>
      </w:r>
      <w:r>
        <w:rPr>
          <w:color w:val="FF0000"/>
          <w:sz w:val="22"/>
          <w:szCs w:val="22"/>
        </w:rPr>
        <w:t xml:space="preserve"> </w:t>
      </w:r>
      <w:r>
        <w:rPr>
          <w:i/>
          <w:color w:val="FF0000"/>
          <w:sz w:val="22"/>
          <w:szCs w:val="22"/>
        </w:rPr>
        <w:t>elektronicznym.</w:t>
      </w:r>
    </w:p>
    <w:p w:rsidR="002B1CB5" w:rsidRDefault="002B1CB5" w:rsidP="002B1CB5"/>
    <w:p w:rsidR="00FE545C" w:rsidRPr="002B1CB5" w:rsidRDefault="00FE545C" w:rsidP="002B1CB5"/>
    <w:sectPr w:rsidR="00FE545C" w:rsidRPr="002B1C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4019" w:rsidRDefault="00414019">
      <w:r>
        <w:separator/>
      </w:r>
    </w:p>
  </w:endnote>
  <w:endnote w:type="continuationSeparator" w:id="0">
    <w:p w:rsidR="00414019" w:rsidRDefault="00414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03AD" w:rsidRDefault="004603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03AD" w:rsidRDefault="004603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4019" w:rsidRDefault="00414019">
      <w:r>
        <w:separator/>
      </w:r>
    </w:p>
  </w:footnote>
  <w:footnote w:type="continuationSeparator" w:id="0">
    <w:p w:rsidR="00414019" w:rsidRDefault="004140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03AD" w:rsidRDefault="004603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03AD" w:rsidRDefault="004603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4019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B1CB5"/>
    <w:rsid w:val="00315A4A"/>
    <w:rsid w:val="00414019"/>
    <w:rsid w:val="004603AD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06D465"/>
  <w15:chartTrackingRefBased/>
  <w15:docId w15:val="{D79587F0-CF4F-4A10-8A8C-6ECA27C7F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B1CB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8D326-2DC9-4C18-8C00-6CC3A8941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552</Words>
  <Characters>4292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2022-12-19T08:45:00Z</dcterms:created>
  <dcterms:modified xsi:type="dcterms:W3CDTF">2022-12-19T08:45:00Z</dcterms:modified>
</cp:coreProperties>
</file>