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D0FD2" w14:textId="77777777" w:rsidR="007F41EA" w:rsidRPr="001F6A96" w:rsidRDefault="007F41EA" w:rsidP="00744E95">
      <w:pPr>
        <w:pStyle w:val="Nagwek4"/>
        <w:tabs>
          <w:tab w:val="left" w:pos="5120"/>
          <w:tab w:val="right" w:pos="9072"/>
        </w:tabs>
        <w:spacing w:before="0" w:after="360"/>
        <w:jc w:val="right"/>
        <w:rPr>
          <w:rFonts w:ascii="Times New Roman" w:hAnsi="Times New Roman"/>
          <w:bCs w:val="0"/>
          <w:sz w:val="22"/>
          <w:szCs w:val="22"/>
        </w:rPr>
      </w:pPr>
      <w:r w:rsidRPr="001F6A96">
        <w:rPr>
          <w:rFonts w:ascii="Times New Roman" w:hAnsi="Times New Roman"/>
          <w:bCs w:val="0"/>
          <w:sz w:val="22"/>
          <w:szCs w:val="22"/>
        </w:rPr>
        <w:t>Załącznik nr 1</w:t>
      </w:r>
      <w:r>
        <w:rPr>
          <w:rFonts w:ascii="Times New Roman" w:hAnsi="Times New Roman"/>
          <w:bCs w:val="0"/>
          <w:sz w:val="22"/>
          <w:szCs w:val="22"/>
        </w:rPr>
        <w:t>.1</w:t>
      </w:r>
      <w:r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3B94CB46" w14:textId="77777777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56470A0E" w14:textId="77777777" w:rsidR="007F41EA" w:rsidRDefault="007F41EA" w:rsidP="007F41EA">
      <w:pPr>
        <w:ind w:left="-180"/>
        <w:jc w:val="center"/>
        <w:rPr>
          <w:b/>
        </w:rPr>
      </w:pPr>
    </w:p>
    <w:p w14:paraId="7E599BD1" w14:textId="77777777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Pr="00E20FAF">
        <w:rPr>
          <w:rStyle w:val="Odwoanieprzypisudolnego"/>
          <w:b/>
          <w:sz w:val="20"/>
          <w:szCs w:val="20"/>
        </w:rPr>
        <w:footnoteReference w:id="1"/>
      </w:r>
      <w:r w:rsidRPr="00E20FAF">
        <w:rPr>
          <w:b/>
          <w:sz w:val="20"/>
          <w:szCs w:val="20"/>
        </w:rPr>
        <w:t>:</w:t>
      </w:r>
    </w:p>
    <w:p w14:paraId="4EBB8DDF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0C3E820D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550FDEA0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5CDC78EA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11178C37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4F6AE056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522D3296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2AFA7B30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665499FB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56A41F34" w14:textId="77777777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Znak Sprawy: ZP.271.2.2023 </w:t>
      </w:r>
    </w:p>
    <w:p w14:paraId="714DF2BE" w14:textId="77777777" w:rsidR="007F41EA" w:rsidRDefault="007F41EA" w:rsidP="007F41EA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56664F98" w14:textId="77777777" w:rsidR="007F41EA" w:rsidRPr="006F30EE" w:rsidRDefault="007F41EA" w:rsidP="007F41EA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2E085BB4" w14:textId="77777777" w:rsidR="007F41EA" w:rsidRPr="006F30EE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11B2C7EF" w14:textId="77777777" w:rsidR="007F41EA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12ACD080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0AC78C94" w14:textId="77777777" w:rsidR="007F41EA" w:rsidRPr="006F30EE" w:rsidRDefault="007F41EA" w:rsidP="007F41EA">
      <w:pPr>
        <w:rPr>
          <w:b/>
          <w:bCs/>
        </w:rPr>
      </w:pPr>
    </w:p>
    <w:p w14:paraId="2468C795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06BBCE92" w14:textId="24045142" w:rsidR="00744E95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>
        <w:rPr>
          <w:b/>
          <w:sz w:val="20"/>
          <w:szCs w:val="20"/>
        </w:rPr>
        <w:t>I</w:t>
      </w:r>
      <w:r w:rsidRPr="00275E1D">
        <w:rPr>
          <w:sz w:val="20"/>
          <w:szCs w:val="20"/>
        </w:rPr>
        <w:t>”</w:t>
      </w:r>
      <w:r w:rsidR="00744E95">
        <w:rPr>
          <w:sz w:val="20"/>
          <w:szCs w:val="20"/>
        </w:rPr>
        <w:t xml:space="preserve"> –</w:t>
      </w:r>
    </w:p>
    <w:p w14:paraId="54AE27AB" w14:textId="77777777" w:rsidR="00744E95" w:rsidRDefault="00744E95" w:rsidP="007F41EA">
      <w:pPr>
        <w:spacing w:line="276" w:lineRule="auto"/>
        <w:jc w:val="both"/>
        <w:rPr>
          <w:sz w:val="20"/>
          <w:szCs w:val="20"/>
        </w:rPr>
      </w:pPr>
    </w:p>
    <w:p w14:paraId="6CF3D6C8" w14:textId="10F1B6F3" w:rsidR="00744E95" w:rsidRDefault="00744E95" w:rsidP="00744E95">
      <w:pPr>
        <w:pStyle w:val="Lista"/>
        <w:ind w:left="0" w:firstLine="0"/>
        <w:jc w:val="both"/>
        <w:rPr>
          <w:rStyle w:val="Hipercze"/>
          <w:lang w:eastAsia="ar-SA"/>
        </w:rPr>
      </w:pPr>
      <w:r>
        <w:rPr>
          <w:b/>
        </w:rPr>
        <w:t xml:space="preserve">Zadanie częściowe nr 1: </w:t>
      </w:r>
      <w:r>
        <w:rPr>
          <w:b/>
          <w:bCs/>
          <w:kern w:val="24"/>
        </w:rPr>
        <w:t>Ocieplenie ścian w szesnastu budynkach na terenie Gminy Niepołomice i wymiana okien w dwóch budynkach na terenie Gminy Niepołomice</w:t>
      </w:r>
    </w:p>
    <w:p w14:paraId="62BD7359" w14:textId="61839B82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</w:p>
    <w:p w14:paraId="18FEFD78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6635789D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2C610CE2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2237F885" w14:textId="740DCC6D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5068722D" w14:textId="77777777" w:rsidR="005F2F2B" w:rsidRDefault="005F2F2B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2394C3E1" w14:textId="77A7FA4B" w:rsidR="005F2F2B" w:rsidRPr="005F2F2B" w:rsidRDefault="005F2F2B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>formularz cenowy dotyczący danej części</w:t>
      </w:r>
      <w:r>
        <w:rPr>
          <w:bCs/>
          <w:sz w:val="20"/>
          <w:lang w:val="pl-PL"/>
        </w:rPr>
        <w:t xml:space="preserve"> 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</w:t>
      </w:r>
      <w:r w:rsidR="005A303E">
        <w:rPr>
          <w:bCs/>
          <w:sz w:val="20"/>
          <w:lang w:val="pl-PL"/>
        </w:rPr>
        <w:t xml:space="preserve"> </w:t>
      </w:r>
      <w:r>
        <w:rPr>
          <w:bCs/>
          <w:sz w:val="20"/>
          <w:lang w:val="pl-PL"/>
        </w:rPr>
        <w:t>Oferta nie zwierająca ww. formularza lub w przypadku nie wypełnionego w całości będzie odrzucona.</w:t>
      </w:r>
    </w:p>
    <w:p w14:paraId="5845C58E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07B8BE1E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55623D18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34CEA466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7685BF5C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 xml:space="preserve">  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040B1241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37C7F565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0D1DFCDC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lastRenderedPageBreak/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527A3D3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15AC8924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68C4BA4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F3E9D6F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602A7068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72731C0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158A3E91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5DD42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5E2C7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9AFCD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6E1381A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EF42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94DD7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C0AA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9322752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341B4184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14AD3ECC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554EC36B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49ABB94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5BEF0D90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7CE83F6D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2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3"/>
      </w:r>
      <w:r w:rsidRPr="00275E1D">
        <w:t xml:space="preserve">. </w:t>
      </w:r>
    </w:p>
    <w:p w14:paraId="74D62AEF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573A1A38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6B0CB8DF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621D3DBE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16D6903F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40687BC8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036178A8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4D5E8612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3E4A2D7E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3EC00328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78FA4B6B" w14:textId="77777777" w:rsidR="007F41EA" w:rsidRDefault="007F41EA" w:rsidP="007F41EA">
      <w:pPr>
        <w:spacing w:line="276" w:lineRule="auto"/>
        <w:jc w:val="both"/>
        <w:rPr>
          <w:sz w:val="20"/>
          <w:szCs w:val="20"/>
        </w:rPr>
      </w:pPr>
    </w:p>
    <w:p w14:paraId="352C48F9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7EF85118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174C015A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59DCA87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0136F396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342B70A0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018C6746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02628971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193F54D6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2DA6537B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60DD724B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2A769491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222E590B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671AB0B8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05FA65C1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21E4798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0EAD920D" w14:textId="77777777" w:rsidR="007F41EA" w:rsidRPr="00275E1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33C8ABB4" w14:textId="77777777" w:rsidR="007F41EA" w:rsidRDefault="007F41EA" w:rsidP="007F41EA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46A2B117" w14:textId="20F6C9E4" w:rsidR="0097776D" w:rsidRDefault="0097776D" w:rsidP="007F41EA"/>
    <w:p w14:paraId="36ABF2D1" w14:textId="7D8EFE3C" w:rsidR="007F41EA" w:rsidRDefault="007F41EA" w:rsidP="007F41EA"/>
    <w:p w14:paraId="70E3A955" w14:textId="77777777" w:rsidR="00947505" w:rsidRDefault="00947505" w:rsidP="00947505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14:paraId="71BC3A7B" w14:textId="5D1C7618" w:rsidR="007F41EA" w:rsidRDefault="007F41EA" w:rsidP="00947505">
      <w:pPr>
        <w:jc w:val="right"/>
      </w:pPr>
    </w:p>
    <w:p w14:paraId="27EB68D6" w14:textId="0D21A5B9" w:rsidR="007F41EA" w:rsidRDefault="007F41EA" w:rsidP="007F41EA"/>
    <w:p w14:paraId="3B280817" w14:textId="444D9B31" w:rsidR="007F41EA" w:rsidRPr="001F6A96" w:rsidRDefault="007F41EA" w:rsidP="00744E95">
      <w:pPr>
        <w:pStyle w:val="Nagwek4"/>
        <w:tabs>
          <w:tab w:val="left" w:pos="5120"/>
          <w:tab w:val="right" w:pos="9072"/>
        </w:tabs>
        <w:spacing w:before="0" w:after="360"/>
        <w:jc w:val="right"/>
        <w:rPr>
          <w:rFonts w:ascii="Times New Roman" w:hAnsi="Times New Roman"/>
          <w:bCs w:val="0"/>
          <w:sz w:val="22"/>
          <w:szCs w:val="22"/>
        </w:rPr>
      </w:pPr>
      <w:r w:rsidRPr="001F6A96">
        <w:rPr>
          <w:rFonts w:ascii="Times New Roman" w:hAnsi="Times New Roman"/>
          <w:bCs w:val="0"/>
          <w:sz w:val="22"/>
          <w:szCs w:val="22"/>
        </w:rPr>
        <w:t>Załącznik nr 1</w:t>
      </w:r>
      <w:r>
        <w:rPr>
          <w:rFonts w:ascii="Times New Roman" w:hAnsi="Times New Roman"/>
          <w:bCs w:val="0"/>
          <w:sz w:val="22"/>
          <w:szCs w:val="22"/>
        </w:rPr>
        <w:t>.</w:t>
      </w:r>
      <w:r w:rsidR="00744E95">
        <w:rPr>
          <w:rFonts w:ascii="Times New Roman" w:hAnsi="Times New Roman"/>
          <w:bCs w:val="0"/>
          <w:sz w:val="22"/>
          <w:szCs w:val="22"/>
        </w:rPr>
        <w:t>2</w:t>
      </w:r>
      <w:r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09CB3001" w14:textId="77777777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52FD3B14" w14:textId="77777777" w:rsidR="007F41EA" w:rsidRDefault="007F41EA" w:rsidP="007F41EA">
      <w:pPr>
        <w:ind w:left="-180"/>
        <w:jc w:val="center"/>
        <w:rPr>
          <w:b/>
        </w:rPr>
      </w:pPr>
    </w:p>
    <w:p w14:paraId="57D04841" w14:textId="51B60AAF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744E95">
        <w:rPr>
          <w:rStyle w:val="Odwoanieprzypisudolnego"/>
          <w:b/>
          <w:sz w:val="20"/>
          <w:szCs w:val="20"/>
        </w:rPr>
        <w:t>1</w:t>
      </w:r>
      <w:r w:rsidR="00744E95">
        <w:rPr>
          <w:b/>
          <w:sz w:val="20"/>
          <w:szCs w:val="20"/>
        </w:rPr>
        <w:t xml:space="preserve">                                                        </w:t>
      </w:r>
      <w:r w:rsidRPr="00E20FAF">
        <w:rPr>
          <w:b/>
          <w:sz w:val="20"/>
          <w:szCs w:val="20"/>
        </w:rPr>
        <w:t>:</w:t>
      </w:r>
    </w:p>
    <w:p w14:paraId="6C70C538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3D4AECD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7E6D5C9B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44869859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7A8F79DA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D429322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2E1371C5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3B005421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16A84D5C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51AC6DF4" w14:textId="77777777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Znak Sprawy: ZP.271.2.2023 </w:t>
      </w:r>
    </w:p>
    <w:p w14:paraId="5F0317EF" w14:textId="77777777" w:rsidR="007F41EA" w:rsidRDefault="007F41EA" w:rsidP="007F41EA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14BA140D" w14:textId="77777777" w:rsidR="007F41EA" w:rsidRPr="006F30EE" w:rsidRDefault="007F41EA" w:rsidP="007F41EA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41A00399" w14:textId="77777777" w:rsidR="007F41EA" w:rsidRPr="006F30EE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32B6EC5C" w14:textId="77777777" w:rsidR="007F41EA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2E964EDA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575BDB55" w14:textId="77777777" w:rsidR="007F41EA" w:rsidRPr="006F30EE" w:rsidRDefault="007F41EA" w:rsidP="007F41EA">
      <w:pPr>
        <w:rPr>
          <w:b/>
          <w:bCs/>
        </w:rPr>
      </w:pPr>
    </w:p>
    <w:p w14:paraId="79FA396C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73F6A62F" w14:textId="77777777" w:rsidR="00744E95" w:rsidRDefault="007F41EA" w:rsidP="00744E95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>
        <w:rPr>
          <w:b/>
          <w:sz w:val="20"/>
          <w:szCs w:val="20"/>
        </w:rPr>
        <w:t>I</w:t>
      </w:r>
      <w:r w:rsidRPr="00275E1D">
        <w:rPr>
          <w:sz w:val="20"/>
          <w:szCs w:val="20"/>
        </w:rPr>
        <w:t xml:space="preserve">” </w:t>
      </w:r>
      <w:r w:rsidR="00744E95">
        <w:rPr>
          <w:sz w:val="20"/>
          <w:szCs w:val="20"/>
        </w:rPr>
        <w:t xml:space="preserve">– </w:t>
      </w:r>
      <w:bookmarkStart w:id="0" w:name="_Hlk122696117"/>
    </w:p>
    <w:p w14:paraId="6A7707B1" w14:textId="77777777" w:rsidR="00744E95" w:rsidRDefault="00744E95" w:rsidP="00744E95">
      <w:pPr>
        <w:spacing w:line="276" w:lineRule="auto"/>
        <w:jc w:val="both"/>
        <w:rPr>
          <w:sz w:val="20"/>
          <w:szCs w:val="20"/>
        </w:rPr>
      </w:pPr>
    </w:p>
    <w:p w14:paraId="084C36D5" w14:textId="736F0A15" w:rsidR="00744E95" w:rsidRPr="00744E95" w:rsidRDefault="00744E95" w:rsidP="00744E95">
      <w:pPr>
        <w:spacing w:line="276" w:lineRule="auto"/>
        <w:jc w:val="both"/>
        <w:rPr>
          <w:b/>
          <w:bCs/>
          <w:kern w:val="24"/>
          <w:sz w:val="20"/>
          <w:szCs w:val="20"/>
        </w:rPr>
      </w:pPr>
      <w:r w:rsidRPr="00744E95">
        <w:rPr>
          <w:b/>
          <w:bCs/>
          <w:kern w:val="24"/>
          <w:sz w:val="20"/>
          <w:szCs w:val="20"/>
        </w:rPr>
        <w:t>Zadanie nr 2 – Ocieplenie stropu w ośmiu budynkach na terenie Gminy Niepołomice</w:t>
      </w:r>
      <w:bookmarkEnd w:id="0"/>
      <w:r>
        <w:rPr>
          <w:b/>
          <w:bCs/>
          <w:kern w:val="24"/>
          <w:sz w:val="20"/>
          <w:szCs w:val="20"/>
        </w:rPr>
        <w:t>.</w:t>
      </w:r>
    </w:p>
    <w:p w14:paraId="5622363A" w14:textId="77777777" w:rsidR="00744E95" w:rsidRPr="00275E1D" w:rsidRDefault="00744E95" w:rsidP="007F41EA">
      <w:pPr>
        <w:spacing w:line="276" w:lineRule="auto"/>
        <w:jc w:val="both"/>
        <w:rPr>
          <w:sz w:val="20"/>
          <w:szCs w:val="20"/>
        </w:rPr>
      </w:pPr>
    </w:p>
    <w:p w14:paraId="4FB3CBA9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3D0F0CF2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0570775C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469FB6EC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783965E8" w14:textId="573193EA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240462A2" w14:textId="77777777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7FC8A2A7" w14:textId="78A1F103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>formularz cenowy dotyczący danej części</w:t>
      </w:r>
      <w:r>
        <w:rPr>
          <w:bCs/>
          <w:sz w:val="20"/>
          <w:lang w:val="pl-PL"/>
        </w:rPr>
        <w:t xml:space="preserve"> 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 zwierająca ww. formularza lub w przypadku nie wypełnionego w całości będzie odrzucona.</w:t>
      </w:r>
    </w:p>
    <w:p w14:paraId="4D075DE1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2EA97075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354C0BAD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4168B727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69471BB2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 xml:space="preserve">  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67FE7545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27E5D0B4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36844DCD" w14:textId="6063F664" w:rsidR="007F41EA" w:rsidRPr="00F51B90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75F0391C" w14:textId="785CE3D2" w:rsidR="00F51B90" w:rsidRDefault="00F51B90" w:rsidP="00F51B90">
      <w:pPr>
        <w:tabs>
          <w:tab w:val="left" w:pos="851"/>
          <w:tab w:val="num" w:pos="1440"/>
        </w:tabs>
        <w:spacing w:line="276" w:lineRule="auto"/>
        <w:jc w:val="both"/>
        <w:rPr>
          <w:rFonts w:eastAsia="Calibri"/>
          <w:sz w:val="20"/>
          <w:szCs w:val="20"/>
        </w:rPr>
      </w:pPr>
    </w:p>
    <w:p w14:paraId="1E9CDA70" w14:textId="0274CAF1" w:rsidR="00F51B90" w:rsidRDefault="00F51B90" w:rsidP="00F51B90">
      <w:pPr>
        <w:tabs>
          <w:tab w:val="left" w:pos="851"/>
          <w:tab w:val="num" w:pos="1440"/>
        </w:tabs>
        <w:spacing w:line="276" w:lineRule="auto"/>
        <w:jc w:val="both"/>
        <w:rPr>
          <w:rFonts w:eastAsia="Calibri"/>
          <w:sz w:val="20"/>
          <w:szCs w:val="20"/>
        </w:rPr>
      </w:pPr>
    </w:p>
    <w:p w14:paraId="559A2144" w14:textId="14FB23DF" w:rsidR="00F51B90" w:rsidRDefault="00F51B90" w:rsidP="00F51B90">
      <w:pPr>
        <w:tabs>
          <w:tab w:val="left" w:pos="851"/>
          <w:tab w:val="num" w:pos="1440"/>
        </w:tabs>
        <w:spacing w:line="276" w:lineRule="auto"/>
        <w:jc w:val="both"/>
        <w:rPr>
          <w:rFonts w:eastAsia="Calibri"/>
          <w:sz w:val="20"/>
          <w:szCs w:val="20"/>
        </w:rPr>
      </w:pPr>
    </w:p>
    <w:p w14:paraId="35A96265" w14:textId="3F0187D8" w:rsidR="00F51B90" w:rsidRDefault="00F51B90" w:rsidP="00F51B90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38C53A2B" w14:textId="01554F27" w:rsidR="007167EC" w:rsidRDefault="007167EC" w:rsidP="00F51B90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</w:p>
    <w:p w14:paraId="0CA98519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1FD8FCD6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E63B878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A8A9C3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0B857356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9A66763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2FCB8F48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8563D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13A5A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86085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6A960D9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4832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7C89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6C111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AF53D19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6D35C0DF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42350E38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086F40B5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2F12025F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60F1CD34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375A23CD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4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5"/>
      </w:r>
      <w:r w:rsidRPr="00275E1D">
        <w:t xml:space="preserve">. </w:t>
      </w:r>
    </w:p>
    <w:p w14:paraId="181C3622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0D5574D8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227048AE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48A0F641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6213FA8C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337FAC05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43F70984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7734F4A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459A937E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5619271B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6F993603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63B9FABD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0D502FE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36E0BE6A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66F5B0F6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7A92C001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6ADCE31E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3701E05F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5E097AB2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2CB4E4DE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32BCE933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144B071F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1D5CEF94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115FC6E7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225E3FFF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14C9D655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1E30334D" w14:textId="77777777" w:rsidR="007F41EA" w:rsidRPr="00275E1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3A2CE232" w14:textId="77777777" w:rsidR="007F41EA" w:rsidRDefault="007F41EA" w:rsidP="007F41EA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5EDF64B9" w14:textId="2EB33E7C" w:rsidR="007F41EA" w:rsidRDefault="007F41EA" w:rsidP="007F41EA"/>
    <w:p w14:paraId="1C52519E" w14:textId="77777777" w:rsidR="00947505" w:rsidRDefault="00947505" w:rsidP="00947505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14:paraId="2D70D98A" w14:textId="5D564957" w:rsidR="007F41EA" w:rsidRDefault="007F41EA" w:rsidP="00947505">
      <w:pPr>
        <w:jc w:val="right"/>
      </w:pPr>
    </w:p>
    <w:p w14:paraId="36ECC418" w14:textId="670D8BF9" w:rsidR="007F41EA" w:rsidRPr="001F6A96" w:rsidRDefault="007F41EA" w:rsidP="00F51B90">
      <w:pPr>
        <w:pStyle w:val="Nagwek4"/>
        <w:tabs>
          <w:tab w:val="left" w:pos="5120"/>
          <w:tab w:val="right" w:pos="9072"/>
        </w:tabs>
        <w:spacing w:before="0" w:after="360"/>
        <w:jc w:val="right"/>
        <w:rPr>
          <w:rFonts w:ascii="Times New Roman" w:hAnsi="Times New Roman"/>
          <w:bCs w:val="0"/>
          <w:sz w:val="22"/>
          <w:szCs w:val="22"/>
        </w:rPr>
      </w:pPr>
      <w:r w:rsidRPr="001F6A96">
        <w:rPr>
          <w:rFonts w:ascii="Times New Roman" w:hAnsi="Times New Roman"/>
          <w:bCs w:val="0"/>
          <w:sz w:val="22"/>
          <w:szCs w:val="22"/>
        </w:rPr>
        <w:lastRenderedPageBreak/>
        <w:t>Załącznik nr 1</w:t>
      </w:r>
      <w:r>
        <w:rPr>
          <w:rFonts w:ascii="Times New Roman" w:hAnsi="Times New Roman"/>
          <w:bCs w:val="0"/>
          <w:sz w:val="22"/>
          <w:szCs w:val="22"/>
        </w:rPr>
        <w:t>.</w:t>
      </w:r>
      <w:r w:rsidR="007167EC">
        <w:rPr>
          <w:rFonts w:ascii="Times New Roman" w:hAnsi="Times New Roman"/>
          <w:bCs w:val="0"/>
          <w:sz w:val="22"/>
          <w:szCs w:val="22"/>
        </w:rPr>
        <w:t>3</w:t>
      </w:r>
      <w:r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342BAAFB" w14:textId="77777777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0A4B25FF" w14:textId="77777777" w:rsidR="007F41EA" w:rsidRDefault="007F41EA" w:rsidP="007F41EA">
      <w:pPr>
        <w:ind w:left="-180"/>
        <w:jc w:val="center"/>
        <w:rPr>
          <w:b/>
        </w:rPr>
      </w:pPr>
    </w:p>
    <w:p w14:paraId="7FFD4DB2" w14:textId="0766C5BE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F51B90">
        <w:rPr>
          <w:rStyle w:val="Odwoanieprzypisudolnego"/>
          <w:b/>
          <w:sz w:val="20"/>
          <w:szCs w:val="20"/>
        </w:rPr>
        <w:t>1</w:t>
      </w:r>
      <w:r w:rsidRPr="00E20FAF">
        <w:rPr>
          <w:b/>
          <w:sz w:val="20"/>
          <w:szCs w:val="20"/>
        </w:rPr>
        <w:t>:</w:t>
      </w:r>
    </w:p>
    <w:p w14:paraId="339AB05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506C754A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BDC76BD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03C42F38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185422E1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ECAD9A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770D5D58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56C2EC48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0EEF74FA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1367671A" w14:textId="77777777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Znak Sprawy: ZP.271.2.2023 </w:t>
      </w:r>
    </w:p>
    <w:p w14:paraId="00EB007B" w14:textId="77777777" w:rsidR="007F41EA" w:rsidRDefault="007F41EA" w:rsidP="007F41EA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527E0C5B" w14:textId="77777777" w:rsidR="007F41EA" w:rsidRPr="006F30EE" w:rsidRDefault="007F41EA" w:rsidP="007F41EA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48ACD633" w14:textId="77777777" w:rsidR="007F41EA" w:rsidRPr="006F30EE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29A25159" w14:textId="77777777" w:rsidR="007F41EA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53178F9C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49ED2A10" w14:textId="77777777" w:rsidR="007F41EA" w:rsidRPr="006F30EE" w:rsidRDefault="007F41EA" w:rsidP="007F41EA">
      <w:pPr>
        <w:rPr>
          <w:b/>
          <w:bCs/>
        </w:rPr>
      </w:pPr>
    </w:p>
    <w:p w14:paraId="2A739236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2EBCF8C3" w14:textId="34404E1E" w:rsidR="007F41EA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>
        <w:rPr>
          <w:b/>
          <w:sz w:val="20"/>
          <w:szCs w:val="20"/>
        </w:rPr>
        <w:t>I</w:t>
      </w:r>
      <w:r w:rsidRPr="00275E1D">
        <w:rPr>
          <w:sz w:val="20"/>
          <w:szCs w:val="20"/>
        </w:rPr>
        <w:t xml:space="preserve">” </w:t>
      </w:r>
      <w:r w:rsidR="007167EC">
        <w:rPr>
          <w:sz w:val="20"/>
          <w:szCs w:val="20"/>
        </w:rPr>
        <w:t xml:space="preserve">– </w:t>
      </w:r>
    </w:p>
    <w:p w14:paraId="2B184EDA" w14:textId="77777777" w:rsidR="007167EC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0999BF7E" w14:textId="77777777" w:rsidR="007167EC" w:rsidRPr="007167EC" w:rsidRDefault="007167EC" w:rsidP="007167EC">
      <w:pPr>
        <w:spacing w:line="288" w:lineRule="auto"/>
        <w:jc w:val="both"/>
        <w:rPr>
          <w:b/>
          <w:bCs/>
          <w:kern w:val="24"/>
          <w:sz w:val="20"/>
          <w:szCs w:val="20"/>
        </w:rPr>
      </w:pPr>
      <w:bookmarkStart w:id="1" w:name="_Hlk122696703"/>
      <w:r w:rsidRPr="007167EC">
        <w:rPr>
          <w:b/>
          <w:bCs/>
          <w:kern w:val="24"/>
          <w:sz w:val="20"/>
          <w:szCs w:val="20"/>
        </w:rPr>
        <w:t>Zadanie nr 3 - Wymiana kotłów na kotły gazowe w czterdziestu dwóch budynkach na terenie Gminy Niepołomice</w:t>
      </w:r>
      <w:bookmarkEnd w:id="1"/>
    </w:p>
    <w:p w14:paraId="6372A85C" w14:textId="77777777" w:rsidR="007167EC" w:rsidRPr="00275E1D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22A00DD5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044B62F0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5B1F43B0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5974A11C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6A5597C5" w14:textId="5748A689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1929ACC4" w14:textId="6ED58A41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1125E284" w14:textId="023A1958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>formularz cenowy dotyczący danej części</w:t>
      </w:r>
      <w:r>
        <w:rPr>
          <w:bCs/>
          <w:sz w:val="20"/>
          <w:lang w:val="pl-PL"/>
        </w:rPr>
        <w:t xml:space="preserve"> 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 zwierająca ww. formularza lub w przypadku nie wypełnionego w całości będzie odrzucona.</w:t>
      </w:r>
    </w:p>
    <w:p w14:paraId="70AC5048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1D90D3B1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5815F8C1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5DF4DA94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15725123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 xml:space="preserve">  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5D9F585F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450E183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48C4D34C" w14:textId="0CBCB902" w:rsidR="007F41EA" w:rsidRPr="00F51B90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3F1230EF" w14:textId="37EC04E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E78D062" w14:textId="77777777" w:rsidR="007167EC" w:rsidRPr="00F51B90" w:rsidRDefault="007167EC" w:rsidP="007167EC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748622EE" w14:textId="58F70A0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849B632" w14:textId="5EDF6059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41EADD1B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25A00A62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A312E1F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BC348E1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0DCFD5FB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50A392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74E60874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0C4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2958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031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52A9919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437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B868C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54E53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E4030D7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5F9EA35C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3EDF8E8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3B72B91E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3B348FC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6A7BF9D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312C8A51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6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7"/>
      </w:r>
      <w:r w:rsidRPr="00275E1D">
        <w:t xml:space="preserve">. </w:t>
      </w:r>
    </w:p>
    <w:p w14:paraId="14C31DC5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1C59C7F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3B59077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617FB3DF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7B245DD5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3D309CD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0CFD52F3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6D63F74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2F11AE04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1535A885" w14:textId="19E302BB" w:rsidR="007F41EA" w:rsidRPr="005A303E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468EB16F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6B39D53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4B5ED1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7256195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6C1649EF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2E1F4C70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01C42CD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5DF9313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3BE2B1AD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02C71364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2A3F9921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64E24A8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5850F43A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34B64C35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50965FC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33E42211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51FBAD6F" w14:textId="77777777" w:rsidR="007F41EA" w:rsidRPr="00275E1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3F394B33" w14:textId="77777777" w:rsidR="007F41EA" w:rsidRDefault="007F41EA" w:rsidP="007F41EA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118AFB7C" w14:textId="77777777" w:rsidR="00947505" w:rsidRDefault="00947505" w:rsidP="00947505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14:paraId="042C6A0A" w14:textId="28E9F12E" w:rsidR="007F41EA" w:rsidRDefault="007F41EA" w:rsidP="00947505">
      <w:pPr>
        <w:jc w:val="right"/>
      </w:pPr>
    </w:p>
    <w:p w14:paraId="2D158C1A" w14:textId="555C1E33" w:rsidR="007F41EA" w:rsidRPr="001F6A96" w:rsidRDefault="007F41EA" w:rsidP="007167EC">
      <w:pPr>
        <w:pStyle w:val="Nagwek4"/>
        <w:tabs>
          <w:tab w:val="left" w:pos="5120"/>
          <w:tab w:val="right" w:pos="9072"/>
        </w:tabs>
        <w:spacing w:before="0" w:after="360"/>
        <w:jc w:val="right"/>
        <w:rPr>
          <w:rFonts w:ascii="Times New Roman" w:hAnsi="Times New Roman"/>
          <w:bCs w:val="0"/>
          <w:sz w:val="22"/>
          <w:szCs w:val="22"/>
        </w:rPr>
      </w:pPr>
      <w:r w:rsidRPr="001F6A96">
        <w:rPr>
          <w:rFonts w:ascii="Times New Roman" w:hAnsi="Times New Roman"/>
          <w:bCs w:val="0"/>
          <w:sz w:val="22"/>
          <w:szCs w:val="22"/>
        </w:rPr>
        <w:lastRenderedPageBreak/>
        <w:t>Załącznik nr 1</w:t>
      </w:r>
      <w:r>
        <w:rPr>
          <w:rFonts w:ascii="Times New Roman" w:hAnsi="Times New Roman"/>
          <w:bCs w:val="0"/>
          <w:sz w:val="22"/>
          <w:szCs w:val="22"/>
        </w:rPr>
        <w:t>.</w:t>
      </w:r>
      <w:r w:rsidR="007167EC">
        <w:rPr>
          <w:rFonts w:ascii="Times New Roman" w:hAnsi="Times New Roman"/>
          <w:bCs w:val="0"/>
          <w:sz w:val="22"/>
          <w:szCs w:val="22"/>
        </w:rPr>
        <w:t>4</w:t>
      </w:r>
      <w:r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2EAC8196" w14:textId="77777777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2AF41D8D" w14:textId="77777777" w:rsidR="007F41EA" w:rsidRDefault="007F41EA" w:rsidP="007F41EA">
      <w:pPr>
        <w:ind w:left="-180"/>
        <w:jc w:val="center"/>
        <w:rPr>
          <w:b/>
        </w:rPr>
      </w:pPr>
    </w:p>
    <w:p w14:paraId="721E7DB1" w14:textId="51CB291A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7167EC">
        <w:rPr>
          <w:rStyle w:val="Odwoanieprzypisudolnego"/>
          <w:b/>
          <w:sz w:val="20"/>
          <w:szCs w:val="20"/>
        </w:rPr>
        <w:t>1</w:t>
      </w:r>
      <w:r w:rsidRPr="00E20FAF">
        <w:rPr>
          <w:b/>
          <w:sz w:val="20"/>
          <w:szCs w:val="20"/>
        </w:rPr>
        <w:t>:</w:t>
      </w:r>
    </w:p>
    <w:p w14:paraId="16C8D67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31D8E4CE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8CE8E8C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573F7749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38D010F9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2127F80D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1563CB2A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3075C5D4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31331901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1052FDAE" w14:textId="77777777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Znak Sprawy: ZP.271.2.2023 </w:t>
      </w:r>
    </w:p>
    <w:p w14:paraId="5ADAA62B" w14:textId="77777777" w:rsidR="007F41EA" w:rsidRDefault="007F41EA" w:rsidP="007F41EA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1125B509" w14:textId="77777777" w:rsidR="007F41EA" w:rsidRPr="006F30EE" w:rsidRDefault="007F41EA" w:rsidP="007F41EA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6E9EE5F2" w14:textId="77777777" w:rsidR="007F41EA" w:rsidRPr="006F30EE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60E86049" w14:textId="77777777" w:rsidR="007F41EA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4DC2B599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41BD89B2" w14:textId="77777777" w:rsidR="007F41EA" w:rsidRPr="006F30EE" w:rsidRDefault="007F41EA" w:rsidP="007F41EA">
      <w:pPr>
        <w:rPr>
          <w:b/>
          <w:bCs/>
        </w:rPr>
      </w:pPr>
    </w:p>
    <w:p w14:paraId="1F5846B6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189D6DD1" w14:textId="785BB0E6" w:rsidR="007F41EA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>
        <w:rPr>
          <w:b/>
          <w:sz w:val="20"/>
          <w:szCs w:val="20"/>
        </w:rPr>
        <w:t>I</w:t>
      </w:r>
      <w:r w:rsidRPr="00275E1D">
        <w:rPr>
          <w:sz w:val="20"/>
          <w:szCs w:val="20"/>
        </w:rPr>
        <w:t xml:space="preserve">” </w:t>
      </w:r>
      <w:r w:rsidR="007167EC">
        <w:rPr>
          <w:sz w:val="20"/>
          <w:szCs w:val="20"/>
        </w:rPr>
        <w:t xml:space="preserve"> - </w:t>
      </w:r>
    </w:p>
    <w:p w14:paraId="709E63EF" w14:textId="076CB5BF" w:rsidR="007167EC" w:rsidRPr="007167EC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0409306C" w14:textId="77777777" w:rsidR="007167EC" w:rsidRPr="007167EC" w:rsidRDefault="007167EC" w:rsidP="007167EC">
      <w:pPr>
        <w:spacing w:line="288" w:lineRule="auto"/>
        <w:jc w:val="both"/>
        <w:rPr>
          <w:b/>
          <w:bCs/>
          <w:kern w:val="24"/>
          <w:sz w:val="20"/>
          <w:szCs w:val="20"/>
        </w:rPr>
      </w:pPr>
      <w:bookmarkStart w:id="2" w:name="_Hlk122698359"/>
      <w:r w:rsidRPr="007167EC">
        <w:rPr>
          <w:b/>
          <w:bCs/>
          <w:kern w:val="24"/>
          <w:sz w:val="20"/>
          <w:szCs w:val="20"/>
        </w:rPr>
        <w:t>Zadanie nr 4 - Wymiana kotłów na kotły na biomasę w dziewięciu budynkach na terenie Gminy Niepołomice</w:t>
      </w:r>
      <w:bookmarkEnd w:id="2"/>
    </w:p>
    <w:p w14:paraId="708525D8" w14:textId="77777777" w:rsidR="007167EC" w:rsidRPr="00275E1D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6A8A9927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32A9DD6B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39A02DF5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510FF2E9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6BE6A57D" w14:textId="34EC8BB0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71B7AAE9" w14:textId="2E24B3E4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5116066C" w14:textId="09EAEF75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>formularz cenowy dotyczący danej części</w:t>
      </w:r>
      <w:r>
        <w:rPr>
          <w:bCs/>
          <w:sz w:val="20"/>
          <w:lang w:val="pl-PL"/>
        </w:rPr>
        <w:t xml:space="preserve"> 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 zwierająca ww. formularza lub w przypadku nie wypełnionego w całości będzie odrzucona.</w:t>
      </w:r>
    </w:p>
    <w:p w14:paraId="0A67AC3E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46477581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3E73AB6F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7684856E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54FFD16F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 xml:space="preserve">  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75126E8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5F28389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2510E921" w14:textId="2F32E639" w:rsidR="007F41EA" w:rsidRPr="007167EC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4EB6F65E" w14:textId="5C164FEF" w:rsidR="007167EC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450EEB76" w14:textId="77777777" w:rsidR="007167EC" w:rsidRPr="00F51B90" w:rsidRDefault="007167EC" w:rsidP="007167EC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lastRenderedPageBreak/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5F057138" w14:textId="6ED552AC" w:rsidR="007167EC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08D18ED1" w14:textId="6A60A4FD" w:rsidR="007167EC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8A67F8A" w14:textId="46778DC0" w:rsidR="007167EC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7385D690" w14:textId="77777777" w:rsidR="007167EC" w:rsidRPr="00275E1D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sz w:val="20"/>
          <w:szCs w:val="20"/>
        </w:rPr>
      </w:pPr>
    </w:p>
    <w:p w14:paraId="14CC67C4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0EF645CF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B57657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C899A8E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55FB2735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F1BF798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3745A35B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0C389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A0E21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CB3AC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379BE627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8AAAF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8C022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FB9E9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2D93D15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13094372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56D26C8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2775B39B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6977F8D4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3A91CDB5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068D79CA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8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9"/>
      </w:r>
      <w:r w:rsidRPr="00275E1D">
        <w:t xml:space="preserve">. </w:t>
      </w:r>
    </w:p>
    <w:p w14:paraId="7C85F679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3A4D73B9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485D4C1C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3E3DA816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5E662CA1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10CB1820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5A692BDC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0FC48585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0142F6B1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38F117CD" w14:textId="20CC8D1F" w:rsidR="007F41EA" w:rsidRPr="005A303E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142ADBEE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4B4405BD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0B9CFA0E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2031AF20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2D180F68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0F13C5C7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0497113A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327C9ECF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71E542A3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033A667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7278E75F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23511E0D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79FAB0E9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2161D2D5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40E1F658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37B453F4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1C058425" w14:textId="77777777" w:rsidR="007F41EA" w:rsidRPr="00275E1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00D93B08" w14:textId="2623F5E5" w:rsidR="00947505" w:rsidRDefault="00947505" w:rsidP="00947505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14:paraId="1AAB4461" w14:textId="28BA5D2D" w:rsidR="007F41EA" w:rsidRDefault="007F41EA" w:rsidP="00947505">
      <w:pPr>
        <w:spacing w:line="276" w:lineRule="auto"/>
        <w:ind w:right="-99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14:paraId="1DD2FA9E" w14:textId="0C7175C7" w:rsidR="007F41EA" w:rsidRPr="001F6A96" w:rsidRDefault="007F41EA" w:rsidP="007167EC">
      <w:pPr>
        <w:pStyle w:val="Nagwek4"/>
        <w:tabs>
          <w:tab w:val="left" w:pos="5120"/>
          <w:tab w:val="right" w:pos="9072"/>
        </w:tabs>
        <w:spacing w:before="0" w:after="360"/>
        <w:jc w:val="right"/>
        <w:rPr>
          <w:rFonts w:ascii="Times New Roman" w:hAnsi="Times New Roman"/>
          <w:bCs w:val="0"/>
          <w:sz w:val="22"/>
          <w:szCs w:val="22"/>
        </w:rPr>
      </w:pPr>
      <w:r w:rsidRPr="001F6A96">
        <w:rPr>
          <w:rFonts w:ascii="Times New Roman" w:hAnsi="Times New Roman"/>
          <w:bCs w:val="0"/>
          <w:sz w:val="22"/>
          <w:szCs w:val="22"/>
        </w:rPr>
        <w:lastRenderedPageBreak/>
        <w:t>Załącznik nr 1</w:t>
      </w:r>
      <w:r>
        <w:rPr>
          <w:rFonts w:ascii="Times New Roman" w:hAnsi="Times New Roman"/>
          <w:bCs w:val="0"/>
          <w:sz w:val="22"/>
          <w:szCs w:val="22"/>
        </w:rPr>
        <w:t>.</w:t>
      </w:r>
      <w:r w:rsidR="007167EC">
        <w:rPr>
          <w:rFonts w:ascii="Times New Roman" w:hAnsi="Times New Roman"/>
          <w:bCs w:val="0"/>
          <w:sz w:val="22"/>
          <w:szCs w:val="22"/>
        </w:rPr>
        <w:t>5</w:t>
      </w:r>
      <w:r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41E54528" w14:textId="77777777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139AED7F" w14:textId="77777777" w:rsidR="007F41EA" w:rsidRDefault="007F41EA" w:rsidP="007F41EA">
      <w:pPr>
        <w:ind w:left="-180"/>
        <w:jc w:val="center"/>
        <w:rPr>
          <w:b/>
        </w:rPr>
      </w:pPr>
    </w:p>
    <w:p w14:paraId="3995CC12" w14:textId="3B409FD2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7167EC">
        <w:rPr>
          <w:rStyle w:val="Odwoanieprzypisudolnego"/>
          <w:b/>
          <w:sz w:val="20"/>
          <w:szCs w:val="20"/>
        </w:rPr>
        <w:t>1</w:t>
      </w:r>
      <w:r w:rsidRPr="00E20FAF">
        <w:rPr>
          <w:b/>
          <w:sz w:val="20"/>
          <w:szCs w:val="20"/>
        </w:rPr>
        <w:t>:</w:t>
      </w:r>
    </w:p>
    <w:p w14:paraId="42C2AB73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41383D9C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25A0538E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12B225D0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57614B04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4A87C9F8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565C100D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58224F23" w14:textId="3721E77B" w:rsidR="007F41EA" w:rsidRDefault="007F41EA" w:rsidP="005A303E">
      <w:pPr>
        <w:rPr>
          <w:b/>
          <w:sz w:val="22"/>
          <w:szCs w:val="22"/>
        </w:rPr>
      </w:pPr>
      <w:r>
        <w:rPr>
          <w:b/>
        </w:rPr>
        <w:tab/>
        <w:t xml:space="preserve">    </w:t>
      </w:r>
    </w:p>
    <w:p w14:paraId="3742E388" w14:textId="77777777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Znak Sprawy: ZP.271.2.2023 </w:t>
      </w:r>
    </w:p>
    <w:p w14:paraId="1C1FAEE0" w14:textId="77777777" w:rsidR="007F41EA" w:rsidRDefault="007F41EA" w:rsidP="007F41EA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06849262" w14:textId="77777777" w:rsidR="007F41EA" w:rsidRPr="006F30EE" w:rsidRDefault="007F41EA" w:rsidP="007F41EA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26F06643" w14:textId="77777777" w:rsidR="007F41EA" w:rsidRPr="006F30EE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6F8FD5B4" w14:textId="77777777" w:rsidR="007F41EA" w:rsidRDefault="007F41EA" w:rsidP="007F41EA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7C065186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19727AB1" w14:textId="77777777" w:rsidR="007F41EA" w:rsidRPr="006F30EE" w:rsidRDefault="007F41EA" w:rsidP="007F41EA">
      <w:pPr>
        <w:rPr>
          <w:b/>
          <w:bCs/>
        </w:rPr>
      </w:pPr>
    </w:p>
    <w:p w14:paraId="57D99943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51D98BAF" w14:textId="78B18939" w:rsidR="007F41EA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>
        <w:rPr>
          <w:b/>
          <w:sz w:val="20"/>
          <w:szCs w:val="20"/>
        </w:rPr>
        <w:t>I</w:t>
      </w:r>
      <w:r w:rsidRPr="00275E1D">
        <w:rPr>
          <w:sz w:val="20"/>
          <w:szCs w:val="20"/>
        </w:rPr>
        <w:t xml:space="preserve">” </w:t>
      </w:r>
      <w:r w:rsidR="007167EC">
        <w:rPr>
          <w:sz w:val="20"/>
          <w:szCs w:val="20"/>
        </w:rPr>
        <w:t xml:space="preserve">– </w:t>
      </w:r>
    </w:p>
    <w:p w14:paraId="202BCB1B" w14:textId="4DEA4A10" w:rsidR="007167EC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45B7358B" w14:textId="77777777" w:rsidR="007167EC" w:rsidRPr="007167EC" w:rsidRDefault="007167EC" w:rsidP="007167EC">
      <w:pPr>
        <w:spacing w:line="288" w:lineRule="auto"/>
        <w:jc w:val="both"/>
        <w:rPr>
          <w:b/>
          <w:bCs/>
          <w:kern w:val="24"/>
          <w:sz w:val="20"/>
          <w:szCs w:val="20"/>
        </w:rPr>
      </w:pPr>
      <w:bookmarkStart w:id="3" w:name="_Hlk122698693"/>
      <w:r w:rsidRPr="007167EC">
        <w:rPr>
          <w:b/>
          <w:bCs/>
          <w:kern w:val="24"/>
          <w:sz w:val="20"/>
          <w:szCs w:val="20"/>
        </w:rPr>
        <w:t>Zadanie nr 5 - Wymiana kotłów na pompy ciepła w pięciu budynkach na terenie Gminy Niepołomice</w:t>
      </w:r>
      <w:bookmarkEnd w:id="3"/>
    </w:p>
    <w:p w14:paraId="3028397B" w14:textId="77777777" w:rsidR="007167EC" w:rsidRPr="00275E1D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21D0AB71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64918B64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3E9D7A7B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3A70A3E4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0E4C2830" w14:textId="624EA5E4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7E3F1A0B" w14:textId="55D7040B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34C2F124" w14:textId="14F10E9C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>formularz cenowy dotyczący danej części</w:t>
      </w:r>
      <w:r>
        <w:rPr>
          <w:bCs/>
          <w:sz w:val="20"/>
          <w:lang w:val="pl-PL"/>
        </w:rPr>
        <w:t xml:space="preserve"> 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 zwierająca ww. formularza lub w przypadku nie wypełnionego w całości będzie odrzucona.</w:t>
      </w:r>
    </w:p>
    <w:p w14:paraId="1AAE826C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33CE1990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04B7893A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1018165E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071ED2A4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 xml:space="preserve">  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4483A3C9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092F376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736E2F87" w14:textId="77C0086A" w:rsidR="007F41EA" w:rsidRPr="007167EC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1D0FC265" w14:textId="00A16826" w:rsidR="007167EC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7DF5E100" w14:textId="77777777" w:rsidR="007167EC" w:rsidRPr="00F51B90" w:rsidRDefault="007167EC" w:rsidP="007167EC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4B2529E9" w14:textId="6BC59AA6" w:rsidR="007167EC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6CAB0CB" w14:textId="78ED112B" w:rsidR="007167EC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39B88C04" w14:textId="77E056C8" w:rsidR="007167EC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746E34FC" w14:textId="77777777" w:rsidR="007167EC" w:rsidRPr="00275E1D" w:rsidRDefault="007167EC" w:rsidP="007167EC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sz w:val="20"/>
          <w:szCs w:val="20"/>
        </w:rPr>
      </w:pPr>
    </w:p>
    <w:p w14:paraId="65225390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5B91BA34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0ECAF86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169D51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559E0D28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6BA47B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1A21FE90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14D9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A2E29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9BD5A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B5B1CBF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F9E20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1F3DD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52EA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16ABD0D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06E38A9F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249A2A4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3DF16637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70EB106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04E09FF4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3864FC0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10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11"/>
      </w:r>
      <w:r w:rsidRPr="00275E1D">
        <w:t xml:space="preserve">. </w:t>
      </w:r>
    </w:p>
    <w:p w14:paraId="15256EB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5815119C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3B51712D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3E6FAD9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5D62E5A0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36100351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1F5C0C40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294EB43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51EFF25C" w14:textId="27DFB321" w:rsidR="007F41EA" w:rsidRPr="005A303E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7D318C35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70DCD6D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632A2302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628DF325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7AB5B01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2731B13C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386911E8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31E0B338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14483F31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32ACF818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30B67A86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63873D4C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5647658C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0C0F9D01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4E06ED7A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AD15169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4B2D1F28" w14:textId="77777777" w:rsidR="007F41EA" w:rsidRPr="00275E1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1D111EAB" w14:textId="77777777" w:rsidR="007F41EA" w:rsidRDefault="007F41EA" w:rsidP="007F41EA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6929BED5" w14:textId="77777777" w:rsidR="00947505" w:rsidRDefault="00947505" w:rsidP="00947505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14:paraId="2EC38506" w14:textId="77777777" w:rsidR="007F41EA" w:rsidRPr="007F41EA" w:rsidRDefault="007F41EA" w:rsidP="00947505">
      <w:pPr>
        <w:jc w:val="right"/>
      </w:pPr>
    </w:p>
    <w:sectPr w:rsidR="007F41EA" w:rsidRPr="007F41EA" w:rsidSect="007167EC">
      <w:pgSz w:w="11906" w:h="16838"/>
      <w:pgMar w:top="568" w:right="1417" w:bottom="426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53CD" w14:textId="77777777" w:rsidR="00C448A3" w:rsidRDefault="00C448A3" w:rsidP="00FF57EE">
      <w:r>
        <w:separator/>
      </w:r>
    </w:p>
  </w:endnote>
  <w:endnote w:type="continuationSeparator" w:id="0">
    <w:p w14:paraId="30402C08" w14:textId="77777777" w:rsidR="00C448A3" w:rsidRDefault="00C448A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C7AA" w14:textId="77777777" w:rsidR="00C448A3" w:rsidRDefault="00C448A3" w:rsidP="00FF57EE">
      <w:r>
        <w:separator/>
      </w:r>
    </w:p>
  </w:footnote>
  <w:footnote w:type="continuationSeparator" w:id="0">
    <w:p w14:paraId="0F90436E" w14:textId="77777777" w:rsidR="00C448A3" w:rsidRDefault="00C448A3" w:rsidP="00FF57EE">
      <w:r>
        <w:continuationSeparator/>
      </w:r>
    </w:p>
  </w:footnote>
  <w:footnote w:id="1">
    <w:p w14:paraId="346FEDF6" w14:textId="77777777" w:rsidR="007F41EA" w:rsidRDefault="007F41EA" w:rsidP="007F41E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4508BA7A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AE6B86D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6402E8C2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5EA84A58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6">
    <w:p w14:paraId="5F79696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14:paraId="4FCD0A7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8">
    <w:p w14:paraId="1D4266EA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9">
    <w:p w14:paraId="1772D170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10">
    <w:p w14:paraId="047360A8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1">
    <w:p w14:paraId="594FC560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68564947">
    <w:abstractNumId w:val="6"/>
  </w:num>
  <w:num w:numId="2" w16cid:durableId="375205120">
    <w:abstractNumId w:val="4"/>
  </w:num>
  <w:num w:numId="3" w16cid:durableId="1225334229">
    <w:abstractNumId w:val="5"/>
  </w:num>
  <w:num w:numId="4" w16cid:durableId="1477603065">
    <w:abstractNumId w:val="7"/>
  </w:num>
  <w:num w:numId="5" w16cid:durableId="268317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0172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43243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2505290">
    <w:abstractNumId w:val="1"/>
  </w:num>
  <w:num w:numId="9" w16cid:durableId="1243368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71"/>
    <w:rsid w:val="00052A26"/>
    <w:rsid w:val="00056C73"/>
    <w:rsid w:val="00073803"/>
    <w:rsid w:val="001063D3"/>
    <w:rsid w:val="001263C7"/>
    <w:rsid w:val="0014234D"/>
    <w:rsid w:val="001A166C"/>
    <w:rsid w:val="001C7D84"/>
    <w:rsid w:val="001D25AD"/>
    <w:rsid w:val="001E4571"/>
    <w:rsid w:val="001F6A96"/>
    <w:rsid w:val="002214DB"/>
    <w:rsid w:val="00222029"/>
    <w:rsid w:val="002254F5"/>
    <w:rsid w:val="00267D1F"/>
    <w:rsid w:val="00275E1D"/>
    <w:rsid w:val="002E612D"/>
    <w:rsid w:val="00322500"/>
    <w:rsid w:val="00390C98"/>
    <w:rsid w:val="003B769C"/>
    <w:rsid w:val="004558CB"/>
    <w:rsid w:val="0049411E"/>
    <w:rsid w:val="004D3A04"/>
    <w:rsid w:val="004D5A42"/>
    <w:rsid w:val="00525EFF"/>
    <w:rsid w:val="005564F9"/>
    <w:rsid w:val="005844F6"/>
    <w:rsid w:val="005A303E"/>
    <w:rsid w:val="005F2F2B"/>
    <w:rsid w:val="005F6F5F"/>
    <w:rsid w:val="00623B62"/>
    <w:rsid w:val="00681CE9"/>
    <w:rsid w:val="006B493A"/>
    <w:rsid w:val="006B63D6"/>
    <w:rsid w:val="006C641D"/>
    <w:rsid w:val="006D09E0"/>
    <w:rsid w:val="006F30EE"/>
    <w:rsid w:val="007167EC"/>
    <w:rsid w:val="00741302"/>
    <w:rsid w:val="00744E95"/>
    <w:rsid w:val="00781667"/>
    <w:rsid w:val="007C3736"/>
    <w:rsid w:val="007D475B"/>
    <w:rsid w:val="007E3219"/>
    <w:rsid w:val="007E331F"/>
    <w:rsid w:val="007F3E87"/>
    <w:rsid w:val="007F41EA"/>
    <w:rsid w:val="0086283B"/>
    <w:rsid w:val="0086443D"/>
    <w:rsid w:val="009312B4"/>
    <w:rsid w:val="00947505"/>
    <w:rsid w:val="0097776D"/>
    <w:rsid w:val="00983D1D"/>
    <w:rsid w:val="009A52EF"/>
    <w:rsid w:val="009C5CB9"/>
    <w:rsid w:val="009D75A8"/>
    <w:rsid w:val="00A23973"/>
    <w:rsid w:val="00A50E18"/>
    <w:rsid w:val="00A62FA3"/>
    <w:rsid w:val="00AA39D6"/>
    <w:rsid w:val="00AB6632"/>
    <w:rsid w:val="00AE2ACB"/>
    <w:rsid w:val="00AF4AC3"/>
    <w:rsid w:val="00B47637"/>
    <w:rsid w:val="00B9086B"/>
    <w:rsid w:val="00BC4F99"/>
    <w:rsid w:val="00C22F7D"/>
    <w:rsid w:val="00C448A3"/>
    <w:rsid w:val="00C749A9"/>
    <w:rsid w:val="00CE3AE6"/>
    <w:rsid w:val="00D42D63"/>
    <w:rsid w:val="00D554C7"/>
    <w:rsid w:val="00D5631A"/>
    <w:rsid w:val="00DC336F"/>
    <w:rsid w:val="00E1735C"/>
    <w:rsid w:val="00E777B3"/>
    <w:rsid w:val="00EE55DB"/>
    <w:rsid w:val="00F07282"/>
    <w:rsid w:val="00F134D5"/>
    <w:rsid w:val="00F26DBA"/>
    <w:rsid w:val="00F31EAC"/>
    <w:rsid w:val="00F51B90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49411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Hipercze">
    <w:name w:val="Hyperlink"/>
    <w:uiPriority w:val="99"/>
    <w:semiHidden/>
    <w:unhideWhenUsed/>
    <w:rsid w:val="00056C7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56C73"/>
    <w:rPr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C73"/>
    <w:rPr>
      <w:rFonts w:ascii="Times New Roman" w:eastAsia="Times New Roman" w:hAnsi="Times New Roman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10</Pages>
  <Words>3443</Words>
  <Characters>20659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2022-04-20T12:39:00Z</cp:lastPrinted>
  <dcterms:created xsi:type="dcterms:W3CDTF">2023-01-31T11:51:00Z</dcterms:created>
  <dcterms:modified xsi:type="dcterms:W3CDTF">2023-01-31T11:51:00Z</dcterms:modified>
</cp:coreProperties>
</file>