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C4553" w:rsidRDefault="00BC4553" w:rsidP="00BC4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BC4553" w:rsidRDefault="00BC4553" w:rsidP="00BC4553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BC4553" w:rsidRDefault="00BC4553" w:rsidP="00BC4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BC4553" w:rsidRDefault="00BC4553" w:rsidP="00BC4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BC4553" w:rsidRDefault="00BC4553" w:rsidP="00BC455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BC4553" w:rsidRDefault="00BC4553" w:rsidP="00BC455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BC4553" w:rsidRDefault="00BC4553" w:rsidP="00BC455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BC4553" w:rsidRDefault="00BC4553" w:rsidP="00BC4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BC4553" w:rsidRDefault="00BC4553" w:rsidP="00BC4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BC4553" w:rsidRDefault="00BC4553" w:rsidP="00BC4553">
      <w:pPr>
        <w:spacing w:line="360" w:lineRule="auto"/>
      </w:pPr>
      <w:r>
        <w:t>Do: Nazwa i siedziba Zamawiającego:</w:t>
      </w:r>
    </w:p>
    <w:p w:rsidR="00EB3891" w:rsidRPr="00EB3891" w:rsidRDefault="00EB3891" w:rsidP="008D2AB8">
      <w:pPr>
        <w:ind w:right="-110"/>
        <w:rPr>
          <w:b/>
        </w:rPr>
      </w:pPr>
      <w:r w:rsidRPr="00EB3891">
        <w:rPr>
          <w:b/>
        </w:rPr>
        <w:t>Akademia Górniczo - Hutnicza</w:t>
      </w:r>
    </w:p>
    <w:p w:rsidR="00EB3891" w:rsidRPr="00EB3891" w:rsidRDefault="00EB3891" w:rsidP="008D2AB8">
      <w:pPr>
        <w:ind w:right="-110"/>
        <w:rPr>
          <w:b/>
        </w:rPr>
      </w:pPr>
      <w:r w:rsidRPr="00EB3891">
        <w:rPr>
          <w:b/>
        </w:rPr>
        <w:t>im. Stanisława Staszica w Krakowie</w:t>
      </w:r>
    </w:p>
    <w:p w:rsidR="008D2AB8" w:rsidRDefault="00EB3891" w:rsidP="008D2AB8">
      <w:pPr>
        <w:ind w:right="-110"/>
        <w:rPr>
          <w:b/>
        </w:rPr>
      </w:pPr>
      <w:r w:rsidRPr="00EB389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B3891" w:rsidP="008D2AB8">
      <w:pPr>
        <w:ind w:right="-110"/>
        <w:rPr>
          <w:b/>
        </w:rPr>
      </w:pPr>
      <w:r w:rsidRPr="00EB3891">
        <w:rPr>
          <w:b/>
        </w:rPr>
        <w:t>Al. Mickiewicza</w:t>
      </w:r>
      <w:r w:rsidR="008D2AB8">
        <w:rPr>
          <w:b/>
        </w:rPr>
        <w:t xml:space="preserve"> </w:t>
      </w:r>
      <w:r w:rsidRPr="00EB3891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B3891" w:rsidP="008D2AB8">
      <w:pPr>
        <w:rPr>
          <w:b/>
        </w:rPr>
      </w:pPr>
      <w:r w:rsidRPr="00EB3891">
        <w:rPr>
          <w:b/>
        </w:rPr>
        <w:t>30-059</w:t>
      </w:r>
      <w:r w:rsidR="008D2AB8">
        <w:rPr>
          <w:b/>
        </w:rPr>
        <w:t xml:space="preserve"> </w:t>
      </w:r>
      <w:r w:rsidRPr="00EB389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B3891" w:rsidRPr="00EB3891">
        <w:rPr>
          <w:b/>
        </w:rPr>
        <w:t>Szkolenia pracowników administracyjnych AGH w zakresie procedur związanych z przyjmowaniem gości zagranicznych w Polsce (wiz i legalizacji pobytu) - KC-zp.272-69/23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BC4553" w:rsidRDefault="00BC4553" w:rsidP="00BC4553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brutto* za całość przedmiotu zamówienia tj. </w:t>
      </w:r>
      <w:r w:rsidR="00DA73E7">
        <w:rPr>
          <w:b/>
          <w:sz w:val="22"/>
          <w:szCs w:val="22"/>
        </w:rPr>
        <w:t xml:space="preserve">40 </w:t>
      </w:r>
      <w:r>
        <w:rPr>
          <w:b/>
          <w:sz w:val="22"/>
          <w:szCs w:val="22"/>
        </w:rPr>
        <w:t>osób: …………………… PLN</w:t>
      </w:r>
    </w:p>
    <w:p w:rsidR="00BC4553" w:rsidRDefault="00BC4553" w:rsidP="00BC4553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(Słownie  brutto: …………………………..)</w:t>
      </w:r>
    </w:p>
    <w:p w:rsidR="00BC4553" w:rsidRDefault="00BC4553" w:rsidP="00BC455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brutto* za szkolenie dla 1 osoby: ………………….. PLN</w:t>
      </w:r>
    </w:p>
    <w:p w:rsidR="00BC4553" w:rsidRDefault="00BC4553" w:rsidP="00BC4553">
      <w:pPr>
        <w:widowControl w:val="0"/>
        <w:ind w:right="1"/>
        <w:jc w:val="both"/>
        <w:rPr>
          <w:i/>
          <w:sz w:val="22"/>
          <w:szCs w:val="22"/>
        </w:rPr>
      </w:pPr>
    </w:p>
    <w:p w:rsidR="00BC4553" w:rsidRDefault="00BC4553" w:rsidP="00BC4553">
      <w:pPr>
        <w:widowControl w:val="0"/>
        <w:ind w:right="1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2020 r. poz.1983 j.t.)</w:t>
      </w:r>
    </w:p>
    <w:p w:rsidR="00BC4553" w:rsidRDefault="00BC4553" w:rsidP="00BC45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BC4553" w:rsidRPr="008677D6" w:rsidRDefault="008677D6" w:rsidP="00BC4553">
      <w:pPr>
        <w:widowControl w:val="0"/>
        <w:ind w:right="1"/>
        <w:jc w:val="both"/>
        <w:rPr>
          <w:bCs/>
        </w:rPr>
      </w:pPr>
      <w:r>
        <w:rPr>
          <w:b/>
          <w:bCs/>
        </w:rPr>
        <w:t>Nazwa platformy, na której będzie prowadzone szkolenie: …………………………………………………..</w:t>
      </w:r>
      <w:bookmarkStart w:id="0" w:name="_GoBack"/>
      <w:bookmarkEnd w:id="0"/>
      <w:r>
        <w:rPr>
          <w:b/>
          <w:bCs/>
        </w:rPr>
        <w:t xml:space="preserve">……………………. </w:t>
      </w:r>
      <w:r w:rsidRPr="008677D6">
        <w:rPr>
          <w:bCs/>
        </w:rPr>
        <w:t>(proszę wpisać)</w:t>
      </w:r>
    </w:p>
    <w:p w:rsidR="00BC4553" w:rsidRDefault="00BC4553" w:rsidP="00BC4553">
      <w:pPr>
        <w:widowControl w:val="0"/>
        <w:ind w:right="1"/>
        <w:jc w:val="both"/>
      </w:pPr>
      <w:r>
        <w:rPr>
          <w:b/>
          <w:bCs/>
        </w:rPr>
        <w:t>Termin realizacji zamówienia</w:t>
      </w:r>
      <w:r>
        <w:t xml:space="preserve">: </w:t>
      </w:r>
      <w:r w:rsidR="00986759" w:rsidRPr="00986759">
        <w:rPr>
          <w:u w:val="single"/>
        </w:rPr>
        <w:t>luty – kwiecień 2023r., nie później niż do 30 kwietnia 2023r.</w:t>
      </w:r>
    </w:p>
    <w:p w:rsidR="00BC4553" w:rsidRDefault="00BC4553" w:rsidP="00BC4553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BC4553" w:rsidRDefault="00BC4553" w:rsidP="00BC455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C4553" w:rsidRDefault="00BC4553" w:rsidP="00BC455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BC4553" w:rsidRDefault="00BC4553" w:rsidP="00BC4553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BC4553" w:rsidRDefault="00BC4553" w:rsidP="00BC4553">
      <w:pPr>
        <w:pStyle w:val="NormalnyWeb"/>
        <w:spacing w:before="0" w:beforeAutospacing="0" w:after="0" w:afterAutospacing="0"/>
        <w:rPr>
          <w:b/>
          <w:color w:val="FF0000"/>
          <w:u w:val="single"/>
        </w:rPr>
      </w:pPr>
      <w:r>
        <w:rPr>
          <w:b/>
          <w:color w:val="FF0000"/>
          <w:u w:val="single"/>
        </w:rPr>
        <w:t>Kryterium oceny ofert:</w:t>
      </w:r>
    </w:p>
    <w:p w:rsidR="00BC4553" w:rsidRDefault="00BC4553" w:rsidP="00BC4553">
      <w:pPr>
        <w:pStyle w:val="NormalnyWeb"/>
        <w:spacing w:before="0" w:beforeAutospacing="0" w:after="0" w:afterAutospacing="0"/>
        <w:rPr>
          <w:b/>
          <w:color w:val="FF0000"/>
          <w:u w:val="single"/>
        </w:rPr>
      </w:pPr>
    </w:p>
    <w:p w:rsidR="00BC4553" w:rsidRDefault="00BC4553" w:rsidP="00BC4553">
      <w:pPr>
        <w:pStyle w:val="NormalnyWeb"/>
        <w:spacing w:before="0" w:beforeAutospacing="0" w:after="0" w:afterAutospacing="0"/>
        <w:jc w:val="both"/>
        <w:rPr>
          <w:b/>
        </w:rPr>
      </w:pPr>
      <w:r>
        <w:rPr>
          <w:b/>
        </w:rPr>
        <w:t>Oświadczam, że wskazane poniżej osoby, w okresie 3 lat przed upływem terminu składania ofert, przeprowadziły następujące szkolenia</w:t>
      </w:r>
      <w:r w:rsidR="00C3107E">
        <w:rPr>
          <w:b/>
        </w:rPr>
        <w:t xml:space="preserve"> oraz posiadają następujące praktyczne doświadczenie z zakresu procedur legalizacji pobytu cudzoziemców w Polsce</w:t>
      </w:r>
      <w:r>
        <w:rPr>
          <w:b/>
        </w:rPr>
        <w:t>:</w:t>
      </w:r>
    </w:p>
    <w:p w:rsidR="00BC4553" w:rsidRDefault="00BC4553" w:rsidP="00BC455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1"/>
        <w:gridCol w:w="2570"/>
        <w:gridCol w:w="1597"/>
        <w:gridCol w:w="2608"/>
      </w:tblGrid>
      <w:tr w:rsidR="00BC4553" w:rsidTr="00BC4553"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553" w:rsidRPr="00BC4553" w:rsidRDefault="00BC4553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bookmarkStart w:id="1" w:name="_Hlk126318953"/>
            <w:r w:rsidRPr="00BC4553">
              <w:rPr>
                <w:b/>
                <w:color w:val="000000"/>
                <w:sz w:val="20"/>
                <w:szCs w:val="20"/>
              </w:rPr>
              <w:t>Imię i nazwisko</w:t>
            </w:r>
            <w:r w:rsidRPr="00BC4553">
              <w:rPr>
                <w:color w:val="000000"/>
                <w:sz w:val="20"/>
                <w:szCs w:val="20"/>
              </w:rPr>
              <w:t xml:space="preserve"> osoby wyznaczonej do realizacji zamówienia 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553" w:rsidRDefault="00BC4553">
            <w:pPr>
              <w:pStyle w:val="NormalnyWeb"/>
              <w:spacing w:before="0" w:beforeAutospacing="0" w:after="0" w:afterAutospacing="0"/>
              <w:rPr>
                <w:b/>
                <w:sz w:val="20"/>
                <w:szCs w:val="20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553" w:rsidRPr="00BC4553" w:rsidRDefault="00BC4553">
            <w:pPr>
              <w:pStyle w:val="NormalnyWeb"/>
              <w:spacing w:before="0" w:beforeAutospacing="0" w:after="0" w:afterAutospacing="0"/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553" w:rsidRPr="00BC4553" w:rsidRDefault="00BC4553">
            <w:pPr>
              <w:pStyle w:val="NormalnyWeb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C4553" w:rsidTr="00BC4553">
        <w:tc>
          <w:tcPr>
            <w:tcW w:w="1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553" w:rsidRPr="00BC4553" w:rsidRDefault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……………………………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07E" w:rsidRDefault="00C3107E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C4553" w:rsidRDefault="00BC4553">
            <w:pPr>
              <w:pStyle w:val="NormalnyWeb"/>
              <w:spacing w:before="0" w:beforeAutospacing="0" w:after="0" w:afterAutospacing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>przeprowadził/</w:t>
            </w:r>
            <w:proofErr w:type="spellStart"/>
            <w:r>
              <w:rPr>
                <w:sz w:val="22"/>
                <w:szCs w:val="22"/>
              </w:rPr>
              <w:t>ła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  <w:highlight w:val="yellow"/>
              </w:rPr>
              <w:t>….. szkoleń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/>
                <w:sz w:val="20"/>
                <w:szCs w:val="20"/>
              </w:rPr>
              <w:t>(proszę wpisać ilość)</w:t>
            </w:r>
            <w:r>
              <w:rPr>
                <w:sz w:val="22"/>
                <w:szCs w:val="22"/>
              </w:rPr>
              <w:t xml:space="preserve"> z zakresu </w:t>
            </w:r>
            <w:r>
              <w:rPr>
                <w:sz w:val="22"/>
                <w:szCs w:val="22"/>
                <w:lang w:eastAsia="zh-CN"/>
              </w:rPr>
              <w:t>legalizacji pobytu cudzoziemców w Polsce.</w:t>
            </w:r>
          </w:p>
          <w:p w:rsidR="00C3107E" w:rsidRDefault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  <w:u w:val="single"/>
              </w:rPr>
            </w:pPr>
          </w:p>
          <w:p w:rsidR="00C3107E" w:rsidRDefault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  <w:u w:val="single"/>
              </w:rPr>
            </w:pPr>
          </w:p>
          <w:p w:rsidR="00C3107E" w:rsidRDefault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  <w:u w:val="single"/>
              </w:rPr>
            </w:pPr>
          </w:p>
          <w:p w:rsidR="00C3107E" w:rsidRDefault="00C3107E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C3107E" w:rsidRDefault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  <w:u w:val="single"/>
              </w:rPr>
            </w:pPr>
            <w:r>
              <w:rPr>
                <w:sz w:val="22"/>
                <w:szCs w:val="22"/>
              </w:rPr>
              <w:t xml:space="preserve">Posiada …. </w:t>
            </w:r>
            <w:r w:rsidRPr="00986759">
              <w:rPr>
                <w:sz w:val="22"/>
                <w:szCs w:val="22"/>
                <w:highlight w:val="yellow"/>
              </w:rPr>
              <w:t>lat</w:t>
            </w:r>
            <w:r>
              <w:rPr>
                <w:sz w:val="22"/>
                <w:szCs w:val="22"/>
                <w:highlight w:val="yellow"/>
              </w:rPr>
              <w:t xml:space="preserve"> doświadczenia </w:t>
            </w:r>
            <w:r w:rsidRPr="00986759">
              <w:rPr>
                <w:sz w:val="22"/>
                <w:szCs w:val="22"/>
                <w:highlight w:val="yellow"/>
              </w:rPr>
              <w:t xml:space="preserve"> </w:t>
            </w:r>
            <w:r w:rsidRPr="00986759">
              <w:rPr>
                <w:i/>
                <w:sz w:val="20"/>
                <w:szCs w:val="20"/>
                <w:highlight w:val="yellow"/>
              </w:rPr>
              <w:t>(proszę wpisać ilość)</w:t>
            </w:r>
            <w:r>
              <w:rPr>
                <w:sz w:val="22"/>
                <w:szCs w:val="22"/>
              </w:rPr>
              <w:t xml:space="preserve"> z zakresu procedur </w:t>
            </w:r>
            <w:r>
              <w:rPr>
                <w:sz w:val="22"/>
                <w:szCs w:val="22"/>
                <w:lang w:eastAsia="zh-CN"/>
              </w:rPr>
              <w:t>legalizacji pobytu cudzoziemców w Polsce.</w:t>
            </w:r>
          </w:p>
          <w:p w:rsidR="00C3107E" w:rsidRPr="00BC4553" w:rsidRDefault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07E" w:rsidRDefault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b/>
                <w:color w:val="000000"/>
                <w:sz w:val="20"/>
                <w:szCs w:val="20"/>
              </w:rPr>
              <w:t>Termin realizacji</w:t>
            </w:r>
          </w:p>
          <w:p w:rsidR="00C3107E" w:rsidRDefault="00BC4553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1</w:t>
            </w:r>
            <w:r w:rsidR="00C3107E" w:rsidRPr="00BC4553">
              <w:rPr>
                <w:color w:val="000000"/>
                <w:sz w:val="20"/>
                <w:szCs w:val="20"/>
              </w:rPr>
              <w:t>/</w:t>
            </w:r>
            <w:r w:rsidR="00C3107E">
              <w:rPr>
                <w:color w:val="000000"/>
                <w:sz w:val="20"/>
                <w:szCs w:val="20"/>
              </w:rPr>
              <w:t xml:space="preserve"> ……………...</w:t>
            </w:r>
          </w:p>
          <w:p w:rsidR="00BC4553" w:rsidRPr="00BC4553" w:rsidRDefault="00BC4553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2</w:t>
            </w:r>
            <w:r w:rsidR="00C3107E" w:rsidRPr="00BC4553">
              <w:rPr>
                <w:color w:val="000000"/>
                <w:sz w:val="20"/>
                <w:szCs w:val="20"/>
              </w:rPr>
              <w:t>/</w:t>
            </w:r>
            <w:r w:rsidR="00C3107E">
              <w:rPr>
                <w:color w:val="000000"/>
                <w:sz w:val="20"/>
                <w:szCs w:val="20"/>
              </w:rPr>
              <w:t xml:space="preserve"> ……………...</w:t>
            </w:r>
          </w:p>
          <w:p w:rsidR="00BC4553" w:rsidRPr="00BC4553" w:rsidRDefault="00BC4553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3/</w:t>
            </w:r>
            <w:r w:rsidR="00C3107E">
              <w:rPr>
                <w:color w:val="000000"/>
                <w:sz w:val="20"/>
                <w:szCs w:val="20"/>
              </w:rPr>
              <w:t xml:space="preserve"> ……………...</w:t>
            </w:r>
          </w:p>
          <w:p w:rsidR="00C3107E" w:rsidRDefault="00BC4553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4</w:t>
            </w:r>
            <w:r w:rsidR="00C3107E" w:rsidRPr="00BC4553">
              <w:rPr>
                <w:color w:val="000000"/>
                <w:sz w:val="20"/>
                <w:szCs w:val="20"/>
              </w:rPr>
              <w:t>/</w:t>
            </w:r>
            <w:r w:rsidR="00C3107E">
              <w:rPr>
                <w:color w:val="000000"/>
                <w:sz w:val="20"/>
                <w:szCs w:val="20"/>
              </w:rPr>
              <w:t xml:space="preserve"> ……………...</w:t>
            </w:r>
          </w:p>
          <w:p w:rsidR="00C3107E" w:rsidRDefault="00BC4553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5</w:t>
            </w:r>
            <w:r w:rsidR="00C3107E" w:rsidRPr="00BC4553">
              <w:rPr>
                <w:color w:val="000000"/>
                <w:sz w:val="20"/>
                <w:szCs w:val="20"/>
              </w:rPr>
              <w:t>/</w:t>
            </w:r>
            <w:r w:rsidR="00C3107E">
              <w:rPr>
                <w:color w:val="000000"/>
                <w:sz w:val="20"/>
                <w:szCs w:val="20"/>
              </w:rPr>
              <w:t xml:space="preserve"> ……………...</w:t>
            </w:r>
          </w:p>
          <w:p w:rsidR="00C3107E" w:rsidRDefault="00BC4553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6</w:t>
            </w:r>
            <w:r w:rsidR="00C3107E" w:rsidRPr="00BC4553">
              <w:rPr>
                <w:color w:val="000000"/>
                <w:sz w:val="20"/>
                <w:szCs w:val="20"/>
              </w:rPr>
              <w:t>/</w:t>
            </w:r>
            <w:r w:rsidR="00C3107E">
              <w:rPr>
                <w:color w:val="000000"/>
                <w:sz w:val="20"/>
                <w:szCs w:val="20"/>
              </w:rPr>
              <w:t xml:space="preserve"> ……………...</w:t>
            </w:r>
          </w:p>
          <w:p w:rsidR="00BC4553" w:rsidRDefault="00BC4553" w:rsidP="00986759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7</w:t>
            </w:r>
            <w:r w:rsidR="00C3107E" w:rsidRPr="00BC4553">
              <w:rPr>
                <w:color w:val="000000"/>
                <w:sz w:val="20"/>
                <w:szCs w:val="20"/>
              </w:rPr>
              <w:t>/</w:t>
            </w:r>
            <w:r w:rsidR="00C3107E">
              <w:rPr>
                <w:color w:val="000000"/>
                <w:sz w:val="20"/>
                <w:szCs w:val="20"/>
              </w:rPr>
              <w:t xml:space="preserve"> ……………...</w:t>
            </w:r>
          </w:p>
          <w:p w:rsidR="00C3107E" w:rsidRDefault="00C3107E" w:rsidP="00986759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C3107E" w:rsidRPr="00C3107E" w:rsidRDefault="00FC422A" w:rsidP="00986759">
            <w:pPr>
              <w:pStyle w:val="NormalnyWeb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Podmiot, na rzecz którego zrealizowana była usługa z zakresu procedur legalizacji pobytu cudzoziemców w Polsce</w:t>
            </w:r>
          </w:p>
          <w:p w:rsidR="00C3107E" w:rsidRDefault="00C3107E" w:rsidP="00986759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</w:t>
            </w:r>
          </w:p>
          <w:p w:rsidR="00C3107E" w:rsidRDefault="00C3107E" w:rsidP="00986759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</w:t>
            </w:r>
          </w:p>
          <w:p w:rsidR="00C3107E" w:rsidRDefault="00C3107E" w:rsidP="00986759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……………….</w:t>
            </w:r>
          </w:p>
          <w:p w:rsidR="00C3107E" w:rsidRPr="00BC4553" w:rsidRDefault="00C3107E" w:rsidP="00986759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……………….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07E" w:rsidRDefault="00C3107E">
            <w:pPr>
              <w:pStyle w:val="NormalnyWeb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BC4553">
              <w:rPr>
                <w:b/>
                <w:color w:val="000000"/>
                <w:sz w:val="20"/>
                <w:szCs w:val="20"/>
              </w:rPr>
              <w:t>Tytuły szkoleń</w:t>
            </w:r>
          </w:p>
          <w:p w:rsidR="00C3107E" w:rsidRDefault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C3107E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1/</w:t>
            </w:r>
            <w:r>
              <w:rPr>
                <w:color w:val="000000"/>
                <w:sz w:val="20"/>
                <w:szCs w:val="20"/>
              </w:rPr>
              <w:t xml:space="preserve"> ………………………...</w:t>
            </w:r>
          </w:p>
          <w:p w:rsidR="00C3107E" w:rsidRPr="00BC4553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2/</w:t>
            </w:r>
            <w:r>
              <w:rPr>
                <w:color w:val="000000"/>
                <w:sz w:val="20"/>
                <w:szCs w:val="20"/>
              </w:rPr>
              <w:t xml:space="preserve"> …………………….....</w:t>
            </w:r>
          </w:p>
          <w:p w:rsidR="00C3107E" w:rsidRPr="00BC4553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3/</w:t>
            </w:r>
            <w:r>
              <w:rPr>
                <w:color w:val="000000"/>
                <w:sz w:val="20"/>
                <w:szCs w:val="20"/>
              </w:rPr>
              <w:t xml:space="preserve"> ……………..................</w:t>
            </w:r>
          </w:p>
          <w:p w:rsidR="00C3107E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4/</w:t>
            </w:r>
            <w:r>
              <w:rPr>
                <w:color w:val="000000"/>
                <w:sz w:val="20"/>
                <w:szCs w:val="20"/>
              </w:rPr>
              <w:t xml:space="preserve"> ……………..................</w:t>
            </w:r>
          </w:p>
          <w:p w:rsidR="00C3107E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5/</w:t>
            </w:r>
            <w:r>
              <w:rPr>
                <w:color w:val="000000"/>
                <w:sz w:val="20"/>
                <w:szCs w:val="20"/>
              </w:rPr>
              <w:t xml:space="preserve"> ……………..................</w:t>
            </w:r>
          </w:p>
          <w:p w:rsidR="00C3107E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6/</w:t>
            </w:r>
            <w:r>
              <w:rPr>
                <w:color w:val="000000"/>
                <w:sz w:val="20"/>
                <w:szCs w:val="20"/>
              </w:rPr>
              <w:t xml:space="preserve"> ……………..................</w:t>
            </w:r>
          </w:p>
          <w:p w:rsidR="00BC4553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BC4553">
              <w:rPr>
                <w:color w:val="000000"/>
                <w:sz w:val="20"/>
                <w:szCs w:val="20"/>
              </w:rPr>
              <w:t>7/</w:t>
            </w:r>
            <w:r>
              <w:rPr>
                <w:color w:val="000000"/>
                <w:sz w:val="20"/>
                <w:szCs w:val="20"/>
              </w:rPr>
              <w:t xml:space="preserve"> ……………..................</w:t>
            </w:r>
          </w:p>
          <w:p w:rsidR="00C3107E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  <w:p w:rsidR="00C3107E" w:rsidRDefault="00C3107E" w:rsidP="00C3107E">
            <w:pPr>
              <w:pStyle w:val="NormalnyWeb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C3107E">
              <w:rPr>
                <w:b/>
                <w:color w:val="000000"/>
                <w:sz w:val="20"/>
                <w:szCs w:val="20"/>
              </w:rPr>
              <w:t xml:space="preserve">Okres </w:t>
            </w:r>
            <w:r w:rsidR="00FC422A">
              <w:rPr>
                <w:b/>
                <w:color w:val="000000"/>
                <w:sz w:val="20"/>
                <w:szCs w:val="20"/>
              </w:rPr>
              <w:t>realizacji usługi</w:t>
            </w:r>
          </w:p>
          <w:p w:rsidR="00C3107E" w:rsidRPr="00C3107E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3107E">
              <w:rPr>
                <w:color w:val="000000"/>
                <w:sz w:val="20"/>
                <w:szCs w:val="20"/>
              </w:rPr>
              <w:t>…………………………</w:t>
            </w:r>
          </w:p>
          <w:p w:rsidR="00C3107E" w:rsidRPr="00C3107E" w:rsidRDefault="00C3107E" w:rsidP="00C3107E">
            <w:pPr>
              <w:pStyle w:val="Normalny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C3107E">
              <w:rPr>
                <w:color w:val="000000"/>
                <w:sz w:val="20"/>
                <w:szCs w:val="20"/>
              </w:rPr>
              <w:t>…………………………</w:t>
            </w:r>
          </w:p>
          <w:p w:rsidR="00C3107E" w:rsidRPr="00C3107E" w:rsidRDefault="00C3107E" w:rsidP="00C3107E">
            <w:pPr>
              <w:pStyle w:val="NormalnyWeb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 w:rsidRPr="00C3107E">
              <w:rPr>
                <w:color w:val="000000"/>
                <w:sz w:val="20"/>
                <w:szCs w:val="20"/>
              </w:rPr>
              <w:t>…………………………</w:t>
            </w:r>
          </w:p>
        </w:tc>
      </w:tr>
      <w:bookmarkEnd w:id="1"/>
    </w:tbl>
    <w:p w:rsidR="00BC4553" w:rsidRDefault="00BC4553" w:rsidP="00BC4553">
      <w:pPr>
        <w:rPr>
          <w:b/>
          <w:sz w:val="22"/>
          <w:szCs w:val="22"/>
          <w:u w:val="single"/>
        </w:rPr>
      </w:pPr>
    </w:p>
    <w:p w:rsidR="00986759" w:rsidRDefault="00986759" w:rsidP="00BC4553">
      <w:pPr>
        <w:rPr>
          <w:b/>
          <w:sz w:val="22"/>
          <w:szCs w:val="22"/>
          <w:u w:val="single"/>
        </w:rPr>
      </w:pPr>
    </w:p>
    <w:p w:rsidR="00986759" w:rsidRDefault="00986759" w:rsidP="00BC455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</w:t>
      </w:r>
    </w:p>
    <w:p w:rsidR="00BC4553" w:rsidRDefault="00BC4553" w:rsidP="00BC455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:rsidR="00BC4553" w:rsidRDefault="00BC4553" w:rsidP="00BC4553">
      <w:pPr>
        <w:rPr>
          <w:b/>
          <w:sz w:val="22"/>
          <w:szCs w:val="22"/>
          <w:u w:val="single"/>
        </w:rPr>
      </w:pPr>
    </w:p>
    <w:p w:rsidR="00BC4553" w:rsidRDefault="00BC4553" w:rsidP="00BC4553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SWZ.</w:t>
      </w:r>
    </w:p>
    <w:p w:rsidR="00BC4553" w:rsidRDefault="00BC4553" w:rsidP="00BC45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:rsidR="00BC4553" w:rsidRDefault="00BC4553" w:rsidP="00BC45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BC4553" w:rsidRDefault="00BC4553" w:rsidP="00BC45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C4553" w:rsidRDefault="00BC4553" w:rsidP="00BC45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>
        <w:rPr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:rsidR="00BC4553" w:rsidRDefault="00BC4553" w:rsidP="00BC455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BC4553" w:rsidRDefault="00BC4553" w:rsidP="00BC455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4553" w:rsidTr="00BC45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553" w:rsidRDefault="00BC455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553" w:rsidRDefault="00BC455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BC4553" w:rsidRDefault="00BC455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C4553" w:rsidRDefault="00BC455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BC4553" w:rsidTr="00BC45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553" w:rsidRDefault="00BC455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553" w:rsidRDefault="00BC455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553" w:rsidRDefault="00BC455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C4553" w:rsidTr="00BC4553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553" w:rsidRDefault="00BC455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553" w:rsidRDefault="00BC455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553" w:rsidRDefault="00BC455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BC4553" w:rsidRDefault="00BC4553" w:rsidP="00BC45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BC4553" w:rsidRDefault="00BC4553" w:rsidP="00BC4553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BC4553" w:rsidRDefault="00BC4553" w:rsidP="00BC455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BC4553" w:rsidRDefault="00BC4553" w:rsidP="00BC45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BC4553" w:rsidRDefault="00BC4553" w:rsidP="00BC45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C4553" w:rsidRDefault="00BC4553" w:rsidP="00BC45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BC4553" w:rsidRDefault="00BC4553" w:rsidP="00BC45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BC4553" w:rsidRDefault="00BC4553" w:rsidP="00BC45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:rsidR="00BC4553" w:rsidRDefault="00BC4553" w:rsidP="00BC4553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:rsidR="00BC4553" w:rsidRDefault="00BC4553" w:rsidP="00BC4553">
      <w:pPr>
        <w:jc w:val="center"/>
        <w:rPr>
          <w:i/>
          <w:color w:val="FF0000"/>
          <w:sz w:val="22"/>
          <w:szCs w:val="22"/>
        </w:rPr>
      </w:pPr>
    </w:p>
    <w:p w:rsidR="00BC4553" w:rsidRDefault="00BC4553" w:rsidP="00BC4553">
      <w:pPr>
        <w:jc w:val="center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>Formularz Oferty należy sporządzić w postaci elektronicznej i podpisać kwalifikowanym</w:t>
      </w:r>
    </w:p>
    <w:p w:rsidR="00BC4553" w:rsidRDefault="00BC4553" w:rsidP="00BC4553">
      <w:pPr>
        <w:jc w:val="center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podpisem elektronicznym lub podpisem zaufanym lub elektronicznym podpisem osobistym..</w:t>
      </w:r>
    </w:p>
    <w:p w:rsidR="00BC4553" w:rsidRDefault="00BC4553" w:rsidP="00BC4553">
      <w:pPr>
        <w:rPr>
          <w:color w:val="FF0000"/>
        </w:rPr>
      </w:pPr>
    </w:p>
    <w:p w:rsidR="00BC4553" w:rsidRDefault="00BC4553" w:rsidP="00BC4553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:rsidR="00BC4553" w:rsidRDefault="00BC4553" w:rsidP="00BC4553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466" w:rsidRDefault="00634466">
      <w:r>
        <w:separator/>
      </w:r>
    </w:p>
  </w:endnote>
  <w:endnote w:type="continuationSeparator" w:id="0">
    <w:p w:rsidR="00634466" w:rsidRDefault="00634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466" w:rsidRDefault="00634466">
      <w:r>
        <w:separator/>
      </w:r>
    </w:p>
  </w:footnote>
  <w:footnote w:type="continuationSeparator" w:id="0">
    <w:p w:rsidR="00634466" w:rsidRDefault="00634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553" w:rsidRDefault="008677D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54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C2A"/>
    <w:rsid w:val="00012286"/>
    <w:rsid w:val="000704FC"/>
    <w:rsid w:val="00071CCC"/>
    <w:rsid w:val="000B15FA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34466"/>
    <w:rsid w:val="00643C6F"/>
    <w:rsid w:val="00646202"/>
    <w:rsid w:val="0065290F"/>
    <w:rsid w:val="006815F6"/>
    <w:rsid w:val="007748F0"/>
    <w:rsid w:val="007A4321"/>
    <w:rsid w:val="00833933"/>
    <w:rsid w:val="00853083"/>
    <w:rsid w:val="008677D6"/>
    <w:rsid w:val="008B2F0C"/>
    <w:rsid w:val="008B4928"/>
    <w:rsid w:val="008D2AB8"/>
    <w:rsid w:val="008F1C66"/>
    <w:rsid w:val="00970FE4"/>
    <w:rsid w:val="00986759"/>
    <w:rsid w:val="00A0022B"/>
    <w:rsid w:val="00A346FE"/>
    <w:rsid w:val="00A47B4D"/>
    <w:rsid w:val="00A83018"/>
    <w:rsid w:val="00B774DC"/>
    <w:rsid w:val="00BC4553"/>
    <w:rsid w:val="00C3107E"/>
    <w:rsid w:val="00C969A6"/>
    <w:rsid w:val="00CA7D36"/>
    <w:rsid w:val="00D24208"/>
    <w:rsid w:val="00D60C38"/>
    <w:rsid w:val="00D66893"/>
    <w:rsid w:val="00D90ACB"/>
    <w:rsid w:val="00DA73E7"/>
    <w:rsid w:val="00DC1500"/>
    <w:rsid w:val="00E44371"/>
    <w:rsid w:val="00E949B0"/>
    <w:rsid w:val="00EB3891"/>
    <w:rsid w:val="00EC0BEA"/>
    <w:rsid w:val="00EF4C2A"/>
    <w:rsid w:val="00F00591"/>
    <w:rsid w:val="00F51688"/>
    <w:rsid w:val="00F53146"/>
    <w:rsid w:val="00F91018"/>
    <w:rsid w:val="00FA0F30"/>
    <w:rsid w:val="00FA51A4"/>
    <w:rsid w:val="00FC422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173BD03C"/>
  <w15:chartTrackingRefBased/>
  <w15:docId w15:val="{A6349731-75AE-4F96-91D3-0DF9962AE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C4553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15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B15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4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995F8-17BA-4539-8693-1450A31C9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656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2023-01-31T11:15:00Z</cp:lastPrinted>
  <dcterms:created xsi:type="dcterms:W3CDTF">2023-01-31T11:15:00Z</dcterms:created>
  <dcterms:modified xsi:type="dcterms:W3CDTF">2023-02-06T11:28:00Z</dcterms:modified>
</cp:coreProperties>
</file>