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46518E6" w:rsidR="005D2404" w:rsidRDefault="008D2AB8" w:rsidP="000D58B5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0D58B5" w:rsidRPr="000D58B5">
        <w:rPr>
          <w:b/>
          <w:bCs/>
          <w:sz w:val="20"/>
          <w:szCs w:val="20"/>
        </w:rPr>
        <w:t>wynajem autokarów dla przewozu uczestników wycieczek pracowniczych i emeryckich organizowanych przez DSB AGH w roku 202</w:t>
      </w:r>
      <w:r w:rsidR="0027647B">
        <w:rPr>
          <w:b/>
          <w:bCs/>
          <w:sz w:val="20"/>
          <w:szCs w:val="20"/>
        </w:rPr>
        <w:t>3</w:t>
      </w:r>
      <w:r w:rsidR="000D58B5" w:rsidRPr="000D58B5">
        <w:rPr>
          <w:b/>
          <w:bCs/>
          <w:sz w:val="20"/>
          <w:szCs w:val="20"/>
        </w:rPr>
        <w:t xml:space="preserve"> – KC-zp.272-</w:t>
      </w:r>
      <w:r w:rsidR="00D162F5">
        <w:rPr>
          <w:b/>
          <w:bCs/>
          <w:sz w:val="20"/>
          <w:szCs w:val="20"/>
        </w:rPr>
        <w:t>57/33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1B5E19E4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CC6B7A" w:rsidRPr="00CC6B7A">
        <w:rPr>
          <w:b/>
        </w:rPr>
        <w:t>14</w:t>
      </w:r>
      <w:r w:rsidR="00D162F5" w:rsidRPr="00CC6B7A">
        <w:rPr>
          <w:b/>
        </w:rPr>
        <w:t>.</w:t>
      </w:r>
      <w:r w:rsidR="00CC6B7A" w:rsidRPr="00CC6B7A">
        <w:rPr>
          <w:b/>
        </w:rPr>
        <w:t>3</w:t>
      </w:r>
      <w:r w:rsidR="00D162F5" w:rsidRPr="00CC6B7A">
        <w:rPr>
          <w:b/>
        </w:rPr>
        <w:t>00</w:t>
      </w:r>
      <w:r w:rsidRPr="00CC6B7A">
        <w:rPr>
          <w:b/>
        </w:rPr>
        <w:t xml:space="preserve"> km</w:t>
      </w:r>
      <w:r>
        <w:t xml:space="preserve">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0D6AB5D4" w14:textId="77777777" w:rsidR="0024527A" w:rsidRPr="003A3C62" w:rsidRDefault="0024527A" w:rsidP="0024527A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 kraju wynosi:   ………………………………….PLN</w:t>
      </w:r>
    </w:p>
    <w:p w14:paraId="51CE4C13" w14:textId="77777777" w:rsidR="0024527A" w:rsidRPr="003A3C62" w:rsidRDefault="0024527A" w:rsidP="0024527A">
      <w:pPr>
        <w:jc w:val="both"/>
      </w:pPr>
      <w:r w:rsidRPr="003A3C62">
        <w:t xml:space="preserve">Cena netto za 1 km trasy </w:t>
      </w:r>
      <w:r>
        <w:t>za granicą</w:t>
      </w:r>
      <w:r w:rsidRPr="003A3C62">
        <w:t xml:space="preserve"> wynosi:   ………………………………….PLN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  <w:bookmarkStart w:id="1" w:name="_GoBack"/>
      <w:bookmarkEnd w:id="1"/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4EB6711D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</w:t>
      </w:r>
      <w:r w:rsidR="00B03152">
        <w:rPr>
          <w:b/>
          <w:color w:val="FF0000"/>
          <w:sz w:val="22"/>
          <w:szCs w:val="22"/>
          <w:u w:val="single"/>
        </w:rPr>
        <w:t>ów</w:t>
      </w:r>
      <w:r w:rsidR="00262852">
        <w:rPr>
          <w:b/>
          <w:color w:val="FF0000"/>
          <w:sz w:val="22"/>
          <w:szCs w:val="22"/>
          <w:u w:val="single"/>
        </w:rPr>
        <w:t xml:space="preserve"> przeznaczon</w:t>
      </w:r>
      <w:r w:rsidR="00B03152">
        <w:rPr>
          <w:b/>
          <w:color w:val="FF0000"/>
          <w:sz w:val="22"/>
          <w:szCs w:val="22"/>
          <w:u w:val="single"/>
        </w:rPr>
        <w:t>ych</w:t>
      </w:r>
      <w:r w:rsidR="00262852"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186DF0F0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339C7376" w:rsidR="00493248" w:rsidRPr="00BE23DB" w:rsidRDefault="006B34F8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</w:t>
            </w:r>
            <w:r w:rsidR="00D162F5">
              <w:rPr>
                <w:b/>
                <w:sz w:val="22"/>
                <w:szCs w:val="22"/>
              </w:rPr>
              <w:t xml:space="preserve"> I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162F5" w14:paraId="4B58B855" w14:textId="77777777" w:rsidTr="00493248">
        <w:tc>
          <w:tcPr>
            <w:tcW w:w="1271" w:type="dxa"/>
          </w:tcPr>
          <w:p w14:paraId="68A121BB" w14:textId="5861C5E7" w:rsidR="00D162F5" w:rsidRDefault="00D162F5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Autokar II</w:t>
            </w:r>
          </w:p>
        </w:tc>
        <w:tc>
          <w:tcPr>
            <w:tcW w:w="1843" w:type="dxa"/>
          </w:tcPr>
          <w:p w14:paraId="0897FF18" w14:textId="77777777" w:rsidR="00D162F5" w:rsidRPr="00BE23DB" w:rsidRDefault="00D162F5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A21EE5F" w14:textId="77777777" w:rsidR="00D162F5" w:rsidRPr="00BE23DB" w:rsidRDefault="00D162F5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2C28443" w14:textId="77777777" w:rsidR="00D162F5" w:rsidRPr="00BE23DB" w:rsidRDefault="00D162F5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6E8E4B72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D162F5">
        <w:rPr>
          <w:b/>
          <w:sz w:val="22"/>
          <w:szCs w:val="22"/>
        </w:rPr>
        <w:t xml:space="preserve">od 18.03.2023 </w:t>
      </w:r>
      <w:r w:rsidR="000D58B5">
        <w:rPr>
          <w:b/>
          <w:sz w:val="22"/>
          <w:szCs w:val="22"/>
        </w:rPr>
        <w:t xml:space="preserve"> do </w:t>
      </w:r>
      <w:r w:rsidR="00D162F5">
        <w:rPr>
          <w:b/>
          <w:sz w:val="22"/>
          <w:szCs w:val="22"/>
        </w:rPr>
        <w:t>10</w:t>
      </w:r>
      <w:r w:rsidR="000D58B5">
        <w:rPr>
          <w:b/>
          <w:sz w:val="22"/>
          <w:szCs w:val="22"/>
        </w:rPr>
        <w:t>.12.202</w:t>
      </w:r>
      <w:r w:rsidR="00D162F5">
        <w:rPr>
          <w:b/>
          <w:sz w:val="22"/>
          <w:szCs w:val="22"/>
        </w:rPr>
        <w:t>3</w:t>
      </w:r>
      <w:r w:rsidR="00F329D9">
        <w:rPr>
          <w:b/>
          <w:sz w:val="22"/>
          <w:szCs w:val="22"/>
        </w:rPr>
        <w:t xml:space="preserve">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FD5BB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9059E" w14:textId="77777777" w:rsidR="00CA1452" w:rsidRDefault="00CA1452">
      <w:r>
        <w:separator/>
      </w:r>
    </w:p>
  </w:endnote>
  <w:endnote w:type="continuationSeparator" w:id="0">
    <w:p w14:paraId="6E9C2D0E" w14:textId="77777777" w:rsidR="00CA1452" w:rsidRDefault="00CA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791AC5" w14:textId="77777777" w:rsidR="00CA1452" w:rsidRDefault="00CA1452">
      <w:r>
        <w:separator/>
      </w:r>
    </w:p>
  </w:footnote>
  <w:footnote w:type="continuationSeparator" w:id="0">
    <w:p w14:paraId="3064312A" w14:textId="77777777" w:rsidR="00CA1452" w:rsidRDefault="00CA1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3152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D162F5"/>
    <w:rsid w:val="00D24208"/>
    <w:rsid w:val="00D537A2"/>
    <w:rsid w:val="00D572B5"/>
    <w:rsid w:val="00D60C38"/>
    <w:rsid w:val="00D6115E"/>
    <w:rsid w:val="00D66893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C6E17-3F90-4414-9CD6-DA48718BA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544</Words>
  <Characters>4326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2023-02-06T08:34:00Z</cp:lastPrinted>
  <dcterms:created xsi:type="dcterms:W3CDTF">2023-02-06T08:35:00Z</dcterms:created>
  <dcterms:modified xsi:type="dcterms:W3CDTF">2023-02-06T08:35:00Z</dcterms:modified>
</cp:coreProperties>
</file>