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3A55" w:rsidRDefault="00DB3A55" w:rsidP="00DB3A55">
      <w:pPr>
        <w:spacing w:after="10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1 </w:t>
      </w:r>
    </w:p>
    <w:p w:rsidR="00FD5B58" w:rsidRDefault="00FD5B58" w:rsidP="00FD5B58">
      <w:pPr>
        <w:spacing w:after="10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Formularz oferty</w:t>
      </w:r>
    </w:p>
    <w:p w:rsidR="00817803" w:rsidRPr="00E20FAF" w:rsidRDefault="00817803" w:rsidP="00817803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Pr="00E20FAF">
        <w:rPr>
          <w:rStyle w:val="Odwoanieprzypisudolnego"/>
          <w:b/>
          <w:sz w:val="20"/>
          <w:szCs w:val="20"/>
        </w:rPr>
        <w:footnoteReference w:id="1"/>
      </w:r>
      <w:r w:rsidRPr="00E20FAF">
        <w:rPr>
          <w:b/>
          <w:sz w:val="20"/>
          <w:szCs w:val="20"/>
        </w:rPr>
        <w:t>:</w:t>
      </w:r>
    </w:p>
    <w:p w:rsidR="00817803" w:rsidRPr="00E20FAF" w:rsidRDefault="00817803" w:rsidP="00817803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:rsidR="00817803" w:rsidRPr="00E20FAF" w:rsidRDefault="00817803" w:rsidP="00817803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:rsidR="00817803" w:rsidRPr="00E20FAF" w:rsidRDefault="00817803" w:rsidP="00817803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:rsidR="00817803" w:rsidRPr="00E20FAF" w:rsidRDefault="00817803" w:rsidP="00817803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:rsidR="00817803" w:rsidRPr="00E20FAF" w:rsidRDefault="00817803" w:rsidP="00817803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:rsidR="00817803" w:rsidRPr="00E20FAF" w:rsidRDefault="00817803" w:rsidP="00817803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:rsidR="00817803" w:rsidRPr="00E20FAF" w:rsidRDefault="00817803" w:rsidP="00817803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:rsidR="00400F44" w:rsidRPr="00400F44" w:rsidRDefault="00400F44" w:rsidP="00400F44">
      <w:pPr>
        <w:spacing w:line="360" w:lineRule="auto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ab/>
        <w:t xml:space="preserve">    </w:t>
      </w:r>
    </w:p>
    <w:p w:rsidR="00400F44" w:rsidRPr="00400F44" w:rsidRDefault="00400F44" w:rsidP="00400F44">
      <w:pPr>
        <w:spacing w:line="360" w:lineRule="auto"/>
        <w:ind w:left="-180"/>
        <w:rPr>
          <w:b/>
          <w:sz w:val="20"/>
          <w:szCs w:val="20"/>
        </w:rPr>
      </w:pPr>
    </w:p>
    <w:p w:rsidR="00400F44" w:rsidRPr="00400F44" w:rsidRDefault="00400F44" w:rsidP="00400F44">
      <w:pPr>
        <w:spacing w:line="360" w:lineRule="auto"/>
        <w:ind w:left="-180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Znak Sprawy: ZP.271.4.202</w:t>
      </w:r>
      <w:r w:rsidR="00180B96">
        <w:rPr>
          <w:b/>
          <w:sz w:val="20"/>
          <w:szCs w:val="20"/>
        </w:rPr>
        <w:t>3</w:t>
      </w:r>
    </w:p>
    <w:p w:rsidR="00400F44" w:rsidRPr="00400F44" w:rsidRDefault="00400F44" w:rsidP="00400F44">
      <w:pPr>
        <w:spacing w:line="276" w:lineRule="auto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 xml:space="preserve">                                                                                                          Zamawiający </w:t>
      </w:r>
    </w:p>
    <w:p w:rsidR="00400F44" w:rsidRPr="00400F44" w:rsidRDefault="00400F44" w:rsidP="00400F44">
      <w:pPr>
        <w:spacing w:line="276" w:lineRule="auto"/>
        <w:ind w:left="5664" w:firstLine="708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Gmina Niepołomice</w:t>
      </w:r>
    </w:p>
    <w:p w:rsidR="00400F44" w:rsidRPr="00400F44" w:rsidRDefault="00400F44" w:rsidP="00400F44">
      <w:pPr>
        <w:spacing w:line="276" w:lineRule="auto"/>
        <w:ind w:left="6384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Pl. Zwycięstwa 13</w:t>
      </w:r>
    </w:p>
    <w:p w:rsidR="00A100C1" w:rsidRPr="00400F44" w:rsidRDefault="00400F44" w:rsidP="00400F44">
      <w:pPr>
        <w:pStyle w:val="Nagwek4"/>
        <w:spacing w:before="0" w:after="360"/>
        <w:jc w:val="center"/>
        <w:rPr>
          <w:rFonts w:ascii="Times New Roman" w:hAnsi="Times New Roman"/>
          <w:sz w:val="20"/>
          <w:szCs w:val="20"/>
        </w:rPr>
      </w:pPr>
      <w:r w:rsidRPr="00400F44">
        <w:rPr>
          <w:rFonts w:ascii="Times New Roman" w:hAnsi="Times New Roman"/>
          <w:b w:val="0"/>
          <w:sz w:val="20"/>
          <w:szCs w:val="20"/>
        </w:rPr>
        <w:t xml:space="preserve">                                                                                                   </w:t>
      </w:r>
      <w:r w:rsidR="00442096">
        <w:rPr>
          <w:rFonts w:ascii="Times New Roman" w:hAnsi="Times New Roman"/>
          <w:b w:val="0"/>
          <w:sz w:val="20"/>
          <w:szCs w:val="20"/>
        </w:rPr>
        <w:t xml:space="preserve">      </w:t>
      </w:r>
      <w:r w:rsidRPr="00400F44">
        <w:rPr>
          <w:rFonts w:ascii="Times New Roman" w:hAnsi="Times New Roman"/>
          <w:b w:val="0"/>
          <w:sz w:val="20"/>
          <w:szCs w:val="20"/>
        </w:rPr>
        <w:t xml:space="preserve">  </w:t>
      </w:r>
      <w:r w:rsidRPr="00400F44">
        <w:rPr>
          <w:rFonts w:ascii="Times New Roman" w:hAnsi="Times New Roman"/>
          <w:sz w:val="20"/>
          <w:szCs w:val="20"/>
        </w:rPr>
        <w:t>32-005 Niepołomice</w:t>
      </w:r>
    </w:p>
    <w:p w:rsidR="00A100C1" w:rsidRPr="00400F44" w:rsidRDefault="00A100C1" w:rsidP="00A100C1">
      <w:pPr>
        <w:rPr>
          <w:sz w:val="20"/>
          <w:szCs w:val="20"/>
        </w:rPr>
      </w:pPr>
    </w:p>
    <w:p w:rsidR="007E331F" w:rsidRPr="00400F44" w:rsidRDefault="007E331F" w:rsidP="007E331F">
      <w:pPr>
        <w:pStyle w:val="Nagwek2"/>
        <w:widowControl/>
        <w:spacing w:line="360" w:lineRule="auto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400F44" w:rsidTr="005844F6">
        <w:tc>
          <w:tcPr>
            <w:tcW w:w="9104" w:type="dxa"/>
            <w:shd w:val="clear" w:color="auto" w:fill="F2F2F2"/>
          </w:tcPr>
          <w:p w:rsidR="00F31EAC" w:rsidRPr="00400F44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0"/>
              </w:rPr>
            </w:pPr>
            <w:r w:rsidRPr="00400F44">
              <w:rPr>
                <w:bCs/>
                <w:sz w:val="20"/>
              </w:rPr>
              <w:t>FORMULARZ OFERTY</w:t>
            </w:r>
          </w:p>
        </w:tc>
      </w:tr>
    </w:tbl>
    <w:p w:rsidR="007E331F" w:rsidRPr="00400F44" w:rsidRDefault="007E331F" w:rsidP="007E331F">
      <w:pPr>
        <w:pStyle w:val="Nagwek2"/>
        <w:widowControl/>
        <w:spacing w:line="360" w:lineRule="auto"/>
        <w:rPr>
          <w:sz w:val="20"/>
        </w:rPr>
      </w:pPr>
    </w:p>
    <w:p w:rsidR="002E612D" w:rsidRPr="00400F44" w:rsidRDefault="002E612D" w:rsidP="0034557F">
      <w:pPr>
        <w:spacing w:after="24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Nawiązując do</w:t>
      </w:r>
      <w:r w:rsidR="00AA39D6" w:rsidRPr="00400F44">
        <w:rPr>
          <w:sz w:val="20"/>
          <w:szCs w:val="20"/>
        </w:rPr>
        <w:t xml:space="preserve"> toczącego się </w:t>
      </w:r>
      <w:r w:rsidRPr="00400F44">
        <w:rPr>
          <w:sz w:val="20"/>
          <w:szCs w:val="20"/>
        </w:rPr>
        <w:t xml:space="preserve">postępowania o udzielenie zamówienia publicznego </w:t>
      </w:r>
      <w:r w:rsidR="00AA39D6" w:rsidRPr="00400F44">
        <w:rPr>
          <w:sz w:val="20"/>
          <w:szCs w:val="20"/>
        </w:rPr>
        <w:t>prowadzonego</w:t>
      </w:r>
      <w:r w:rsidRPr="00400F44">
        <w:rPr>
          <w:sz w:val="20"/>
          <w:szCs w:val="20"/>
        </w:rPr>
        <w:t xml:space="preserve"> w trybie </w:t>
      </w:r>
      <w:r w:rsidR="0017704B" w:rsidRPr="00400F44">
        <w:rPr>
          <w:sz w:val="20"/>
          <w:szCs w:val="20"/>
        </w:rPr>
        <w:t xml:space="preserve">Tryb podstawowy bez negocjacji - art. 275 pkt. 1 ustawy </w:t>
      </w:r>
      <w:proofErr w:type="spellStart"/>
      <w:r w:rsidR="0017704B" w:rsidRPr="00400F44">
        <w:rPr>
          <w:sz w:val="20"/>
          <w:szCs w:val="20"/>
        </w:rPr>
        <w:t>Pzp</w:t>
      </w:r>
      <w:proofErr w:type="spellEnd"/>
      <w:r w:rsidRPr="00400F44">
        <w:rPr>
          <w:sz w:val="20"/>
          <w:szCs w:val="20"/>
        </w:rPr>
        <w:t xml:space="preserve"> </w:t>
      </w:r>
      <w:r w:rsidR="00F31EAC" w:rsidRPr="00400F44">
        <w:rPr>
          <w:sz w:val="20"/>
          <w:szCs w:val="20"/>
        </w:rPr>
        <w:t>pn.</w:t>
      </w:r>
      <w:r w:rsidRPr="00400F44">
        <w:rPr>
          <w:sz w:val="20"/>
          <w:szCs w:val="20"/>
        </w:rPr>
        <w:t xml:space="preserve">: </w:t>
      </w:r>
      <w:r w:rsidR="00180B96">
        <w:rPr>
          <w:sz w:val="20"/>
          <w:szCs w:val="20"/>
        </w:rPr>
        <w:t>,,</w:t>
      </w:r>
      <w:r w:rsidR="00180B96" w:rsidRPr="00180B96">
        <w:rPr>
          <w:b/>
          <w:iCs/>
          <w:sz w:val="20"/>
          <w:szCs w:val="20"/>
        </w:rPr>
        <w:t xml:space="preserve">Pełnienie nadzoru inwestorskiego </w:t>
      </w:r>
      <w:r w:rsidR="00180B96" w:rsidRPr="00180B96">
        <w:rPr>
          <w:b/>
          <w:sz w:val="20"/>
          <w:szCs w:val="20"/>
        </w:rPr>
        <w:t>dla zadania „Rozbudowa ulicy Wrzosowej i ulicy Czerwonych Beretów w Niepołomicach”</w:t>
      </w:r>
    </w:p>
    <w:p w:rsidR="00CD78C0" w:rsidRPr="00400F44" w:rsidRDefault="0034557F" w:rsidP="003B769C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oferujemy wykonanie przedmiotu zamówienia zgodnie z wymogami zawartymi w Specyfikacji Warunków Zamówienia za cenę:</w:t>
      </w:r>
    </w:p>
    <w:p w:rsidR="0034557F" w:rsidRPr="00400F44" w:rsidRDefault="0034557F" w:rsidP="003B769C">
      <w:pPr>
        <w:spacing w:after="120" w:line="276" w:lineRule="auto"/>
        <w:jc w:val="both"/>
        <w:rPr>
          <w:sz w:val="20"/>
          <w:szCs w:val="20"/>
        </w:rPr>
      </w:pPr>
    </w:p>
    <w:p w:rsidR="00CD78C0" w:rsidRPr="00400F44" w:rsidRDefault="00CD78C0" w:rsidP="00CD78C0">
      <w:pPr>
        <w:spacing w:after="120" w:line="276" w:lineRule="auto"/>
        <w:jc w:val="both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 xml:space="preserve">CENA OFERTOWA RYCZAŁTOWA </w:t>
      </w:r>
      <w:r w:rsidRPr="00400F44">
        <w:rPr>
          <w:b/>
          <w:sz w:val="20"/>
          <w:szCs w:val="20"/>
        </w:rPr>
        <w:tab/>
      </w:r>
      <w:r w:rsidRPr="00400F44">
        <w:rPr>
          <w:b/>
          <w:sz w:val="20"/>
          <w:szCs w:val="20"/>
        </w:rPr>
        <w:tab/>
        <w:t>_ . _ _ _ . _ _ _ , _ _   zł brutto</w:t>
      </w:r>
    </w:p>
    <w:p w:rsidR="00CD78C0" w:rsidRPr="00400F44" w:rsidRDefault="00CD78C0" w:rsidP="00CD78C0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słownie złotych: ........................................................................................................................</w:t>
      </w:r>
    </w:p>
    <w:p w:rsidR="00CD78C0" w:rsidRPr="00400F44" w:rsidRDefault="00CD78C0" w:rsidP="00CD78C0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</w:t>
      </w:r>
      <w:r w:rsidR="0034557F" w:rsidRPr="00400F44">
        <w:rPr>
          <w:sz w:val="20"/>
          <w:szCs w:val="20"/>
        </w:rPr>
        <w:t>…………………………………………………………………………………</w:t>
      </w:r>
    </w:p>
    <w:p w:rsidR="00CD78C0" w:rsidRPr="00400F44" w:rsidRDefault="0034557F" w:rsidP="00CD78C0">
      <w:pPr>
        <w:spacing w:after="120"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1. </w:t>
      </w:r>
      <w:r w:rsidR="00CD78C0" w:rsidRPr="00400F44">
        <w:rPr>
          <w:sz w:val="20"/>
          <w:szCs w:val="20"/>
        </w:rPr>
        <w:t>Oświadczamy, że:</w:t>
      </w:r>
    </w:p>
    <w:p w:rsidR="00A100C1" w:rsidRPr="007C519A" w:rsidRDefault="00A100C1" w:rsidP="007C519A">
      <w:pPr>
        <w:numPr>
          <w:ilvl w:val="0"/>
          <w:numId w:val="8"/>
        </w:numPr>
        <w:spacing w:after="120"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z</w:t>
      </w:r>
      <w:r w:rsidR="00CD78C0" w:rsidRPr="00400F44">
        <w:rPr>
          <w:sz w:val="20"/>
          <w:szCs w:val="20"/>
        </w:rPr>
        <w:t xml:space="preserve">obowiązujemy się wykonać zamówienie w terminie: </w:t>
      </w:r>
      <w:r w:rsidR="00A44A3B" w:rsidRPr="00A44A3B">
        <w:rPr>
          <w:sz w:val="20"/>
          <w:szCs w:val="20"/>
        </w:rPr>
        <w:t>18 miesięcy od daty przekazania placu budowy Wykonawcy robót budowlanych.</w:t>
      </w:r>
    </w:p>
    <w:p w:rsidR="00CD78C0" w:rsidRPr="00400F44" w:rsidRDefault="0034557F" w:rsidP="00A100C1">
      <w:pPr>
        <w:numPr>
          <w:ilvl w:val="0"/>
          <w:numId w:val="8"/>
        </w:numPr>
        <w:spacing w:after="120"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</w:t>
      </w:r>
      <w:r w:rsidR="00CD78C0" w:rsidRPr="00400F44">
        <w:rPr>
          <w:sz w:val="20"/>
          <w:szCs w:val="20"/>
        </w:rPr>
        <w:t>akceptujemy warunki płatności;</w:t>
      </w:r>
    </w:p>
    <w:p w:rsidR="00CD78C0" w:rsidRPr="00400F44" w:rsidRDefault="00A100C1" w:rsidP="00A100C1">
      <w:pPr>
        <w:numPr>
          <w:ilvl w:val="0"/>
          <w:numId w:val="8"/>
        </w:numPr>
        <w:spacing w:after="120"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o</w:t>
      </w:r>
      <w:r w:rsidR="00CD78C0" w:rsidRPr="00400F44">
        <w:rPr>
          <w:sz w:val="20"/>
          <w:szCs w:val="20"/>
        </w:rPr>
        <w:t xml:space="preserve">świadczamy, że  deklarujemy czas reakcji na wezwanie Zamawiającego do stawienia się na placu budowy / w siedzibie Zamawiającego osoby pełniącej funkcję  koordynatora nadzoru nad robotami budowlanymi do </w:t>
      </w:r>
      <w:r w:rsidR="00CD78C0" w:rsidRPr="00400F44">
        <w:rPr>
          <w:b/>
          <w:sz w:val="20"/>
          <w:szCs w:val="20"/>
        </w:rPr>
        <w:t>………….. godzin</w:t>
      </w:r>
      <w:r w:rsidR="00400F44" w:rsidRPr="00400F44">
        <w:rPr>
          <w:b/>
          <w:sz w:val="20"/>
          <w:szCs w:val="20"/>
        </w:rPr>
        <w:t>/y</w:t>
      </w:r>
      <w:r w:rsidR="00CD78C0" w:rsidRPr="00400F44">
        <w:rPr>
          <w:sz w:val="20"/>
          <w:szCs w:val="20"/>
        </w:rPr>
        <w:t xml:space="preserve"> od wezwania telefonicznego.</w:t>
      </w:r>
    </w:p>
    <w:p w:rsidR="0034557F" w:rsidRPr="00400F44" w:rsidRDefault="00C46506" w:rsidP="00A100C1">
      <w:pPr>
        <w:spacing w:after="120" w:line="276" w:lineRule="auto"/>
        <w:ind w:left="567" w:hanging="425"/>
        <w:jc w:val="both"/>
        <w:rPr>
          <w:sz w:val="20"/>
          <w:szCs w:val="20"/>
        </w:rPr>
      </w:pPr>
      <w:r w:rsidRPr="00400F44">
        <w:rPr>
          <w:i/>
          <w:sz w:val="20"/>
          <w:szCs w:val="20"/>
        </w:rPr>
        <w:t xml:space="preserve">     </w:t>
      </w:r>
      <w:r w:rsidR="00A100C1" w:rsidRPr="00400F44">
        <w:rPr>
          <w:i/>
          <w:sz w:val="20"/>
          <w:szCs w:val="20"/>
        </w:rPr>
        <w:t xml:space="preserve">   </w:t>
      </w:r>
      <w:r w:rsidRPr="00400F44">
        <w:rPr>
          <w:i/>
          <w:sz w:val="20"/>
          <w:szCs w:val="20"/>
        </w:rPr>
        <w:t xml:space="preserve">Brak stosownego oświadczenia w tym miejscu będzie traktowane jako brak stosowanego </w:t>
      </w:r>
      <w:r w:rsidR="00A100C1" w:rsidRPr="00400F44">
        <w:rPr>
          <w:i/>
          <w:sz w:val="20"/>
          <w:szCs w:val="20"/>
        </w:rPr>
        <w:t xml:space="preserve">  </w:t>
      </w:r>
      <w:r w:rsidRPr="00400F44">
        <w:rPr>
          <w:i/>
          <w:sz w:val="20"/>
          <w:szCs w:val="20"/>
        </w:rPr>
        <w:t>oświadczenia  a w konsekwencji brak przyznania dodatkowych punktów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 zapoznaliśmy się z warunkami podanymi przez Zamawiającego w SWZ oraz ewentualnych  zmianach SWZ  i udzielonych odpowiedziach i nie wnosimy do nich żadnych zastrzeżeń,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uzyskaliśmy wszelkie niezbędne informacje do przygotowania oferty i wykonania zamówienia,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akceptujemy istotne postanowienia projektu umowy oraz termin realizacji przedmiotu zamówienia podany przez Zamawiającego,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uważamy się za związanych niniejszą ofertą na czas wskazany w Specyfikacji Warunków Zamówienia,</w:t>
      </w:r>
    </w:p>
    <w:p w:rsidR="00A100C1" w:rsidRPr="00400F44" w:rsidRDefault="00A100C1" w:rsidP="00A100C1">
      <w:pPr>
        <w:numPr>
          <w:ilvl w:val="0"/>
          <w:numId w:val="8"/>
        </w:numPr>
        <w:spacing w:line="276" w:lineRule="auto"/>
        <w:ind w:left="567" w:hanging="283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A100C1" w:rsidRPr="00400F44" w:rsidTr="003C305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 xml:space="preserve">Opis części zamówienia, którą Wykonawca </w:t>
            </w:r>
          </w:p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0F44">
              <w:rPr>
                <w:sz w:val="20"/>
                <w:szCs w:val="20"/>
              </w:rPr>
              <w:t>Nazwa Podwykonawcy</w:t>
            </w:r>
          </w:p>
        </w:tc>
      </w:tr>
      <w:tr w:rsidR="00A100C1" w:rsidRPr="00400F44" w:rsidTr="003C305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A100C1" w:rsidRPr="00400F44" w:rsidTr="003C305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0C1" w:rsidRPr="00400F44" w:rsidRDefault="00A100C1" w:rsidP="003C305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A100C1" w:rsidRPr="00400F44" w:rsidRDefault="00A100C1" w:rsidP="00A100C1">
      <w:pPr>
        <w:pStyle w:val="Lista"/>
        <w:spacing w:line="360" w:lineRule="auto"/>
        <w:ind w:left="0" w:firstLine="0"/>
        <w:jc w:val="both"/>
      </w:pPr>
    </w:p>
    <w:p w:rsidR="00A100C1" w:rsidRPr="00400F44" w:rsidRDefault="00A100C1" w:rsidP="00A100C1">
      <w:pPr>
        <w:pStyle w:val="Lista"/>
        <w:spacing w:line="360" w:lineRule="auto"/>
        <w:ind w:left="426" w:firstLine="0"/>
        <w:jc w:val="both"/>
      </w:pPr>
      <w:r w:rsidRPr="00400F44">
        <w:t>tj. ………………………% ceny ofertowej</w:t>
      </w:r>
    </w:p>
    <w:p w:rsidR="00A100C1" w:rsidRPr="00400F44" w:rsidRDefault="00A100C1" w:rsidP="00A100C1">
      <w:pPr>
        <w:pStyle w:val="Lista"/>
        <w:spacing w:line="360" w:lineRule="auto"/>
        <w:ind w:left="426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142"/>
        </w:tabs>
        <w:ind w:left="426" w:hanging="426"/>
        <w:jc w:val="both"/>
      </w:pPr>
      <w:r w:rsidRPr="00400F44">
        <w:t>W przypadku udzielenia nam zamówienia zobowiązujemy się do zawarcia umowy w miejscu i terminie wskazanym przez Zamawiającego;</w:t>
      </w:r>
    </w:p>
    <w:p w:rsidR="00A100C1" w:rsidRPr="00400F44" w:rsidRDefault="00A100C1" w:rsidP="00A100C1">
      <w:pPr>
        <w:pStyle w:val="Lista"/>
        <w:ind w:left="0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142"/>
        </w:tabs>
        <w:spacing w:line="276" w:lineRule="auto"/>
        <w:ind w:left="426" w:hanging="426"/>
        <w:jc w:val="both"/>
      </w:pPr>
      <w:r w:rsidRPr="00400F44">
        <w:t xml:space="preserve">Przedstawicielem  do  kontaktu przy realizacji umowy  ze strony  Wykonawcy  z   Zamawiającym </w:t>
      </w:r>
    </w:p>
    <w:p w:rsidR="00A100C1" w:rsidRPr="00400F44" w:rsidRDefault="00A100C1" w:rsidP="00A100C1">
      <w:pPr>
        <w:pStyle w:val="Lista"/>
        <w:spacing w:line="276" w:lineRule="auto"/>
        <w:ind w:left="426" w:firstLine="0"/>
        <w:jc w:val="both"/>
      </w:pPr>
      <w:r w:rsidRPr="00400F44">
        <w:t>będzie:  ……………………………………tel. ……………e-mail ………………………</w:t>
      </w:r>
    </w:p>
    <w:p w:rsidR="00A100C1" w:rsidRPr="00400F44" w:rsidRDefault="00A100C1" w:rsidP="00A100C1">
      <w:pPr>
        <w:pStyle w:val="Lista"/>
        <w:ind w:left="426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426"/>
        </w:tabs>
        <w:ind w:left="426" w:hanging="426"/>
        <w:jc w:val="both"/>
      </w:pPr>
      <w:r w:rsidRPr="00400F44">
        <w:t>Wypełniliśmy obowiązki informacyjne przewidziane w art. 13 lub art. 14 RODO</w:t>
      </w:r>
      <w:r w:rsidRPr="00400F44">
        <w:rPr>
          <w:rStyle w:val="Odwoanieprzypisudolnego"/>
        </w:rPr>
        <w:footnoteReference w:id="2"/>
      </w:r>
      <w:r w:rsidRPr="00400F44">
        <w:t xml:space="preserve">  wobec osób fizycznych, od których dane osobowe bezpośrednio lub pośrednio pozyskaliśmy w celu ubiegania się o udzielenie zamówienia publicznego w niniejszym postępowaniu</w:t>
      </w:r>
      <w:r w:rsidRPr="00400F44">
        <w:rPr>
          <w:rStyle w:val="Odwoanieprzypisudolnego"/>
        </w:rPr>
        <w:footnoteReference w:id="3"/>
      </w:r>
      <w:r w:rsidRPr="00400F44">
        <w:rPr>
          <w:rFonts w:eastAsia="Calibri"/>
        </w:rPr>
        <w:t>.</w:t>
      </w:r>
    </w:p>
    <w:p w:rsidR="00A100C1" w:rsidRPr="00400F44" w:rsidRDefault="00A100C1" w:rsidP="00A100C1">
      <w:pPr>
        <w:pStyle w:val="Lista"/>
        <w:ind w:left="426" w:firstLine="0"/>
        <w:jc w:val="both"/>
      </w:pPr>
    </w:p>
    <w:p w:rsidR="00A100C1" w:rsidRPr="00400F44" w:rsidRDefault="00A100C1" w:rsidP="00A100C1">
      <w:pPr>
        <w:pStyle w:val="Lista"/>
        <w:numPr>
          <w:ilvl w:val="0"/>
          <w:numId w:val="5"/>
        </w:numPr>
        <w:tabs>
          <w:tab w:val="clear" w:pos="1440"/>
          <w:tab w:val="num" w:pos="426"/>
        </w:tabs>
        <w:ind w:left="426" w:hanging="426"/>
        <w:jc w:val="both"/>
      </w:pPr>
      <w:r w:rsidRPr="00400F44">
        <w:t>Oświadczamy, że jesteśmy przedsiębiorstwem: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:rsidR="00A100C1" w:rsidRPr="00400F44" w:rsidRDefault="00A100C1" w:rsidP="00A100C1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400F44">
        <w:rPr>
          <w:b/>
          <w:color w:val="000000"/>
          <w:sz w:val="20"/>
          <w:szCs w:val="20"/>
        </w:rPr>
        <w:sym w:font="Courier New" w:char="F07F"/>
      </w:r>
      <w:r w:rsidRPr="00400F44">
        <w:rPr>
          <w:b/>
          <w:color w:val="000000"/>
          <w:sz w:val="20"/>
          <w:szCs w:val="20"/>
        </w:rPr>
        <w:t xml:space="preserve"> </w:t>
      </w:r>
      <w:r w:rsidRPr="00400F44">
        <w:rPr>
          <w:sz w:val="20"/>
          <w:szCs w:val="20"/>
          <w:shd w:val="clear" w:color="auto" w:fill="FFFFFF"/>
        </w:rPr>
        <w:t>przedsiębiorstwem dużym</w:t>
      </w:r>
    </w:p>
    <w:p w:rsidR="00A100C1" w:rsidRPr="00400F44" w:rsidRDefault="00A100C1" w:rsidP="00A100C1">
      <w:pPr>
        <w:pStyle w:val="Lista"/>
        <w:jc w:val="both"/>
      </w:pPr>
    </w:p>
    <w:p w:rsidR="00A100C1" w:rsidRPr="00400F44" w:rsidRDefault="00A100C1" w:rsidP="00A100C1">
      <w:pPr>
        <w:pStyle w:val="Lista"/>
        <w:jc w:val="both"/>
      </w:pPr>
      <w:r w:rsidRPr="00400F44">
        <w:t>Do oferty dołączono następujące dokumenty:</w:t>
      </w:r>
    </w:p>
    <w:p w:rsidR="00A100C1" w:rsidRPr="00400F44" w:rsidRDefault="00A100C1" w:rsidP="00A100C1">
      <w:pPr>
        <w:pStyle w:val="Lista"/>
        <w:numPr>
          <w:ilvl w:val="0"/>
          <w:numId w:val="6"/>
        </w:numPr>
        <w:jc w:val="both"/>
      </w:pPr>
      <w:r w:rsidRPr="00400F44">
        <w:t xml:space="preserve">   </w:t>
      </w:r>
    </w:p>
    <w:p w:rsidR="00A100C1" w:rsidRPr="00400F44" w:rsidRDefault="00A100C1" w:rsidP="00A100C1">
      <w:pPr>
        <w:pStyle w:val="Lista"/>
        <w:numPr>
          <w:ilvl w:val="0"/>
          <w:numId w:val="6"/>
        </w:numPr>
        <w:jc w:val="both"/>
      </w:pPr>
      <w:r w:rsidRPr="00400F44">
        <w:t xml:space="preserve">  </w:t>
      </w:r>
    </w:p>
    <w:p w:rsidR="00A100C1" w:rsidRPr="00400F44" w:rsidRDefault="00A100C1" w:rsidP="00A100C1">
      <w:pPr>
        <w:pStyle w:val="Lista"/>
        <w:numPr>
          <w:ilvl w:val="0"/>
          <w:numId w:val="6"/>
        </w:numPr>
        <w:jc w:val="both"/>
      </w:pPr>
      <w:r w:rsidRPr="00400F44">
        <w:t xml:space="preserve">      </w:t>
      </w:r>
    </w:p>
    <w:p w:rsidR="00A100C1" w:rsidRPr="00400F44" w:rsidRDefault="00A100C1" w:rsidP="00A100C1">
      <w:pPr>
        <w:spacing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Nazwa i adres </w:t>
      </w:r>
      <w:r w:rsidRPr="00400F44">
        <w:rPr>
          <w:b/>
          <w:sz w:val="20"/>
          <w:szCs w:val="20"/>
        </w:rPr>
        <w:t>WYKONAWCY</w:t>
      </w:r>
      <w:r w:rsidRPr="00400F44">
        <w:rPr>
          <w:sz w:val="20"/>
          <w:szCs w:val="20"/>
        </w:rPr>
        <w:t xml:space="preserve"> :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NIP .......................................................   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REGON ..................................................................</w:t>
      </w:r>
    </w:p>
    <w:p w:rsidR="00A100C1" w:rsidRPr="00400F44" w:rsidRDefault="00A100C1" w:rsidP="00A100C1">
      <w:pPr>
        <w:spacing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Adres, na który Zamawiający powinien przesyłać ewentualną korespondencję: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</w:rPr>
      </w:pPr>
      <w:r w:rsidRPr="00400F44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bCs/>
          <w:sz w:val="20"/>
          <w:szCs w:val="20"/>
        </w:rPr>
      </w:pPr>
      <w:r w:rsidRPr="00400F44">
        <w:rPr>
          <w:sz w:val="20"/>
          <w:szCs w:val="20"/>
        </w:rPr>
        <w:t xml:space="preserve">Województwo ……………………………. </w:t>
      </w:r>
    </w:p>
    <w:p w:rsidR="00A100C1" w:rsidRPr="00400F44" w:rsidRDefault="00A100C1" w:rsidP="00A100C1">
      <w:pPr>
        <w:spacing w:line="276" w:lineRule="auto"/>
        <w:jc w:val="both"/>
        <w:rPr>
          <w:sz w:val="20"/>
          <w:szCs w:val="20"/>
        </w:rPr>
      </w:pPr>
      <w:r w:rsidRPr="00400F44">
        <w:rPr>
          <w:sz w:val="20"/>
          <w:szCs w:val="20"/>
        </w:rPr>
        <w:t xml:space="preserve">Osoba wyznaczona do kontaktów z Zamawiającym: 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400F44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:rsidR="00A100C1" w:rsidRPr="00400F44" w:rsidRDefault="00A100C1" w:rsidP="00A100C1">
      <w:pPr>
        <w:spacing w:line="276" w:lineRule="auto"/>
        <w:ind w:right="70"/>
        <w:jc w:val="both"/>
        <w:rPr>
          <w:bCs/>
          <w:sz w:val="20"/>
          <w:szCs w:val="20"/>
          <w:lang w:val="es-ES"/>
        </w:rPr>
      </w:pPr>
      <w:r w:rsidRPr="00400F44">
        <w:rPr>
          <w:sz w:val="20"/>
          <w:szCs w:val="20"/>
          <w:lang w:val="es-ES"/>
        </w:rPr>
        <w:t>n</w:t>
      </w:r>
      <w:r w:rsidRPr="00400F44">
        <w:rPr>
          <w:bCs/>
          <w:sz w:val="20"/>
          <w:szCs w:val="20"/>
          <w:lang w:val="es-ES"/>
        </w:rPr>
        <w:t>umer telefonu: (**) ……………………….</w:t>
      </w:r>
    </w:p>
    <w:p w:rsidR="00A100C1" w:rsidRPr="00400F44" w:rsidRDefault="00A100C1" w:rsidP="00A100C1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400F44"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:rsidR="00A100C1" w:rsidRPr="00400F44" w:rsidRDefault="00A100C1" w:rsidP="00A100C1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400F44">
        <w:rPr>
          <w:rFonts w:ascii="Times New Roman" w:hAnsi="Times New Roman"/>
          <w:bCs/>
          <w:sz w:val="20"/>
          <w:szCs w:val="20"/>
          <w:lang w:val="es-ES"/>
        </w:rPr>
        <w:t>e-mail:………………………</w:t>
      </w:r>
    </w:p>
    <w:p w:rsidR="00800048" w:rsidRPr="00400F44" w:rsidRDefault="00A100C1" w:rsidP="00A100C1">
      <w:pPr>
        <w:spacing w:after="120" w:line="276" w:lineRule="auto"/>
        <w:jc w:val="both"/>
        <w:rPr>
          <w:bCs/>
          <w:sz w:val="20"/>
          <w:szCs w:val="20"/>
          <w:lang w:val="es-ES"/>
        </w:rPr>
      </w:pPr>
      <w:r w:rsidRPr="00400F44">
        <w:rPr>
          <w:bCs/>
          <w:sz w:val="20"/>
          <w:szCs w:val="20"/>
          <w:lang w:val="es-ES"/>
        </w:rPr>
        <w:t>adres strony internetowej: .....................................</w:t>
      </w:r>
    </w:p>
    <w:p w:rsidR="00433E61" w:rsidRDefault="00433E61" w:rsidP="00A100C1">
      <w:pPr>
        <w:spacing w:after="120" w:line="276" w:lineRule="auto"/>
        <w:jc w:val="right"/>
        <w:rPr>
          <w:sz w:val="20"/>
          <w:szCs w:val="20"/>
        </w:rPr>
      </w:pPr>
    </w:p>
    <w:p w:rsidR="00433E61" w:rsidRDefault="00433E61" w:rsidP="00A100C1">
      <w:pPr>
        <w:spacing w:after="120" w:line="276" w:lineRule="auto"/>
        <w:jc w:val="right"/>
        <w:rPr>
          <w:sz w:val="20"/>
          <w:szCs w:val="20"/>
        </w:rPr>
      </w:pPr>
    </w:p>
    <w:p w:rsidR="00433E61" w:rsidRDefault="00433E61" w:rsidP="00A100C1">
      <w:pPr>
        <w:spacing w:after="120" w:line="276" w:lineRule="auto"/>
        <w:jc w:val="right"/>
        <w:rPr>
          <w:sz w:val="20"/>
          <w:szCs w:val="20"/>
        </w:rPr>
      </w:pPr>
    </w:p>
    <w:p w:rsidR="00433E61" w:rsidRDefault="00433E61" w:rsidP="00433E61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16"/>
          <w:szCs w:val="16"/>
          <w:lang w:val="es-ES"/>
        </w:rPr>
      </w:pPr>
      <w:r>
        <w:rPr>
          <w:rFonts w:ascii="Times New Roman" w:hAnsi="Times New Roman"/>
          <w:i/>
          <w:sz w:val="16"/>
          <w:szCs w:val="16"/>
        </w:rPr>
        <w:t>Dokument musi być podpisany kwalifikowanym  podpisem  elektronicznym lub podpisem  zaufanym  lub podpisem  osobistym przez uprawnioną osobę do reprezentowania wykonawcy</w:t>
      </w:r>
    </w:p>
    <w:p w:rsidR="0097776D" w:rsidRPr="00400F44" w:rsidRDefault="0097776D" w:rsidP="00433E61">
      <w:pPr>
        <w:spacing w:after="120" w:line="276" w:lineRule="auto"/>
        <w:jc w:val="right"/>
        <w:rPr>
          <w:sz w:val="20"/>
          <w:szCs w:val="20"/>
        </w:rPr>
      </w:pPr>
    </w:p>
    <w:sectPr w:rsidR="0097776D" w:rsidRPr="00400F44" w:rsidSect="00180B96">
      <w:pgSz w:w="11906" w:h="16838"/>
      <w:pgMar w:top="568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5021" w:rsidRDefault="00585021" w:rsidP="00FF57EE">
      <w:r>
        <w:separator/>
      </w:r>
    </w:p>
  </w:endnote>
  <w:endnote w:type="continuationSeparator" w:id="0">
    <w:p w:rsidR="00585021" w:rsidRDefault="0058502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5021" w:rsidRDefault="00585021" w:rsidP="00FF57EE">
      <w:r>
        <w:separator/>
      </w:r>
    </w:p>
  </w:footnote>
  <w:footnote w:type="continuationSeparator" w:id="0">
    <w:p w:rsidR="00585021" w:rsidRDefault="00585021" w:rsidP="00FF57EE">
      <w:r>
        <w:continuationSeparator/>
      </w:r>
    </w:p>
  </w:footnote>
  <w:footnote w:id="1">
    <w:p w:rsidR="00817803" w:rsidRDefault="00817803" w:rsidP="008178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A100C1" w:rsidRDefault="00A100C1" w:rsidP="00A100C1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A100C1" w:rsidRDefault="00A100C1" w:rsidP="00A100C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A100C1" w:rsidRDefault="00A100C1" w:rsidP="00A100C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9A08DF"/>
    <w:multiLevelType w:val="hybridMultilevel"/>
    <w:tmpl w:val="856CFBB0"/>
    <w:lvl w:ilvl="0" w:tplc="4F66729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9728BF"/>
    <w:multiLevelType w:val="hybridMultilevel"/>
    <w:tmpl w:val="E3782534"/>
    <w:lvl w:ilvl="0" w:tplc="B40A571A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05991702">
    <w:abstractNumId w:val="6"/>
  </w:num>
  <w:num w:numId="2" w16cid:durableId="1663240088">
    <w:abstractNumId w:val="4"/>
  </w:num>
  <w:num w:numId="3" w16cid:durableId="43144833">
    <w:abstractNumId w:val="5"/>
  </w:num>
  <w:num w:numId="4" w16cid:durableId="959532805">
    <w:abstractNumId w:val="8"/>
  </w:num>
  <w:num w:numId="5" w16cid:durableId="704982343">
    <w:abstractNumId w:val="0"/>
  </w:num>
  <w:num w:numId="6" w16cid:durableId="1611742135">
    <w:abstractNumId w:val="1"/>
  </w:num>
  <w:num w:numId="7" w16cid:durableId="830365784">
    <w:abstractNumId w:val="2"/>
  </w:num>
  <w:num w:numId="8" w16cid:durableId="1407456121">
    <w:abstractNumId w:val="3"/>
  </w:num>
  <w:num w:numId="9" w16cid:durableId="1162637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4B"/>
    <w:rsid w:val="001063D3"/>
    <w:rsid w:val="00151D97"/>
    <w:rsid w:val="0017704B"/>
    <w:rsid w:val="00180B96"/>
    <w:rsid w:val="001C7D84"/>
    <w:rsid w:val="00215FB3"/>
    <w:rsid w:val="002214DB"/>
    <w:rsid w:val="00267D1F"/>
    <w:rsid w:val="002E612D"/>
    <w:rsid w:val="0034557F"/>
    <w:rsid w:val="003B769C"/>
    <w:rsid w:val="003F59B3"/>
    <w:rsid w:val="00400F44"/>
    <w:rsid w:val="00433E61"/>
    <w:rsid w:val="00442096"/>
    <w:rsid w:val="004B6424"/>
    <w:rsid w:val="004C3CCA"/>
    <w:rsid w:val="004D0FFC"/>
    <w:rsid w:val="004D5A42"/>
    <w:rsid w:val="00525EFF"/>
    <w:rsid w:val="00557559"/>
    <w:rsid w:val="005844F6"/>
    <w:rsid w:val="00585021"/>
    <w:rsid w:val="005F6F5F"/>
    <w:rsid w:val="006B63D6"/>
    <w:rsid w:val="006C641D"/>
    <w:rsid w:val="006D09E0"/>
    <w:rsid w:val="007C519A"/>
    <w:rsid w:val="007D475B"/>
    <w:rsid w:val="007E331F"/>
    <w:rsid w:val="00800048"/>
    <w:rsid w:val="00817803"/>
    <w:rsid w:val="00915D14"/>
    <w:rsid w:val="009312B4"/>
    <w:rsid w:val="0097776D"/>
    <w:rsid w:val="00983D1D"/>
    <w:rsid w:val="009D75A8"/>
    <w:rsid w:val="00A100C1"/>
    <w:rsid w:val="00A44A3B"/>
    <w:rsid w:val="00A50E18"/>
    <w:rsid w:val="00AA39D6"/>
    <w:rsid w:val="00AE2ACB"/>
    <w:rsid w:val="00AE3F9B"/>
    <w:rsid w:val="00AF4AC3"/>
    <w:rsid w:val="00B47637"/>
    <w:rsid w:val="00B9086B"/>
    <w:rsid w:val="00BC4F99"/>
    <w:rsid w:val="00C22F7D"/>
    <w:rsid w:val="00C46506"/>
    <w:rsid w:val="00CD78C0"/>
    <w:rsid w:val="00CE3AE6"/>
    <w:rsid w:val="00D25368"/>
    <w:rsid w:val="00D554C7"/>
    <w:rsid w:val="00DB3A55"/>
    <w:rsid w:val="00DC336F"/>
    <w:rsid w:val="00F134D5"/>
    <w:rsid w:val="00F31EAC"/>
    <w:rsid w:val="00F95FB7"/>
    <w:rsid w:val="00FD5B5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4BBA9321"/>
  <w15:docId w15:val="{54B608E1-3C59-4403-8B83-36946D84D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800048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800048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A20E-CDF7-4955-819E-2F17CBCCC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cp:lastPrinted>2023-02-07T11:49:00Z</cp:lastPrinted>
  <dcterms:created xsi:type="dcterms:W3CDTF">2023-02-09T07:12:00Z</dcterms:created>
  <dcterms:modified xsi:type="dcterms:W3CDTF">2023-02-09T07:12:00Z</dcterms:modified>
</cp:coreProperties>
</file>