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011B7" w14:textId="2128A00E" w:rsidR="004E049F" w:rsidRPr="00E50F4B" w:rsidRDefault="004E049F" w:rsidP="004E049F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Znak sprawy:</w:t>
      </w:r>
      <w:r w:rsidRPr="00E50F4B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76</w:t>
      </w:r>
      <w:r w:rsidRPr="00E50F4B">
        <w:rPr>
          <w:rFonts w:ascii="Verdana" w:hAnsi="Verdana"/>
          <w:b/>
          <w:sz w:val="16"/>
          <w:szCs w:val="16"/>
        </w:rPr>
        <w:t>/2</w:t>
      </w:r>
      <w:r>
        <w:rPr>
          <w:rFonts w:ascii="Verdana" w:hAnsi="Verdana"/>
          <w:b/>
          <w:sz w:val="16"/>
          <w:szCs w:val="16"/>
        </w:rPr>
        <w:t>3</w:t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>Załącznik nr 2</w:t>
      </w:r>
    </w:p>
    <w:p w14:paraId="16945CEB" w14:textId="77777777" w:rsidR="004E049F" w:rsidRPr="00E50F4B" w:rsidRDefault="004E049F" w:rsidP="004E049F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Pr="00E50F4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54BD6921" w14:textId="77777777" w:rsidR="004E049F" w:rsidRPr="00E50F4B" w:rsidRDefault="004E049F" w:rsidP="004E049F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Akademia Górniczo-Hutnicza</w:t>
      </w:r>
    </w:p>
    <w:p w14:paraId="0176F4F4" w14:textId="77777777" w:rsidR="004E049F" w:rsidRPr="00E50F4B" w:rsidRDefault="004E049F" w:rsidP="004E049F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im. St. Staszica w Krakowie</w:t>
      </w:r>
    </w:p>
    <w:p w14:paraId="4B9FDF93" w14:textId="77777777" w:rsidR="004E049F" w:rsidRPr="00E50F4B" w:rsidRDefault="004E049F" w:rsidP="004E049F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 xml:space="preserve">Al. Mickiewicza 30, </w:t>
      </w:r>
      <w:r w:rsidRPr="00E50F4B">
        <w:rPr>
          <w:rFonts w:ascii="Verdana" w:hAnsi="Verdana"/>
          <w:sz w:val="16"/>
          <w:szCs w:val="16"/>
        </w:rPr>
        <w:br/>
        <w:t>30-059 Kraków</w:t>
      </w:r>
    </w:p>
    <w:p w14:paraId="4F50E750" w14:textId="77777777" w:rsidR="004E049F" w:rsidRPr="00E50F4B" w:rsidRDefault="004E049F" w:rsidP="004E049F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6DC6D65B" w14:textId="77777777" w:rsidR="004E049F" w:rsidRPr="00E50F4B" w:rsidRDefault="004E049F" w:rsidP="004E049F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E50F4B">
        <w:rPr>
          <w:rFonts w:ascii="Verdana" w:hAnsi="Verdana" w:cs="Arial"/>
          <w:b/>
          <w:sz w:val="16"/>
          <w:szCs w:val="16"/>
        </w:rPr>
        <w:t>Wykonawca:</w:t>
      </w:r>
    </w:p>
    <w:p w14:paraId="001A494A" w14:textId="77777777" w:rsidR="004E049F" w:rsidRPr="00E50F4B" w:rsidRDefault="004E049F" w:rsidP="004E049F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0B7A4279" w14:textId="77777777" w:rsidR="004E049F" w:rsidRPr="00E50F4B" w:rsidRDefault="004E049F" w:rsidP="004E049F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50F4B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E50F4B">
        <w:rPr>
          <w:rFonts w:ascii="Verdana" w:hAnsi="Verdana" w:cs="Arial"/>
          <w:i/>
          <w:sz w:val="16"/>
          <w:szCs w:val="16"/>
        </w:rPr>
        <w:t>)</w:t>
      </w:r>
    </w:p>
    <w:p w14:paraId="6C54E456" w14:textId="77777777" w:rsidR="004E049F" w:rsidRPr="00E50F4B" w:rsidRDefault="004E049F" w:rsidP="004E049F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E50F4B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0FC8B14B" w14:textId="77777777" w:rsidR="004E049F" w:rsidRPr="00E50F4B" w:rsidRDefault="004E049F" w:rsidP="004E049F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214650C1" w14:textId="77777777" w:rsidR="004E049F" w:rsidRPr="00E50F4B" w:rsidRDefault="004E049F" w:rsidP="004E049F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2194D308" w14:textId="77777777" w:rsidR="004E049F" w:rsidRPr="00E50F4B" w:rsidRDefault="004E049F" w:rsidP="004E049F">
      <w:pPr>
        <w:spacing w:line="254" w:lineRule="auto"/>
        <w:rPr>
          <w:rFonts w:ascii="Arial" w:hAnsi="Arial" w:cs="Arial"/>
        </w:rPr>
      </w:pPr>
    </w:p>
    <w:p w14:paraId="6570A85B" w14:textId="77777777" w:rsidR="004E049F" w:rsidRPr="00E50F4B" w:rsidRDefault="004E049F" w:rsidP="004E049F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OŚWIADCZENIE WYKONAWCY</w:t>
      </w:r>
    </w:p>
    <w:p w14:paraId="2DF78BB8" w14:textId="77777777" w:rsidR="004E049F" w:rsidRPr="00E50F4B" w:rsidRDefault="004E049F" w:rsidP="004E049F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0CB7D176" w14:textId="77777777" w:rsidR="004E049F" w:rsidRPr="00E50F4B" w:rsidRDefault="004E049F" w:rsidP="004E049F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eastAsia="Times New Roman" w:cs="Calibri"/>
          <w:b/>
          <w:lang w:eastAsia="pl-PL"/>
        </w:rPr>
        <w:t>Pzp</w:t>
      </w:r>
      <w:proofErr w:type="spellEnd"/>
      <w:r w:rsidRPr="00E50F4B">
        <w:rPr>
          <w:rFonts w:eastAsia="Times New Roman" w:cs="Calibri"/>
          <w:b/>
          <w:lang w:eastAsia="pl-PL"/>
        </w:rPr>
        <w:t>)</w:t>
      </w:r>
    </w:p>
    <w:p w14:paraId="02EB5784" w14:textId="77777777" w:rsidR="004E049F" w:rsidRPr="00E50F4B" w:rsidRDefault="004E049F" w:rsidP="004E049F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989068C" w14:textId="77777777" w:rsidR="004E049F" w:rsidRPr="00E50F4B" w:rsidRDefault="004E049F" w:rsidP="004E049F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Na potrzeby postępowania o udzielenie zamówienia publicznego pn. </w:t>
      </w:r>
      <w:r>
        <w:rPr>
          <w:b/>
        </w:rPr>
        <w:t>S</w:t>
      </w:r>
      <w:r w:rsidRPr="00C730B3">
        <w:rPr>
          <w:b/>
        </w:rPr>
        <w:t>ukcesywn</w:t>
      </w:r>
      <w:r>
        <w:rPr>
          <w:b/>
        </w:rPr>
        <w:t>e</w:t>
      </w:r>
      <w:r w:rsidRPr="00C730B3">
        <w:rPr>
          <w:b/>
        </w:rPr>
        <w:t xml:space="preserve"> dostaw</w:t>
      </w:r>
      <w:r>
        <w:rPr>
          <w:b/>
        </w:rPr>
        <w:t>y</w:t>
      </w:r>
      <w:r w:rsidRPr="00C730B3">
        <w:rPr>
          <w:b/>
        </w:rPr>
        <w:t xml:space="preserve"> wody mineralnej dla potrzeb AGH</w:t>
      </w:r>
      <w:r>
        <w:rPr>
          <w:b/>
        </w:rPr>
        <w:t>, znak sprawy: KC-zp.272-668/22</w:t>
      </w:r>
      <w:r w:rsidRPr="00E50F4B">
        <w:rPr>
          <w:rFonts w:eastAsia="Times New Roman" w:cs="Calibri"/>
          <w:lang w:eastAsia="pl-PL"/>
        </w:rPr>
        <w:t>,</w:t>
      </w:r>
      <w:r w:rsidRPr="00E50F4B">
        <w:rPr>
          <w:rFonts w:eastAsia="Times New Roman" w:cs="Calibri"/>
          <w:i/>
          <w:lang w:eastAsia="pl-PL"/>
        </w:rPr>
        <w:t xml:space="preserve"> </w:t>
      </w:r>
      <w:r w:rsidRPr="00E50F4B">
        <w:rPr>
          <w:rFonts w:eastAsia="Times New Roman" w:cs="Calibri"/>
          <w:lang w:eastAsia="pl-PL"/>
        </w:rPr>
        <w:t>oświadczam, co następuje:</w:t>
      </w:r>
    </w:p>
    <w:p w14:paraId="38CCE70E" w14:textId="77777777" w:rsidR="004E049F" w:rsidRPr="00E50F4B" w:rsidRDefault="004E049F" w:rsidP="004E049F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7C8C56D" w14:textId="77777777" w:rsidR="004E049F" w:rsidRPr="00E50F4B" w:rsidRDefault="004E049F" w:rsidP="004E049F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5C4AA90F" w14:textId="77777777" w:rsidR="004E049F" w:rsidRPr="008D61B1" w:rsidRDefault="004E049F" w:rsidP="004E049F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74482B6" w14:textId="77777777" w:rsidR="004E049F" w:rsidRPr="00E50F4B" w:rsidRDefault="004E049F" w:rsidP="004E049F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5A5746EC" w14:textId="77777777" w:rsidR="004E049F" w:rsidRPr="00E50F4B" w:rsidRDefault="004E049F" w:rsidP="004E049F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6148BE86" w14:textId="77777777" w:rsidR="004E049F" w:rsidRDefault="004E049F" w:rsidP="004E049F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3EC1FF02" w14:textId="77777777" w:rsidR="004E049F" w:rsidRDefault="004E049F" w:rsidP="004E049F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360D1E2" w14:textId="77777777" w:rsidR="004E049F" w:rsidRPr="008D61B1" w:rsidRDefault="004E049F" w:rsidP="004E049F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podstawie art.  7 ust. 1 ustawy z dnia 13 kwietnia 2022 r. o szczególnych rozwiązaniach w </w:t>
      </w:r>
      <w:r w:rsidRPr="008D61B1">
        <w:rPr>
          <w:rFonts w:eastAsia="Times New Roman" w:cs="Calibri"/>
          <w:highlight w:val="yellow"/>
          <w:lang w:eastAsia="pl-PL"/>
        </w:rPr>
        <w:lastRenderedPageBreak/>
        <w:t>zakresie przeciwdziałania wspieraniu agresji na Ukrainę oraz służących ochronie bezpieczeństwa narodowego (Dz. U. poz. 835) .</w:t>
      </w:r>
    </w:p>
    <w:p w14:paraId="2460A2FF" w14:textId="77777777" w:rsidR="004E049F" w:rsidRPr="00E50F4B" w:rsidRDefault="004E049F" w:rsidP="004E049F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2A59C696" w14:textId="77777777" w:rsidR="004E049F" w:rsidRPr="00E50F4B" w:rsidRDefault="004E049F" w:rsidP="004E049F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12439F0" w14:textId="77777777" w:rsidR="004E049F" w:rsidRPr="00E50F4B" w:rsidRDefault="004E049F" w:rsidP="004E049F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5CF9708" w14:textId="77777777" w:rsidR="004E049F" w:rsidRPr="00E50F4B" w:rsidRDefault="004E049F" w:rsidP="004E049F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7E20EDC" w14:textId="77777777" w:rsidR="004E049F" w:rsidRPr="00E50F4B" w:rsidRDefault="004E049F" w:rsidP="004E049F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7660D89F" w14:textId="77777777" w:rsidR="004E049F" w:rsidRPr="00E50F4B" w:rsidRDefault="004E049F" w:rsidP="004E049F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7C634FA2" w14:textId="77777777" w:rsidR="004E049F" w:rsidRPr="00E50F4B" w:rsidRDefault="004E049F" w:rsidP="004E049F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08F2EE12" w14:textId="77777777" w:rsidR="004E049F" w:rsidRPr="00E50F4B" w:rsidRDefault="004E049F" w:rsidP="004E049F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AA3D186" w14:textId="77777777" w:rsidR="004E049F" w:rsidRPr="00E50F4B" w:rsidRDefault="004E049F" w:rsidP="004E049F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9A9E93B" w14:textId="77777777" w:rsidR="004E049F" w:rsidRPr="00E50F4B" w:rsidRDefault="004E049F" w:rsidP="004E049F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76655752" w14:textId="77777777" w:rsidR="004E049F" w:rsidRPr="00E50F4B" w:rsidRDefault="004E049F" w:rsidP="004E049F"/>
    <w:p w14:paraId="28D3CB4B" w14:textId="77777777" w:rsidR="004E049F" w:rsidRPr="00E50F4B" w:rsidRDefault="004E049F" w:rsidP="004E049F"/>
    <w:p w14:paraId="602AC24D" w14:textId="77777777" w:rsidR="004E049F" w:rsidRDefault="004E049F" w:rsidP="004E049F"/>
    <w:p w14:paraId="636CFDCE" w14:textId="77777777" w:rsidR="004E049F" w:rsidRPr="00411A1B" w:rsidRDefault="004E049F" w:rsidP="004E049F"/>
    <w:p w14:paraId="6751AF03" w14:textId="77777777" w:rsidR="004E049F" w:rsidRPr="00C157C6" w:rsidRDefault="004E049F" w:rsidP="004E049F"/>
    <w:p w14:paraId="43B3E480" w14:textId="77777777" w:rsidR="004E049F" w:rsidRPr="00EC576E" w:rsidRDefault="004E049F" w:rsidP="004E049F"/>
    <w:p w14:paraId="6751D73E" w14:textId="77777777" w:rsidR="004E049F" w:rsidRPr="00062B44" w:rsidRDefault="004E049F" w:rsidP="004E049F"/>
    <w:p w14:paraId="03D41AEF" w14:textId="77777777" w:rsidR="005103B9" w:rsidRPr="004E049F" w:rsidRDefault="005103B9" w:rsidP="004E049F"/>
    <w:sectPr w:rsidR="005103B9" w:rsidRPr="004E049F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D1B88" w14:textId="77777777" w:rsidR="00266A71" w:rsidRDefault="00266A71" w:rsidP="0038231F">
      <w:pPr>
        <w:spacing w:after="0" w:line="240" w:lineRule="auto"/>
      </w:pPr>
      <w:r>
        <w:separator/>
      </w:r>
    </w:p>
  </w:endnote>
  <w:endnote w:type="continuationSeparator" w:id="0">
    <w:p w14:paraId="3B5A1474" w14:textId="77777777" w:rsidR="00266A71" w:rsidRDefault="00266A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6E1ED" w14:textId="77777777" w:rsidR="00596E7B" w:rsidRDefault="00596E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DE9F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BC4531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D719D" w14:textId="77777777" w:rsidR="00596E7B" w:rsidRDefault="00596E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550ED" w14:textId="77777777" w:rsidR="00266A71" w:rsidRDefault="00266A71" w:rsidP="0038231F">
      <w:pPr>
        <w:spacing w:after="0" w:line="240" w:lineRule="auto"/>
      </w:pPr>
      <w:r>
        <w:separator/>
      </w:r>
    </w:p>
  </w:footnote>
  <w:footnote w:type="continuationSeparator" w:id="0">
    <w:p w14:paraId="51EF8E59" w14:textId="77777777" w:rsidR="00266A71" w:rsidRDefault="00266A71" w:rsidP="0038231F">
      <w:pPr>
        <w:spacing w:after="0" w:line="240" w:lineRule="auto"/>
      </w:pPr>
      <w:r>
        <w:continuationSeparator/>
      </w:r>
    </w:p>
  </w:footnote>
  <w:footnote w:id="1">
    <w:p w14:paraId="49BB5012" w14:textId="77777777" w:rsidR="004E049F" w:rsidRPr="0024624C" w:rsidRDefault="004E049F" w:rsidP="004E049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31FBA79E" w14:textId="77777777" w:rsidR="004E049F" w:rsidRPr="008D4C56" w:rsidRDefault="004E049F" w:rsidP="004E049F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24E6F" w14:textId="77777777" w:rsidR="00596E7B" w:rsidRDefault="00596E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696B2" w14:textId="77777777" w:rsidR="00596E7B" w:rsidRDefault="00596E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4A251" w14:textId="77777777" w:rsidR="00596E7B" w:rsidRDefault="00596E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7340510">
    <w:abstractNumId w:val="7"/>
  </w:num>
  <w:num w:numId="2" w16cid:durableId="958342323">
    <w:abstractNumId w:val="0"/>
  </w:num>
  <w:num w:numId="3" w16cid:durableId="318921308">
    <w:abstractNumId w:val="6"/>
  </w:num>
  <w:num w:numId="4" w16cid:durableId="861629177">
    <w:abstractNumId w:val="9"/>
  </w:num>
  <w:num w:numId="5" w16cid:durableId="831986485">
    <w:abstractNumId w:val="8"/>
  </w:num>
  <w:num w:numId="6" w16cid:durableId="55327998">
    <w:abstractNumId w:val="5"/>
  </w:num>
  <w:num w:numId="7" w16cid:durableId="644818455">
    <w:abstractNumId w:val="1"/>
  </w:num>
  <w:num w:numId="8" w16cid:durableId="2094816842">
    <w:abstractNumId w:val="3"/>
  </w:num>
  <w:num w:numId="9" w16cid:durableId="29455706">
    <w:abstractNumId w:val="2"/>
  </w:num>
  <w:num w:numId="10" w16cid:durableId="1595165470">
    <w:abstractNumId w:val="4"/>
  </w:num>
  <w:num w:numId="11" w16cid:durableId="2113088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6A7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6A7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049F"/>
    <w:rsid w:val="004F23F7"/>
    <w:rsid w:val="004F40EF"/>
    <w:rsid w:val="005103B9"/>
    <w:rsid w:val="00520174"/>
    <w:rsid w:val="005641F0"/>
    <w:rsid w:val="00596E7B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CF11A5"/>
  <w15:chartTrackingRefBased/>
  <w15:docId w15:val="{82F523E0-28E4-4C72-8DA9-5607B4973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49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2023-02-03T09:09:00Z</cp:lastPrinted>
  <dcterms:created xsi:type="dcterms:W3CDTF">2023-02-03T09:09:00Z</dcterms:created>
  <dcterms:modified xsi:type="dcterms:W3CDTF">2023-02-03T09:09:00Z</dcterms:modified>
</cp:coreProperties>
</file>