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1CC" w:rsidRDefault="000351FA" w:rsidP="00F701CC">
      <w:pPr>
        <w:pStyle w:val="Nagwek3"/>
        <w:jc w:val="right"/>
        <w:rPr>
          <w:b w:val="0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:rsidR="00F701CC" w:rsidRDefault="00F701CC" w:rsidP="00F701CC">
      <w:pPr>
        <w:pStyle w:val="Nagwek3"/>
        <w:spacing w:befor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:rsidR="00F701CC" w:rsidRDefault="00F701CC" w:rsidP="00F701C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F701CC" w:rsidRDefault="00F701CC" w:rsidP="00F701C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701CC" w:rsidRDefault="00F701CC" w:rsidP="00F701C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F701CC" w:rsidRDefault="00F701CC" w:rsidP="00F701C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701CC" w:rsidRDefault="00F701CC" w:rsidP="00F701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F701CC" w:rsidRDefault="00F701CC" w:rsidP="00F701CC">
      <w:pPr>
        <w:spacing w:line="360" w:lineRule="auto"/>
      </w:pPr>
      <w:r>
        <w:t>Do: Nazwa i siedziba Zamawiającego:</w:t>
      </w:r>
    </w:p>
    <w:p w:rsidR="00F701CC" w:rsidRDefault="00F701CC" w:rsidP="00F701CC">
      <w:pPr>
        <w:ind w:right="-110"/>
        <w:rPr>
          <w:b/>
        </w:rPr>
      </w:pPr>
      <w:r>
        <w:rPr>
          <w:b/>
        </w:rPr>
        <w:t>Akademia Górniczo - Hutnicza</w:t>
      </w:r>
    </w:p>
    <w:p w:rsidR="00F701CC" w:rsidRDefault="00F701CC" w:rsidP="00F701CC">
      <w:pPr>
        <w:ind w:right="-110"/>
        <w:rPr>
          <w:b/>
        </w:rPr>
      </w:pPr>
      <w:r>
        <w:rPr>
          <w:b/>
        </w:rPr>
        <w:t>im. Stanisława Staszica w Krakowie</w:t>
      </w:r>
    </w:p>
    <w:p w:rsidR="00F701CC" w:rsidRDefault="00F701CC" w:rsidP="00F701CC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701CC" w:rsidRDefault="00F701CC" w:rsidP="00F701CC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701CC" w:rsidRDefault="00F701CC" w:rsidP="00F701CC">
      <w:pPr>
        <w:rPr>
          <w:b/>
        </w:rPr>
      </w:pPr>
      <w:r>
        <w:rPr>
          <w:b/>
        </w:rPr>
        <w:t xml:space="preserve">30-059 Kraków,  </w:t>
      </w:r>
    </w:p>
    <w:p w:rsidR="00F701CC" w:rsidRDefault="00F701CC" w:rsidP="00F701CC">
      <w:pPr>
        <w:ind w:firstLine="3969"/>
        <w:rPr>
          <w:b/>
        </w:rPr>
      </w:pPr>
    </w:p>
    <w:p w:rsidR="00F701CC" w:rsidRDefault="00F701CC" w:rsidP="00F701C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 xml:space="preserve">Usługa transportowa - wynajem autobusu i </w:t>
      </w:r>
      <w:proofErr w:type="spellStart"/>
      <w:r>
        <w:rPr>
          <w:b/>
        </w:rPr>
        <w:t>busa</w:t>
      </w:r>
      <w:proofErr w:type="spellEnd"/>
      <w:r>
        <w:rPr>
          <w:b/>
        </w:rPr>
        <w:t xml:space="preserve"> na przewóz studentów, w ramach wizyt studyjnych w roku 2023 - Kc-zp.272-58/23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F701CC" w:rsidRDefault="00F701CC" w:rsidP="00F701CC">
      <w:pPr>
        <w:tabs>
          <w:tab w:val="right" w:pos="9000"/>
        </w:tabs>
      </w:pPr>
    </w:p>
    <w:p w:rsidR="00F701CC" w:rsidRDefault="00F701CC" w:rsidP="00F701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11.926 km:  </w:t>
      </w:r>
      <w:r>
        <w:rPr>
          <w:sz w:val="22"/>
          <w:szCs w:val="22"/>
        </w:rPr>
        <w:t xml:space="preserve"> </w:t>
      </w:r>
      <w:bookmarkStart w:id="0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0"/>
    </w:p>
    <w:p w:rsidR="00F701CC" w:rsidRDefault="00F701CC" w:rsidP="00F701CC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F701CC" w:rsidRDefault="00F701CC" w:rsidP="00F701CC">
      <w:pPr>
        <w:widowControl w:val="0"/>
        <w:jc w:val="both"/>
        <w:rPr>
          <w:b/>
          <w:sz w:val="22"/>
          <w:szCs w:val="22"/>
          <w:u w:val="single"/>
        </w:rPr>
      </w:pPr>
      <w:bookmarkStart w:id="1" w:name="_Hlk117683332"/>
      <w:r>
        <w:rPr>
          <w:b/>
          <w:sz w:val="22"/>
          <w:szCs w:val="22"/>
          <w:u w:val="single"/>
        </w:rPr>
        <w:t>a w tym:</w:t>
      </w:r>
    </w:p>
    <w:p w:rsidR="00F701CC" w:rsidRDefault="00F701CC" w:rsidP="00F701CC">
      <w:pPr>
        <w:widowControl w:val="0"/>
        <w:jc w:val="both"/>
        <w:rPr>
          <w:sz w:val="22"/>
          <w:szCs w:val="22"/>
        </w:rPr>
      </w:pPr>
      <w:bookmarkStart w:id="2" w:name="_Hlk117683258"/>
      <w:r>
        <w:rPr>
          <w:sz w:val="22"/>
          <w:szCs w:val="22"/>
        </w:rPr>
        <w:t xml:space="preserve">Cena brutto za maksymalną ilość km. dla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tj. 7836 km: ............................................. PLN</w:t>
      </w:r>
    </w:p>
    <w:bookmarkEnd w:id="2"/>
    <w:p w:rsidR="00F701CC" w:rsidRDefault="00F701CC" w:rsidP="00F701CC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brutto za maksymalną ilość km. dla autobusu tj. 4090 km: ............................................. PLN</w:t>
      </w:r>
    </w:p>
    <w:p w:rsidR="00F701CC" w:rsidRDefault="00F701CC" w:rsidP="00F701C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Powyższe ceny zawierają właściwą stawkę podatku VAT </w:t>
      </w:r>
      <w:proofErr w:type="spellStart"/>
      <w:r w:rsidR="000351FA">
        <w:rPr>
          <w:sz w:val="22"/>
          <w:szCs w:val="22"/>
        </w:rPr>
        <w:t>tj</w:t>
      </w:r>
      <w:proofErr w:type="spellEnd"/>
      <w:r w:rsidR="000351FA">
        <w:rPr>
          <w:sz w:val="22"/>
          <w:szCs w:val="22"/>
        </w:rPr>
        <w:t xml:space="preserve"> </w:t>
      </w:r>
      <w:r w:rsidR="000351FA" w:rsidRPr="000351FA">
        <w:rPr>
          <w:sz w:val="22"/>
          <w:szCs w:val="22"/>
          <w:highlight w:val="yellow"/>
        </w:rPr>
        <w:t>……</w:t>
      </w:r>
      <w:r w:rsidR="000351FA">
        <w:rPr>
          <w:sz w:val="22"/>
          <w:szCs w:val="22"/>
        </w:rPr>
        <w:t xml:space="preserve"> % </w:t>
      </w:r>
    </w:p>
    <w:bookmarkEnd w:id="1"/>
    <w:p w:rsidR="00F701CC" w:rsidRDefault="00F701CC" w:rsidP="00F701CC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Cena netto za 1 km trasy wynosi:  </w:t>
      </w:r>
    </w:p>
    <w:p w:rsidR="00F701CC" w:rsidRDefault="00F701CC" w:rsidP="00F701CC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>
        <w:rPr>
          <w:bCs/>
          <w:iCs/>
          <w:sz w:val="22"/>
          <w:szCs w:val="22"/>
          <w:lang w:val="x-none" w:eastAsia="x-none"/>
        </w:rPr>
        <w:t xml:space="preserve">Dla </w:t>
      </w:r>
      <w:proofErr w:type="spellStart"/>
      <w:r>
        <w:rPr>
          <w:bCs/>
          <w:iCs/>
          <w:sz w:val="22"/>
          <w:szCs w:val="22"/>
          <w:lang w:eastAsia="x-none"/>
        </w:rPr>
        <w:t>busa</w:t>
      </w:r>
      <w:proofErr w:type="spellEnd"/>
      <w:r>
        <w:rPr>
          <w:bCs/>
          <w:iCs/>
          <w:sz w:val="22"/>
          <w:szCs w:val="22"/>
          <w:lang w:val="x-none" w:eastAsia="x-none"/>
        </w:rPr>
        <w:t>: …………………………………. PLN</w:t>
      </w:r>
    </w:p>
    <w:p w:rsidR="00F701CC" w:rsidRDefault="00F701CC" w:rsidP="00F701CC">
      <w:p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>
        <w:rPr>
          <w:bCs/>
          <w:iCs/>
          <w:sz w:val="22"/>
          <w:szCs w:val="22"/>
          <w:lang w:val="x-none" w:eastAsia="x-none"/>
        </w:rPr>
        <w:t xml:space="preserve">Dla </w:t>
      </w:r>
      <w:r>
        <w:rPr>
          <w:bCs/>
          <w:iCs/>
          <w:sz w:val="22"/>
          <w:szCs w:val="22"/>
          <w:lang w:eastAsia="x-none"/>
        </w:rPr>
        <w:t>autobusu</w:t>
      </w:r>
      <w:r>
        <w:rPr>
          <w:bCs/>
          <w:iCs/>
          <w:sz w:val="22"/>
          <w:szCs w:val="22"/>
          <w:lang w:val="x-none" w:eastAsia="x-none"/>
        </w:rPr>
        <w:t>: …………………………………. PLN</w:t>
      </w:r>
    </w:p>
    <w:p w:rsidR="00F701CC" w:rsidRDefault="00F701CC" w:rsidP="00F701CC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</w:p>
    <w:p w:rsidR="00F701CC" w:rsidRDefault="00F701CC" w:rsidP="00F701CC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701CC" w:rsidRDefault="00F701CC" w:rsidP="00F701CC">
      <w:pPr>
        <w:pStyle w:val="Tekstpodstawowy"/>
        <w:spacing w:line="240" w:lineRule="auto"/>
        <w:rPr>
          <w:sz w:val="22"/>
          <w:szCs w:val="22"/>
        </w:rPr>
      </w:pPr>
    </w:p>
    <w:p w:rsidR="00F701CC" w:rsidRDefault="00F701CC" w:rsidP="00F701CC">
      <w:pPr>
        <w:pStyle w:val="Tekstpodstawowy"/>
        <w:spacing w:line="240" w:lineRule="auto"/>
        <w:rPr>
          <w:sz w:val="22"/>
          <w:szCs w:val="22"/>
        </w:rPr>
      </w:pPr>
    </w:p>
    <w:p w:rsidR="00F701CC" w:rsidRDefault="00F701CC" w:rsidP="00F701CC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F701CC" w:rsidRDefault="00F701CC" w:rsidP="00F701CC">
      <w:pPr>
        <w:jc w:val="both"/>
        <w:rPr>
          <w:b/>
          <w:sz w:val="22"/>
          <w:szCs w:val="22"/>
          <w:u w:val="single"/>
        </w:rPr>
      </w:pPr>
    </w:p>
    <w:p w:rsidR="00F701CC" w:rsidRDefault="00F701CC" w:rsidP="00F701CC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F701CC" w:rsidRDefault="00F701CC" w:rsidP="00F701CC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F701CC" w:rsidRDefault="00F701CC" w:rsidP="00F701CC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F701CC" w:rsidRDefault="00F701CC" w:rsidP="00F701CC">
      <w:pPr>
        <w:jc w:val="both"/>
        <w:rPr>
          <w:i/>
          <w:sz w:val="22"/>
          <w:szCs w:val="22"/>
        </w:rPr>
      </w:pPr>
    </w:p>
    <w:p w:rsidR="00F701CC" w:rsidRDefault="00F701CC" w:rsidP="00F701C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od daty podpisania umowy do 31.10.2023 r.</w:t>
      </w:r>
    </w:p>
    <w:p w:rsidR="00F701CC" w:rsidRDefault="00F701CC" w:rsidP="00F701CC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F701CC" w:rsidRDefault="00F701CC" w:rsidP="00F701CC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bookmarkStart w:id="3" w:name="_GoBack"/>
      <w:r>
        <w:rPr>
          <w:sz w:val="22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bookmarkEnd w:id="3"/>
    <w:p w:rsidR="00F701CC" w:rsidRDefault="00F701CC" w:rsidP="00F701CC">
      <w:pPr>
        <w:jc w:val="both"/>
        <w:rPr>
          <w:sz w:val="18"/>
          <w:szCs w:val="18"/>
        </w:rPr>
      </w:pPr>
    </w:p>
    <w:p w:rsidR="00F701CC" w:rsidRDefault="00F701CC" w:rsidP="00F701CC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701CC" w:rsidRDefault="00F701CC" w:rsidP="00F701C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F701CC" w:rsidRDefault="00F701CC" w:rsidP="00F701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F701CC" w:rsidRDefault="00F701CC" w:rsidP="00F701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F701CC" w:rsidRDefault="00F701CC" w:rsidP="00F701C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701CC" w:rsidRDefault="00F701CC" w:rsidP="00F701C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701CC" w:rsidRDefault="00F701CC" w:rsidP="00F701C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01CC" w:rsidTr="00F701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01CC" w:rsidRDefault="00F701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01CC" w:rsidRDefault="00F701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701CC" w:rsidRDefault="00F701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701CC" w:rsidRDefault="00F701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701CC" w:rsidTr="00F701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1CC" w:rsidRDefault="00F701C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1CC" w:rsidRDefault="00F701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1CC" w:rsidRDefault="00F701C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701CC" w:rsidRDefault="00F701CC" w:rsidP="00F701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701CC" w:rsidRDefault="00F701CC" w:rsidP="00F701CC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F701CC" w:rsidRDefault="00F701CC" w:rsidP="00F701C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701CC" w:rsidRDefault="00F701CC" w:rsidP="00F701C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701CC" w:rsidRDefault="00F701CC" w:rsidP="00F701C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701CC" w:rsidRDefault="00F701CC" w:rsidP="00F701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701CC" w:rsidRDefault="00F701CC" w:rsidP="00F701C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701CC" w:rsidRDefault="00F701CC" w:rsidP="00F701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701CC" w:rsidRDefault="00F701CC" w:rsidP="00F701C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701CC" w:rsidRDefault="00F701CC" w:rsidP="00F701C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701CC" w:rsidRDefault="00F701CC" w:rsidP="00F701C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701CC" w:rsidRDefault="00F701CC" w:rsidP="00F701CC">
      <w:pPr>
        <w:jc w:val="right"/>
        <w:rPr>
          <w:sz w:val="20"/>
          <w:szCs w:val="20"/>
        </w:rPr>
      </w:pPr>
    </w:p>
    <w:p w:rsidR="00F701CC" w:rsidRDefault="00F701CC" w:rsidP="00F701C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701CC" w:rsidRDefault="00F701CC" w:rsidP="00F701CC"/>
    <w:p w:rsidR="00F701CC" w:rsidRDefault="00F701CC" w:rsidP="00F701CC">
      <w:pPr>
        <w:jc w:val="right"/>
        <w:rPr>
          <w:sz w:val="20"/>
          <w:szCs w:val="20"/>
        </w:rPr>
      </w:pPr>
    </w:p>
    <w:p w:rsidR="00F701CC" w:rsidRDefault="00F701CC" w:rsidP="00F701CC"/>
    <w:p w:rsidR="00FE545C" w:rsidRPr="00F701CC" w:rsidRDefault="00FE545C" w:rsidP="00F701CC"/>
    <w:sectPr w:rsidR="00FE545C" w:rsidRPr="00F701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42B" w:rsidRDefault="0071642B">
      <w:r>
        <w:separator/>
      </w:r>
    </w:p>
  </w:endnote>
  <w:endnote w:type="continuationSeparator" w:id="0">
    <w:p w:rsidR="0071642B" w:rsidRDefault="00716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331" w:rsidRDefault="008B5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331" w:rsidRDefault="008B5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42B" w:rsidRDefault="0071642B">
      <w:r>
        <w:separator/>
      </w:r>
    </w:p>
  </w:footnote>
  <w:footnote w:type="continuationSeparator" w:id="0">
    <w:p w:rsidR="0071642B" w:rsidRDefault="00716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331" w:rsidRDefault="008B5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331" w:rsidRDefault="008B53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42B"/>
    <w:rsid w:val="00012286"/>
    <w:rsid w:val="000351F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642B"/>
    <w:rsid w:val="007748F0"/>
    <w:rsid w:val="007A4321"/>
    <w:rsid w:val="00833933"/>
    <w:rsid w:val="00853083"/>
    <w:rsid w:val="008B2F0C"/>
    <w:rsid w:val="008B4928"/>
    <w:rsid w:val="008B5331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701C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76B888"/>
  <w15:chartTrackingRefBased/>
  <w15:docId w15:val="{951C4814-07C7-48C5-B789-41D47280D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01C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1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AD4A3-7AE2-4B43-B38B-E97F97942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581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2023-02-02T12:28:00Z</cp:lastPrinted>
  <dcterms:created xsi:type="dcterms:W3CDTF">2023-02-02T12:28:00Z</dcterms:created>
  <dcterms:modified xsi:type="dcterms:W3CDTF">2023-02-02T12:28:00Z</dcterms:modified>
</cp:coreProperties>
</file>