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47BFB" w14:textId="77777777" w:rsidR="006666C9" w:rsidRPr="006666C9" w:rsidRDefault="006666C9" w:rsidP="006666C9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r w:rsidRPr="006666C9">
        <w:rPr>
          <w:rFonts w:ascii="Calibri Light" w:hAnsi="Calibri Light"/>
          <w:bCs/>
          <w:sz w:val="22"/>
          <w:szCs w:val="22"/>
        </w:rPr>
        <w:tab/>
      </w:r>
      <w:r w:rsidRPr="006666C9">
        <w:rPr>
          <w:rFonts w:ascii="Calibri Light" w:hAnsi="Calibri Light"/>
          <w:bCs/>
          <w:sz w:val="22"/>
          <w:szCs w:val="22"/>
        </w:rPr>
        <w:tab/>
      </w:r>
      <w:r w:rsidRPr="006666C9">
        <w:rPr>
          <w:b/>
          <w:bCs/>
          <w:sz w:val="26"/>
          <w:szCs w:val="26"/>
        </w:rPr>
        <w:t>Załącznik nr 1</w:t>
      </w:r>
    </w:p>
    <w:p w14:paraId="5C353635" w14:textId="77777777" w:rsidR="006666C9" w:rsidRPr="006666C9" w:rsidRDefault="006666C9" w:rsidP="006666C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06D69EC" w14:textId="77777777" w:rsidR="006666C9" w:rsidRPr="006666C9" w:rsidRDefault="006666C9" w:rsidP="006666C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6666C9">
        <w:rPr>
          <w:b/>
          <w:sz w:val="28"/>
          <w:szCs w:val="30"/>
        </w:rPr>
        <w:t>FORMULARZ OFERTY</w:t>
      </w:r>
    </w:p>
    <w:p w14:paraId="00852DF9" w14:textId="77777777" w:rsidR="006666C9" w:rsidRPr="006666C9" w:rsidRDefault="006666C9" w:rsidP="006666C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0415585" w14:textId="77777777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357A86CD" w14:textId="104BA656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 w:rsidR="00D16AAA">
        <w:rPr>
          <w:sz w:val="22"/>
        </w:rPr>
        <w:t>….</w:t>
      </w:r>
    </w:p>
    <w:p w14:paraId="3892297F" w14:textId="4138EA30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 w:rsidR="00D16AAA">
        <w:rPr>
          <w:sz w:val="22"/>
        </w:rPr>
        <w:t>.</w:t>
      </w:r>
    </w:p>
    <w:p w14:paraId="5A4EC626" w14:textId="77777777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B1497EB" w14:textId="3CA2DA80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 w:rsidR="00D16AAA">
        <w:rPr>
          <w:sz w:val="22"/>
        </w:rPr>
        <w:t>…</w:t>
      </w:r>
    </w:p>
    <w:p w14:paraId="0014CC5F" w14:textId="4EA52835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 w:rsidR="00D16AAA">
        <w:rPr>
          <w:sz w:val="22"/>
        </w:rPr>
        <w:t>.</w:t>
      </w:r>
    </w:p>
    <w:p w14:paraId="38F0FC41" w14:textId="31044C93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 w:rsidR="00D16AAA">
        <w:rPr>
          <w:sz w:val="22"/>
        </w:rPr>
        <w:t>.</w:t>
      </w:r>
    </w:p>
    <w:p w14:paraId="100A15BF" w14:textId="008C863C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 w:rsidR="00D16AAA">
        <w:rPr>
          <w:sz w:val="22"/>
        </w:rPr>
        <w:t>..</w:t>
      </w:r>
    </w:p>
    <w:p w14:paraId="6DF0F01D" w14:textId="71E69456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BANK/ NR KONTA ……………………</w:t>
      </w:r>
      <w:r w:rsidR="00D16AAA">
        <w:rPr>
          <w:sz w:val="22"/>
        </w:rPr>
        <w:t>……………………………………………………….</w:t>
      </w:r>
    </w:p>
    <w:p w14:paraId="4F387D6C" w14:textId="77777777" w:rsidR="006666C9" w:rsidRPr="006666C9" w:rsidRDefault="006666C9" w:rsidP="006666C9">
      <w:pPr>
        <w:spacing w:line="360" w:lineRule="auto"/>
      </w:pPr>
      <w:r w:rsidRPr="006666C9">
        <w:t>Do: Nazwa i siedziba Zamawiającego:</w:t>
      </w:r>
    </w:p>
    <w:p w14:paraId="45307FDC" w14:textId="77777777" w:rsidR="006666C9" w:rsidRPr="006666C9" w:rsidRDefault="006666C9" w:rsidP="006666C9">
      <w:pPr>
        <w:ind w:right="-110"/>
        <w:rPr>
          <w:b/>
        </w:rPr>
      </w:pPr>
      <w:r w:rsidRPr="006666C9">
        <w:rPr>
          <w:b/>
        </w:rPr>
        <w:t>Akademia Górniczo - Hutnicza</w:t>
      </w:r>
    </w:p>
    <w:p w14:paraId="70A5FCC7" w14:textId="77777777" w:rsidR="006666C9" w:rsidRPr="006666C9" w:rsidRDefault="006666C9" w:rsidP="006666C9">
      <w:pPr>
        <w:ind w:right="-110"/>
        <w:rPr>
          <w:b/>
        </w:rPr>
      </w:pPr>
      <w:r w:rsidRPr="006666C9">
        <w:rPr>
          <w:b/>
        </w:rPr>
        <w:t>im. Stanisława Staszica w Krakowie</w:t>
      </w:r>
    </w:p>
    <w:p w14:paraId="2ADF40AD" w14:textId="77777777" w:rsidR="006666C9" w:rsidRPr="006666C9" w:rsidRDefault="006666C9" w:rsidP="006666C9">
      <w:pPr>
        <w:ind w:right="-110"/>
        <w:rPr>
          <w:b/>
        </w:rPr>
      </w:pPr>
      <w:r w:rsidRPr="006666C9">
        <w:rPr>
          <w:b/>
        </w:rPr>
        <w:t xml:space="preserve">Dział Zamówień Publicznych  </w:t>
      </w:r>
    </w:p>
    <w:p w14:paraId="51C0F35B" w14:textId="77777777" w:rsidR="006666C9" w:rsidRPr="006666C9" w:rsidRDefault="006666C9" w:rsidP="006666C9">
      <w:pPr>
        <w:ind w:right="-110"/>
        <w:rPr>
          <w:b/>
        </w:rPr>
      </w:pPr>
      <w:r w:rsidRPr="006666C9">
        <w:rPr>
          <w:b/>
        </w:rPr>
        <w:t xml:space="preserve">Al. Mickiewicza 30 </w:t>
      </w:r>
    </w:p>
    <w:p w14:paraId="7244C0F9" w14:textId="77777777" w:rsidR="006666C9" w:rsidRPr="006666C9" w:rsidRDefault="006666C9" w:rsidP="006666C9">
      <w:pPr>
        <w:rPr>
          <w:b/>
        </w:rPr>
      </w:pPr>
      <w:r w:rsidRPr="006666C9">
        <w:rPr>
          <w:b/>
        </w:rPr>
        <w:t xml:space="preserve">30-059 Kraków,  </w:t>
      </w:r>
    </w:p>
    <w:p w14:paraId="52AC0545" w14:textId="77777777" w:rsidR="006666C9" w:rsidRPr="006666C9" w:rsidRDefault="006666C9" w:rsidP="006666C9">
      <w:pPr>
        <w:ind w:firstLine="3969"/>
        <w:rPr>
          <w:b/>
        </w:rPr>
      </w:pPr>
    </w:p>
    <w:p w14:paraId="2C5308CD" w14:textId="74FA01CE" w:rsidR="006666C9" w:rsidRPr="006666C9" w:rsidRDefault="006666C9" w:rsidP="006666C9">
      <w:pPr>
        <w:widowControl w:val="0"/>
        <w:ind w:right="1"/>
        <w:jc w:val="both"/>
      </w:pPr>
      <w:r w:rsidRPr="006666C9">
        <w:t xml:space="preserve">Przystępując do postępowania o udzielenie zamówienia publicznego, którego przedmiotem jest </w:t>
      </w:r>
      <w:r w:rsidR="007D2B78" w:rsidRPr="007D2B78">
        <w:rPr>
          <w:b/>
        </w:rPr>
        <w:t>dostawa mikroskopu stereoskopowego - KC-zp.272-94/23</w:t>
      </w:r>
      <w:r w:rsidRPr="006666C9">
        <w:rPr>
          <w:b/>
          <w:sz w:val="26"/>
        </w:rPr>
        <w:t xml:space="preserve">, </w:t>
      </w:r>
      <w:r w:rsidRPr="006666C9">
        <w:t>oferuję realizację przedmiotu zamówienia, zgodnie z zasadami określonymi w specyfikacji warunków zamówienia.</w:t>
      </w:r>
    </w:p>
    <w:p w14:paraId="0885670F" w14:textId="77777777" w:rsidR="006666C9" w:rsidRPr="006666C9" w:rsidRDefault="006666C9" w:rsidP="006666C9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984"/>
        <w:gridCol w:w="851"/>
        <w:gridCol w:w="1134"/>
        <w:gridCol w:w="992"/>
        <w:gridCol w:w="709"/>
        <w:gridCol w:w="1615"/>
      </w:tblGrid>
      <w:tr w:rsidR="00C024DB" w:rsidRPr="002A16E2" w14:paraId="180E3F6F" w14:textId="77777777" w:rsidTr="00BD54F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A70744" w14:textId="77777777" w:rsidR="00C024DB" w:rsidRPr="002A16E2" w:rsidRDefault="00C024DB" w:rsidP="00A53EA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CE9638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5E65A601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9E4F06" w14:textId="7C0A0BD8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>
              <w:rPr>
                <w:b/>
                <w:bCs/>
                <w:sz w:val="22"/>
                <w:szCs w:val="22"/>
              </w:rPr>
              <w:t>/</w:t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4A9123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27AEE493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83B4B7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B8BE1B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7861BB64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5EE443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4B67BEC6" w14:textId="77777777" w:rsidR="00C024DB" w:rsidRPr="002A16E2" w:rsidRDefault="00C024DB" w:rsidP="00A53EA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660E8300" w14:textId="77777777" w:rsidR="00C024DB" w:rsidRPr="002A16E2" w:rsidRDefault="00C024DB" w:rsidP="00A53E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C4855E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6F3D5657" w14:textId="77777777" w:rsidR="00C024DB" w:rsidRPr="002A16E2" w:rsidRDefault="00C024DB" w:rsidP="00A53EA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1F2636BA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C024DB" w:rsidRPr="002A16E2" w14:paraId="4AA062EA" w14:textId="77777777" w:rsidTr="00BD54F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A45233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F2564E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E5B7D7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CA9437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A4C50B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280046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9F6FFE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985923" w14:textId="77777777" w:rsidR="00C024DB" w:rsidRPr="002A16E2" w:rsidRDefault="00C024DB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024DB" w:rsidRPr="002A16E2" w14:paraId="792EB780" w14:textId="77777777" w:rsidTr="00BD54F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FF84A0" w14:textId="77777777" w:rsidR="00C024DB" w:rsidRPr="002A16E2" w:rsidRDefault="00C024DB" w:rsidP="00A53EA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AAE5" w14:textId="4FC8AA66" w:rsidR="00C024DB" w:rsidRPr="00D21392" w:rsidRDefault="00C024DB" w:rsidP="00A53EAF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Mikroskop stereoskopowy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D295" w14:textId="77777777" w:rsidR="00C024DB" w:rsidRPr="002A16E2" w:rsidRDefault="00C024DB" w:rsidP="00A53EA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6B3B" w14:textId="41B3D4AA" w:rsidR="00C024DB" w:rsidRPr="002A16E2" w:rsidRDefault="00C024DB" w:rsidP="00A53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8CC1" w14:textId="77777777" w:rsidR="00C024DB" w:rsidRPr="002A16E2" w:rsidRDefault="00C024DB" w:rsidP="00A53EA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852F" w14:textId="77777777" w:rsidR="00C024DB" w:rsidRPr="002A16E2" w:rsidRDefault="00C024DB" w:rsidP="00A53EAF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3610F9" w14:textId="77777777" w:rsidR="00C024DB" w:rsidRPr="002A16E2" w:rsidRDefault="00C024DB" w:rsidP="00A53E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6036F" w14:textId="77777777" w:rsidR="00C024DB" w:rsidRPr="002A16E2" w:rsidRDefault="00C024DB" w:rsidP="00A53EAF">
            <w:pPr>
              <w:ind w:right="425"/>
              <w:rPr>
                <w:sz w:val="22"/>
                <w:szCs w:val="22"/>
              </w:rPr>
            </w:pPr>
          </w:p>
        </w:tc>
      </w:tr>
      <w:tr w:rsidR="00C024DB" w:rsidRPr="002A16E2" w14:paraId="26A2BC12" w14:textId="77777777" w:rsidTr="00BD54F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42A536" w14:textId="77777777" w:rsidR="00C024DB" w:rsidRPr="002A16E2" w:rsidRDefault="00C024DB" w:rsidP="00A53EA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BDA3" w14:textId="30F52ECE" w:rsidR="00C024DB" w:rsidRPr="00D21392" w:rsidRDefault="00C024DB" w:rsidP="00A53EA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Kamera mikroskopowa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C9D7" w14:textId="77777777" w:rsidR="00C024DB" w:rsidRPr="002A16E2" w:rsidRDefault="00C024DB" w:rsidP="00A53EA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1F221CB7" w14:textId="77777777" w:rsidR="00C024DB" w:rsidRPr="002A16E2" w:rsidRDefault="00C024DB" w:rsidP="00A53EA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69A0" w14:textId="77777777" w:rsidR="00C024DB" w:rsidRPr="002A16E2" w:rsidRDefault="00C024DB" w:rsidP="00A53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51476" w14:textId="77777777" w:rsidR="00C024DB" w:rsidRPr="002A16E2" w:rsidRDefault="00C024DB" w:rsidP="00A53EA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DE17" w14:textId="77777777" w:rsidR="00C024DB" w:rsidRPr="002A16E2" w:rsidRDefault="00C024DB" w:rsidP="00A53EAF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0AEF7F" w14:textId="77777777" w:rsidR="00C024DB" w:rsidRPr="002A16E2" w:rsidRDefault="00C024DB" w:rsidP="00A53E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92BE7D" w14:textId="77777777" w:rsidR="00C024DB" w:rsidRPr="002A16E2" w:rsidRDefault="00C024DB" w:rsidP="00A53EAF">
            <w:pPr>
              <w:ind w:right="425"/>
              <w:rPr>
                <w:sz w:val="22"/>
                <w:szCs w:val="22"/>
              </w:rPr>
            </w:pPr>
          </w:p>
        </w:tc>
      </w:tr>
      <w:tr w:rsidR="00C024DB" w:rsidRPr="002A16E2" w14:paraId="6DDF288B" w14:textId="77777777" w:rsidTr="00BD54F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E37B78" w14:textId="25235535" w:rsidR="00C024DB" w:rsidRPr="002A16E2" w:rsidRDefault="00C024DB" w:rsidP="00A53EA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72D4" w14:textId="5FD43224" w:rsidR="00C024DB" w:rsidRDefault="00C024DB" w:rsidP="00A53EA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Oprogramowanie do rejestracji i analizy obrazu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30C1B" w14:textId="77777777" w:rsidR="00517A43" w:rsidRDefault="00C024DB" w:rsidP="00A53EAF">
            <w:pPr>
              <w:suppressAutoHyphens/>
              <w:spacing w:after="120"/>
              <w:rPr>
                <w:bCs/>
                <w:sz w:val="22"/>
                <w:szCs w:val="22"/>
                <w:lang w:eastAsia="zh-CN"/>
              </w:rPr>
            </w:pPr>
            <w:r w:rsidRPr="00C024DB">
              <w:rPr>
                <w:bCs/>
                <w:sz w:val="22"/>
                <w:szCs w:val="22"/>
                <w:lang w:eastAsia="zh-CN"/>
              </w:rPr>
              <w:t>Nazwa zaoferowanego oprogramowania: …………………</w:t>
            </w:r>
            <w:r w:rsidR="00517A43">
              <w:rPr>
                <w:bCs/>
                <w:sz w:val="22"/>
                <w:szCs w:val="22"/>
                <w:lang w:eastAsia="zh-CN"/>
              </w:rPr>
              <w:t>..</w:t>
            </w:r>
            <w:r w:rsidRPr="00C024DB">
              <w:rPr>
                <w:bCs/>
                <w:sz w:val="22"/>
                <w:szCs w:val="22"/>
                <w:lang w:eastAsia="zh-CN"/>
              </w:rPr>
              <w:t>…</w:t>
            </w:r>
            <w:r w:rsidR="00517A43">
              <w:rPr>
                <w:bCs/>
                <w:sz w:val="22"/>
                <w:szCs w:val="22"/>
                <w:lang w:eastAsia="zh-CN"/>
              </w:rPr>
              <w:t>………………..</w:t>
            </w:r>
          </w:p>
          <w:p w14:paraId="5BB5E663" w14:textId="64BEEFD1" w:rsidR="00517A43" w:rsidRPr="00C024DB" w:rsidRDefault="00517A43" w:rsidP="00A53EAF">
            <w:pPr>
              <w:suppressAutoHyphens/>
              <w:spacing w:after="120"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46B8" w14:textId="3DE51809" w:rsidR="00C024DB" w:rsidRDefault="00C024DB" w:rsidP="00A53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EA1D" w14:textId="77777777" w:rsidR="00C024DB" w:rsidRPr="002A16E2" w:rsidRDefault="00C024DB" w:rsidP="00A53EA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62AD" w14:textId="77777777" w:rsidR="00C024DB" w:rsidRPr="002A16E2" w:rsidRDefault="00C024DB" w:rsidP="00A53EAF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6188B2" w14:textId="77777777" w:rsidR="00C024DB" w:rsidRPr="002A16E2" w:rsidRDefault="00C024DB" w:rsidP="00A53E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C60C9F" w14:textId="77777777" w:rsidR="00C024DB" w:rsidRPr="002A16E2" w:rsidRDefault="00C024DB" w:rsidP="00A53EAF">
            <w:pPr>
              <w:ind w:right="425"/>
              <w:rPr>
                <w:sz w:val="22"/>
                <w:szCs w:val="22"/>
              </w:rPr>
            </w:pPr>
          </w:p>
        </w:tc>
      </w:tr>
      <w:tr w:rsidR="00C024DB" w:rsidRPr="002A16E2" w14:paraId="608BB8B2" w14:textId="77777777" w:rsidTr="00BD54F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5100B1" w14:textId="6B397E1F" w:rsidR="00C024DB" w:rsidRDefault="00C024DB" w:rsidP="00A53EA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7353" w14:textId="2384EBFE" w:rsidR="00C024DB" w:rsidRDefault="00C024DB" w:rsidP="00A53EA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Komputer przenośny do obsługi zestawu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F5B8" w14:textId="77777777" w:rsidR="00C024DB" w:rsidRPr="002A16E2" w:rsidRDefault="00C024DB" w:rsidP="00A53EA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6106" w14:textId="4AEFA5A2" w:rsidR="00C024DB" w:rsidRDefault="00C024DB" w:rsidP="00A53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DA1A" w14:textId="77777777" w:rsidR="00C024DB" w:rsidRPr="002A16E2" w:rsidRDefault="00C024DB" w:rsidP="00A53EA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F6C0" w14:textId="77777777" w:rsidR="00C024DB" w:rsidRPr="002A16E2" w:rsidRDefault="00C024DB" w:rsidP="00A53EAF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AF25C1" w14:textId="77777777" w:rsidR="00C024DB" w:rsidRPr="002A16E2" w:rsidRDefault="00C024DB" w:rsidP="00A53E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481648" w14:textId="77777777" w:rsidR="00C024DB" w:rsidRPr="002A16E2" w:rsidRDefault="00C024DB" w:rsidP="00A53EAF">
            <w:pPr>
              <w:ind w:right="425"/>
              <w:rPr>
                <w:sz w:val="22"/>
                <w:szCs w:val="22"/>
              </w:rPr>
            </w:pPr>
          </w:p>
        </w:tc>
      </w:tr>
      <w:tr w:rsidR="00C024DB" w:rsidRPr="002A16E2" w14:paraId="069FE620" w14:textId="77777777" w:rsidTr="00517A43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15BF47" w14:textId="77777777" w:rsidR="00C024DB" w:rsidRPr="002A16E2" w:rsidRDefault="00C024DB" w:rsidP="00A53EAF">
            <w:pPr>
              <w:ind w:right="425"/>
              <w:rPr>
                <w:sz w:val="22"/>
                <w:szCs w:val="22"/>
              </w:rPr>
            </w:pPr>
          </w:p>
          <w:p w14:paraId="7957DE3B" w14:textId="77777777" w:rsidR="00C024DB" w:rsidRDefault="00C024DB" w:rsidP="00A53EA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AF57CAA" w14:textId="77777777" w:rsidR="00C024DB" w:rsidRPr="002A16E2" w:rsidRDefault="00C024DB" w:rsidP="00A53EA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49B7" w14:textId="77777777" w:rsidR="00C024DB" w:rsidRPr="002A16E2" w:rsidRDefault="00C024DB" w:rsidP="00A53E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64E805" w14:textId="77777777" w:rsidR="00C024DB" w:rsidRPr="002A16E2" w:rsidRDefault="00C024DB" w:rsidP="00A53E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25C915" w14:textId="77777777" w:rsidR="00C024DB" w:rsidRPr="002A16E2" w:rsidRDefault="00C024DB" w:rsidP="00A53EAF">
            <w:pPr>
              <w:ind w:right="425"/>
              <w:rPr>
                <w:sz w:val="22"/>
                <w:szCs w:val="22"/>
              </w:rPr>
            </w:pPr>
          </w:p>
        </w:tc>
      </w:tr>
      <w:tr w:rsidR="00C024DB" w:rsidRPr="002A16E2" w14:paraId="0F98F97D" w14:textId="77777777" w:rsidTr="00517A43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4C15A5" w14:textId="77777777" w:rsidR="00C024DB" w:rsidRPr="002A16E2" w:rsidRDefault="00C024DB" w:rsidP="00A53EA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4E7215F" w14:textId="77777777" w:rsidR="00C024DB" w:rsidRPr="002A16E2" w:rsidRDefault="00C024DB" w:rsidP="00A53EA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2FD4" w14:textId="77777777" w:rsidR="00C024DB" w:rsidRPr="002A16E2" w:rsidRDefault="00C024DB" w:rsidP="00A53E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4F8438" w14:textId="77777777" w:rsidR="00C024DB" w:rsidRPr="002A16E2" w:rsidRDefault="00C024DB" w:rsidP="00A53E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905EFD" w14:textId="77777777" w:rsidR="00C024DB" w:rsidRPr="002A16E2" w:rsidRDefault="00C024DB" w:rsidP="00A53EA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85BEB3E" w14:textId="77777777" w:rsidR="00F85368" w:rsidRPr="006666C9" w:rsidRDefault="00F85368" w:rsidP="006666C9">
      <w:pPr>
        <w:widowControl w:val="0"/>
        <w:spacing w:line="360" w:lineRule="auto"/>
        <w:rPr>
          <w:b/>
        </w:rPr>
      </w:pPr>
    </w:p>
    <w:p w14:paraId="4F04D5A2" w14:textId="7A71B99E" w:rsidR="006666C9" w:rsidRPr="006666C9" w:rsidRDefault="006666C9" w:rsidP="006666C9">
      <w:pPr>
        <w:widowControl w:val="0"/>
        <w:spacing w:line="360" w:lineRule="auto"/>
        <w:ind w:right="1"/>
        <w:jc w:val="both"/>
        <w:rPr>
          <w:b/>
        </w:rPr>
      </w:pPr>
      <w:r w:rsidRPr="006666C9">
        <w:rPr>
          <w:b/>
        </w:rPr>
        <w:t xml:space="preserve">Termin realizacji umowy: </w:t>
      </w:r>
      <w:r w:rsidRPr="006666C9">
        <w:t>do 56 dni od daty podpisania umowy</w:t>
      </w:r>
      <w:r w:rsidR="00161F3A">
        <w:t>.</w:t>
      </w:r>
    </w:p>
    <w:p w14:paraId="078477BB" w14:textId="2FA00059" w:rsidR="006666C9" w:rsidRPr="006666C9" w:rsidRDefault="006666C9" w:rsidP="006666C9">
      <w:pPr>
        <w:widowControl w:val="0"/>
        <w:spacing w:line="360" w:lineRule="auto"/>
        <w:ind w:right="1"/>
        <w:jc w:val="both"/>
        <w:rPr>
          <w:i/>
        </w:rPr>
      </w:pPr>
      <w:r w:rsidRPr="006666C9">
        <w:rPr>
          <w:b/>
        </w:rPr>
        <w:t>Okres udzielonej gwarancji wynosi:</w:t>
      </w:r>
      <w:r w:rsidRPr="006666C9">
        <w:t xml:space="preserve"> </w:t>
      </w:r>
      <w:r w:rsidRPr="006666C9">
        <w:rPr>
          <w:b/>
          <w:bCs/>
        </w:rPr>
        <w:t>……………… miesięcy</w:t>
      </w:r>
      <w:r w:rsidRPr="006666C9">
        <w:t xml:space="preserve"> </w:t>
      </w:r>
      <w:r w:rsidRPr="006666C9">
        <w:rPr>
          <w:highlight w:val="yellow"/>
        </w:rPr>
        <w:t>(</w:t>
      </w:r>
      <w:r w:rsidRPr="006666C9">
        <w:rPr>
          <w:i/>
          <w:highlight w:val="yellow"/>
        </w:rPr>
        <w:t>kryterium oceny ofert)</w:t>
      </w:r>
    </w:p>
    <w:p w14:paraId="283A24C9" w14:textId="3FFF84A9" w:rsidR="006666C9" w:rsidRPr="006666C9" w:rsidRDefault="006666C9" w:rsidP="006666C9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517A43">
        <w:rPr>
          <w:b/>
          <w:bCs/>
          <w:iCs/>
        </w:rPr>
        <w:t>Czas reakcji serwisu: ………… godzin</w:t>
      </w:r>
      <w:r w:rsidRPr="00517A43">
        <w:t xml:space="preserve"> </w:t>
      </w:r>
      <w:r w:rsidRPr="00161F3A">
        <w:rPr>
          <w:highlight w:val="yellow"/>
        </w:rPr>
        <w:t>(</w:t>
      </w:r>
      <w:r w:rsidRPr="00161F3A">
        <w:rPr>
          <w:i/>
          <w:highlight w:val="yellow"/>
        </w:rPr>
        <w:t>kryterium oceny ofert)</w:t>
      </w:r>
    </w:p>
    <w:p w14:paraId="7FF1E62B" w14:textId="77777777" w:rsidR="006666C9" w:rsidRPr="006666C9" w:rsidRDefault="006666C9" w:rsidP="006666C9">
      <w:pPr>
        <w:tabs>
          <w:tab w:val="left" w:pos="426"/>
        </w:tabs>
        <w:spacing w:after="120"/>
        <w:jc w:val="both"/>
        <w:rPr>
          <w:b/>
          <w:sz w:val="22"/>
        </w:rPr>
      </w:pPr>
      <w:r w:rsidRPr="006666C9">
        <w:rPr>
          <w:sz w:val="22"/>
        </w:rPr>
        <w:t>Oświadczamy, że zgodnie z ustawą z dnia 6 marca 2018 r. Prawo przedsiębiorców, należymy do małych lub średnich przedsiębiorców:</w:t>
      </w:r>
      <w:r w:rsidRPr="006666C9">
        <w:rPr>
          <w:b/>
          <w:sz w:val="22"/>
        </w:rPr>
        <w:t xml:space="preserve"> TAK/NIE</w:t>
      </w:r>
    </w:p>
    <w:p w14:paraId="7E180A63" w14:textId="77777777" w:rsidR="006666C9" w:rsidRPr="006666C9" w:rsidRDefault="006666C9" w:rsidP="006666C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6666C9">
        <w:rPr>
          <w:b/>
          <w:sz w:val="22"/>
        </w:rPr>
        <w:t xml:space="preserve">Termin płatności: </w:t>
      </w:r>
      <w:r w:rsidRPr="006666C9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B536116" w14:textId="77777777" w:rsidR="006666C9" w:rsidRPr="006666C9" w:rsidRDefault="006666C9" w:rsidP="006666C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48C08333" w14:textId="77777777" w:rsidR="006666C9" w:rsidRPr="006666C9" w:rsidRDefault="006666C9" w:rsidP="006666C9">
      <w:pPr>
        <w:rPr>
          <w:b/>
          <w:sz w:val="22"/>
          <w:szCs w:val="22"/>
          <w:u w:val="single"/>
        </w:rPr>
      </w:pPr>
      <w:r w:rsidRPr="006666C9">
        <w:rPr>
          <w:sz w:val="22"/>
          <w:szCs w:val="22"/>
        </w:rPr>
        <w:br w:type="page"/>
      </w:r>
      <w:r w:rsidRPr="006666C9">
        <w:rPr>
          <w:b/>
          <w:sz w:val="22"/>
          <w:szCs w:val="22"/>
          <w:u w:val="single"/>
        </w:rPr>
        <w:lastRenderedPageBreak/>
        <w:t>Jednocześnie oświadczamy, że:</w:t>
      </w:r>
    </w:p>
    <w:p w14:paraId="1C761F42" w14:textId="77777777" w:rsidR="006666C9" w:rsidRPr="006666C9" w:rsidRDefault="006666C9" w:rsidP="006666C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A99F7BF" w14:textId="77777777" w:rsidR="006666C9" w:rsidRPr="006666C9" w:rsidRDefault="006666C9" w:rsidP="006666C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7FC2533E" w14:textId="77777777" w:rsidR="006666C9" w:rsidRPr="006666C9" w:rsidRDefault="006666C9" w:rsidP="006666C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D007146" w14:textId="77777777" w:rsidR="006666C9" w:rsidRPr="006666C9" w:rsidRDefault="006666C9" w:rsidP="006666C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5067F17" w14:textId="77777777" w:rsidR="006666C9" w:rsidRPr="006666C9" w:rsidRDefault="006666C9" w:rsidP="006666C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468E71" w14:textId="77777777" w:rsidR="006666C9" w:rsidRPr="006666C9" w:rsidRDefault="006666C9" w:rsidP="006666C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666C9" w:rsidRPr="006666C9" w14:paraId="7DC89A47" w14:textId="77777777" w:rsidTr="0067383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D34CE8" w14:textId="77777777" w:rsidR="006666C9" w:rsidRPr="006666C9" w:rsidRDefault="006666C9" w:rsidP="006666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A418A" w14:textId="77777777" w:rsidR="006666C9" w:rsidRPr="006666C9" w:rsidRDefault="006666C9" w:rsidP="006666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24F11C22" w14:textId="77777777" w:rsidR="006666C9" w:rsidRPr="006666C9" w:rsidRDefault="006666C9" w:rsidP="006666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10563" w14:textId="77777777" w:rsidR="006666C9" w:rsidRPr="006666C9" w:rsidRDefault="006666C9" w:rsidP="006666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6666C9" w:rsidRPr="006666C9" w14:paraId="77C3361D" w14:textId="77777777" w:rsidTr="0067383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3848A" w14:textId="77777777" w:rsidR="006666C9" w:rsidRPr="006666C9" w:rsidRDefault="006666C9" w:rsidP="006666C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06798" w14:textId="77777777" w:rsidR="006666C9" w:rsidRPr="006666C9" w:rsidRDefault="006666C9" w:rsidP="006666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2F44F" w14:textId="77777777" w:rsidR="006666C9" w:rsidRPr="006666C9" w:rsidRDefault="006666C9" w:rsidP="006666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666C9" w:rsidRPr="006666C9" w14:paraId="40FA49B3" w14:textId="77777777" w:rsidTr="0067383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FF850" w14:textId="77777777" w:rsidR="006666C9" w:rsidRPr="006666C9" w:rsidRDefault="006666C9" w:rsidP="006666C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5DF9D" w14:textId="77777777" w:rsidR="006666C9" w:rsidRPr="006666C9" w:rsidRDefault="006666C9" w:rsidP="006666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07FF9" w14:textId="77777777" w:rsidR="006666C9" w:rsidRPr="006666C9" w:rsidRDefault="006666C9" w:rsidP="006666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CEA347D" w14:textId="77777777" w:rsidR="006666C9" w:rsidRPr="006666C9" w:rsidRDefault="006666C9" w:rsidP="006666C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1FEC7ECC" w14:textId="77777777" w:rsidR="006666C9" w:rsidRPr="006666C9" w:rsidRDefault="006666C9" w:rsidP="006666C9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4EC9145A" w14:textId="77777777" w:rsidR="006666C9" w:rsidRPr="006666C9" w:rsidRDefault="006666C9" w:rsidP="006666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131E9C09" w14:textId="77777777" w:rsidR="006666C9" w:rsidRPr="006666C9" w:rsidRDefault="006666C9" w:rsidP="006666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854C8DC" w14:textId="77777777" w:rsidR="006666C9" w:rsidRPr="006666C9" w:rsidRDefault="006666C9" w:rsidP="006666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7AA4D42" w14:textId="77777777" w:rsidR="006666C9" w:rsidRPr="006666C9" w:rsidRDefault="006666C9" w:rsidP="006666C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2B628C55" w14:textId="77777777" w:rsidR="006666C9" w:rsidRPr="006666C9" w:rsidRDefault="006666C9" w:rsidP="006666C9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EAE6AEC" w14:textId="77777777" w:rsidR="006666C9" w:rsidRPr="006666C9" w:rsidRDefault="006666C9" w:rsidP="006666C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0448DBF8" w14:textId="77777777" w:rsidR="006666C9" w:rsidRPr="006666C9" w:rsidRDefault="006666C9" w:rsidP="006666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7A2B72DC" w14:textId="77777777" w:rsidR="006666C9" w:rsidRPr="006666C9" w:rsidRDefault="006666C9" w:rsidP="006666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6FE263D8" w14:textId="77777777" w:rsidR="006666C9" w:rsidRPr="006666C9" w:rsidRDefault="006666C9" w:rsidP="006666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B1D5479" w14:textId="77777777" w:rsidR="006666C9" w:rsidRPr="006666C9" w:rsidRDefault="006666C9" w:rsidP="006666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0F3E7B4E" w14:textId="77777777" w:rsidR="006666C9" w:rsidRPr="006666C9" w:rsidRDefault="006666C9" w:rsidP="006666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6B0D0E8A" w14:textId="77777777" w:rsidR="006666C9" w:rsidRPr="006666C9" w:rsidRDefault="006666C9" w:rsidP="006666C9">
      <w:pPr>
        <w:spacing w:line="360" w:lineRule="auto"/>
        <w:ind w:left="1440"/>
        <w:jc w:val="both"/>
        <w:rPr>
          <w:sz w:val="22"/>
          <w:szCs w:val="22"/>
        </w:rPr>
      </w:pPr>
    </w:p>
    <w:p w14:paraId="6EF3AE9A" w14:textId="77777777" w:rsidR="006666C9" w:rsidRPr="006666C9" w:rsidRDefault="006666C9" w:rsidP="006666C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157E4E7F" w14:textId="77777777" w:rsidR="006666C9" w:rsidRPr="006666C9" w:rsidRDefault="006666C9" w:rsidP="006666C9">
      <w:pPr>
        <w:jc w:val="center"/>
        <w:rPr>
          <w:sz w:val="20"/>
          <w:szCs w:val="20"/>
        </w:rPr>
      </w:pPr>
    </w:p>
    <w:p w14:paraId="1E98A668" w14:textId="77777777" w:rsidR="00FE545C" w:rsidRPr="008C118C" w:rsidRDefault="00FE545C" w:rsidP="008C118C"/>
    <w:sectPr w:rsidR="00FE545C" w:rsidRPr="008C11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F0C42" w14:textId="77777777" w:rsidR="00C97BA8" w:rsidRDefault="00C97BA8">
      <w:r>
        <w:separator/>
      </w:r>
    </w:p>
  </w:endnote>
  <w:endnote w:type="continuationSeparator" w:id="0">
    <w:p w14:paraId="7964E1C3" w14:textId="77777777" w:rsidR="00C97BA8" w:rsidRDefault="00C97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425C5" w14:textId="77777777" w:rsidR="004A3B89" w:rsidRDefault="004A3B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72D4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C1A19" w14:textId="77777777" w:rsidR="004A3B89" w:rsidRDefault="004A3B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4EFFC" w14:textId="77777777" w:rsidR="00C97BA8" w:rsidRDefault="00C97BA8">
      <w:r>
        <w:separator/>
      </w:r>
    </w:p>
  </w:footnote>
  <w:footnote w:type="continuationSeparator" w:id="0">
    <w:p w14:paraId="2F528A48" w14:textId="77777777" w:rsidR="00C97BA8" w:rsidRDefault="00C97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2F6FB" w14:textId="77777777" w:rsidR="004A3B89" w:rsidRDefault="004A3B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2A3C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69B5D" w14:textId="77777777" w:rsidR="004A3B89" w:rsidRDefault="004A3B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64943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39885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6902259">
    <w:abstractNumId w:val="0"/>
  </w:num>
  <w:num w:numId="4" w16cid:durableId="1726878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7BA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1F3A"/>
    <w:rsid w:val="001801DD"/>
    <w:rsid w:val="001D4612"/>
    <w:rsid w:val="00207E98"/>
    <w:rsid w:val="002723B0"/>
    <w:rsid w:val="00315A4A"/>
    <w:rsid w:val="004A3B89"/>
    <w:rsid w:val="004B7300"/>
    <w:rsid w:val="004C6753"/>
    <w:rsid w:val="00517A43"/>
    <w:rsid w:val="00595C87"/>
    <w:rsid w:val="005D2C65"/>
    <w:rsid w:val="005E6D94"/>
    <w:rsid w:val="0063384F"/>
    <w:rsid w:val="00643C6F"/>
    <w:rsid w:val="00646202"/>
    <w:rsid w:val="0065290F"/>
    <w:rsid w:val="006666C9"/>
    <w:rsid w:val="006815F6"/>
    <w:rsid w:val="007748F0"/>
    <w:rsid w:val="007A4321"/>
    <w:rsid w:val="007D2B78"/>
    <w:rsid w:val="00833933"/>
    <w:rsid w:val="00853083"/>
    <w:rsid w:val="008B2F0C"/>
    <w:rsid w:val="008B4928"/>
    <w:rsid w:val="008C118C"/>
    <w:rsid w:val="008D2AB8"/>
    <w:rsid w:val="008F1C66"/>
    <w:rsid w:val="00970FE4"/>
    <w:rsid w:val="00A0022B"/>
    <w:rsid w:val="00A346FE"/>
    <w:rsid w:val="00A47B4D"/>
    <w:rsid w:val="00A83018"/>
    <w:rsid w:val="00B774DC"/>
    <w:rsid w:val="00BD54F0"/>
    <w:rsid w:val="00C024DB"/>
    <w:rsid w:val="00C969A6"/>
    <w:rsid w:val="00C97BA8"/>
    <w:rsid w:val="00CA7D36"/>
    <w:rsid w:val="00D16AAA"/>
    <w:rsid w:val="00D24208"/>
    <w:rsid w:val="00D60C38"/>
    <w:rsid w:val="00D66893"/>
    <w:rsid w:val="00D90ACB"/>
    <w:rsid w:val="00DC1500"/>
    <w:rsid w:val="00E0599F"/>
    <w:rsid w:val="00E44371"/>
    <w:rsid w:val="00E949B0"/>
    <w:rsid w:val="00EC0BEA"/>
    <w:rsid w:val="00F00591"/>
    <w:rsid w:val="00F51688"/>
    <w:rsid w:val="00F53146"/>
    <w:rsid w:val="00F8536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06D148"/>
  <w15:chartTrackingRefBased/>
  <w15:docId w15:val="{04B73EAD-934A-4201-97C1-179353222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541</Words>
  <Characters>4352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2023-02-09T11:16:00Z</dcterms:created>
  <dcterms:modified xsi:type="dcterms:W3CDTF">2023-02-09T11:16:00Z</dcterms:modified>
</cp:coreProperties>
</file>