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CA8B3" w14:textId="463D51E3" w:rsidR="006666C9" w:rsidRPr="006666C9" w:rsidRDefault="006666C9" w:rsidP="006666C9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6666C9">
        <w:rPr>
          <w:rFonts w:ascii="Calibri Light" w:hAnsi="Calibri Light"/>
          <w:bCs/>
          <w:sz w:val="22"/>
          <w:szCs w:val="22"/>
        </w:rPr>
        <w:tab/>
      </w:r>
      <w:r w:rsidRPr="006666C9">
        <w:rPr>
          <w:rFonts w:ascii="Calibri Light" w:hAnsi="Calibri Light"/>
          <w:bCs/>
          <w:sz w:val="22"/>
          <w:szCs w:val="22"/>
        </w:rPr>
        <w:tab/>
      </w:r>
      <w:r w:rsidRPr="006666C9">
        <w:rPr>
          <w:b/>
          <w:bCs/>
          <w:sz w:val="26"/>
          <w:szCs w:val="26"/>
        </w:rPr>
        <w:t>Załącznik nr 1</w:t>
      </w:r>
      <w:r w:rsidR="002112CE">
        <w:rPr>
          <w:b/>
          <w:bCs/>
          <w:sz w:val="26"/>
          <w:szCs w:val="26"/>
        </w:rPr>
        <w:t>a</w:t>
      </w:r>
    </w:p>
    <w:p w14:paraId="6970D41C" w14:textId="77777777" w:rsidR="006666C9" w:rsidRPr="006666C9" w:rsidRDefault="006666C9" w:rsidP="006666C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8862465" w14:textId="4D30DC76" w:rsidR="006666C9" w:rsidRPr="006666C9" w:rsidRDefault="002112CE" w:rsidP="006666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6666C9" w:rsidRPr="006666C9">
        <w:rPr>
          <w:b/>
          <w:sz w:val="28"/>
          <w:szCs w:val="30"/>
        </w:rPr>
        <w:t>FORMULARZ OFERTY</w:t>
      </w:r>
    </w:p>
    <w:p w14:paraId="3D2EF196" w14:textId="77777777" w:rsidR="006666C9" w:rsidRPr="006666C9" w:rsidRDefault="006666C9" w:rsidP="006666C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CF6D87D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4DC1AD0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D16AAA">
        <w:rPr>
          <w:sz w:val="22"/>
        </w:rPr>
        <w:t>….</w:t>
      </w:r>
    </w:p>
    <w:p w14:paraId="7AFD6A83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 w:rsidR="00D16AAA">
        <w:rPr>
          <w:sz w:val="22"/>
        </w:rPr>
        <w:t>.</w:t>
      </w:r>
    </w:p>
    <w:p w14:paraId="66EC1255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098832B4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 w:rsidR="00D16AAA">
        <w:rPr>
          <w:sz w:val="22"/>
        </w:rPr>
        <w:t>…</w:t>
      </w:r>
    </w:p>
    <w:p w14:paraId="490DE57A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 w:rsidR="00D16AAA">
        <w:rPr>
          <w:sz w:val="22"/>
        </w:rPr>
        <w:t>.</w:t>
      </w:r>
    </w:p>
    <w:p w14:paraId="35295B1A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 w:rsidR="00D16AAA">
        <w:rPr>
          <w:sz w:val="22"/>
        </w:rPr>
        <w:t>.</w:t>
      </w:r>
    </w:p>
    <w:p w14:paraId="0E98CFDC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 w:rsidR="00D16AAA">
        <w:rPr>
          <w:sz w:val="22"/>
        </w:rPr>
        <w:t>..</w:t>
      </w:r>
    </w:p>
    <w:p w14:paraId="176AF57A" w14:textId="77777777" w:rsidR="006666C9" w:rsidRPr="006666C9" w:rsidRDefault="006666C9" w:rsidP="006666C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 w:rsidR="00D16AAA">
        <w:rPr>
          <w:sz w:val="22"/>
        </w:rPr>
        <w:t>……………………………………………………….</w:t>
      </w:r>
    </w:p>
    <w:p w14:paraId="7D5818E4" w14:textId="77777777" w:rsidR="006666C9" w:rsidRPr="006666C9" w:rsidRDefault="006666C9" w:rsidP="006666C9">
      <w:pPr>
        <w:spacing w:line="360" w:lineRule="auto"/>
      </w:pPr>
      <w:r w:rsidRPr="006666C9">
        <w:t>Do: Nazwa i siedziba Zamawiającego:</w:t>
      </w:r>
    </w:p>
    <w:p w14:paraId="37BFDF49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>Akademia Górniczo - Hutnicza</w:t>
      </w:r>
    </w:p>
    <w:p w14:paraId="56E5C21E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>im. Stanisława Staszica w Krakowie</w:t>
      </w:r>
    </w:p>
    <w:p w14:paraId="4754E77E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 xml:space="preserve">Dział Zamówień Publicznych  </w:t>
      </w:r>
    </w:p>
    <w:p w14:paraId="1F41AA83" w14:textId="77777777" w:rsidR="006666C9" w:rsidRPr="006666C9" w:rsidRDefault="006666C9" w:rsidP="006666C9">
      <w:pPr>
        <w:ind w:right="-110"/>
        <w:rPr>
          <w:b/>
        </w:rPr>
      </w:pPr>
      <w:r w:rsidRPr="006666C9">
        <w:rPr>
          <w:b/>
        </w:rPr>
        <w:t xml:space="preserve">Al. Mickiewicza 30 </w:t>
      </w:r>
    </w:p>
    <w:p w14:paraId="35371FFC" w14:textId="77777777" w:rsidR="006666C9" w:rsidRPr="006666C9" w:rsidRDefault="006666C9" w:rsidP="006666C9">
      <w:pPr>
        <w:rPr>
          <w:b/>
        </w:rPr>
      </w:pPr>
      <w:r w:rsidRPr="006666C9">
        <w:rPr>
          <w:b/>
        </w:rPr>
        <w:t xml:space="preserve">30-059 Kraków,  </w:t>
      </w:r>
    </w:p>
    <w:p w14:paraId="1ED2C976" w14:textId="77777777" w:rsidR="006666C9" w:rsidRPr="006666C9" w:rsidRDefault="006666C9" w:rsidP="006666C9">
      <w:pPr>
        <w:ind w:firstLine="3969"/>
        <w:rPr>
          <w:b/>
        </w:rPr>
      </w:pPr>
    </w:p>
    <w:p w14:paraId="17876F37" w14:textId="77777777" w:rsidR="006666C9" w:rsidRPr="006666C9" w:rsidRDefault="006666C9" w:rsidP="006666C9">
      <w:pPr>
        <w:widowControl w:val="0"/>
        <w:ind w:right="1"/>
        <w:jc w:val="both"/>
      </w:pPr>
      <w:r w:rsidRPr="006666C9">
        <w:t xml:space="preserve">Przystępując do postępowania o udzielenie zamówienia publicznego, którego przedmiotem jest </w:t>
      </w:r>
      <w:r w:rsidR="007D2B78" w:rsidRPr="007D2B78">
        <w:rPr>
          <w:b/>
        </w:rPr>
        <w:t>dostawa mikroskopu stereoskopowego - KC-zp.272-94/23</w:t>
      </w:r>
      <w:r w:rsidRPr="006666C9">
        <w:rPr>
          <w:b/>
          <w:sz w:val="26"/>
        </w:rPr>
        <w:t xml:space="preserve">, </w:t>
      </w:r>
      <w:r w:rsidRPr="006666C9">
        <w:t>oferuję realizację przedmiotu zamówienia, zgodnie z zasadami określonymi w specyfikacji warunków zamówienia.</w:t>
      </w:r>
    </w:p>
    <w:p w14:paraId="41C23F10" w14:textId="77777777" w:rsidR="006666C9" w:rsidRPr="006666C9" w:rsidRDefault="006666C9" w:rsidP="006666C9">
      <w:pPr>
        <w:tabs>
          <w:tab w:val="right" w:pos="9000"/>
        </w:tabs>
      </w:pP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984"/>
        <w:gridCol w:w="1333"/>
        <w:gridCol w:w="992"/>
        <w:gridCol w:w="1701"/>
      </w:tblGrid>
      <w:tr w:rsidR="008A62AA" w:rsidRPr="002A16E2" w14:paraId="3905DD17" w14:textId="77777777" w:rsidTr="00F1285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A177C" w14:textId="77777777" w:rsidR="008A62AA" w:rsidRPr="002A16E2" w:rsidRDefault="008A62AA" w:rsidP="00A53E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63E59C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F6C6B49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5CB2A6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5DBC8E" w14:textId="56146458" w:rsidR="008A62AA" w:rsidRPr="002A16E2" w:rsidRDefault="00F1285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Cena jednostkowa netto</w:t>
            </w:r>
            <w:r>
              <w:rPr>
                <w:b/>
                <w:bCs/>
                <w:sz w:val="22"/>
                <w:szCs w:val="22"/>
              </w:rPr>
              <w:t xml:space="preserve"> za komplet</w:t>
            </w:r>
            <w:r w:rsidRPr="002A16E2">
              <w:rPr>
                <w:b/>
                <w:bCs/>
                <w:sz w:val="22"/>
                <w:szCs w:val="22"/>
              </w:rPr>
              <w:t xml:space="preserve">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17438B" w14:textId="2C74A192" w:rsidR="008A62AA" w:rsidRPr="002A16E2" w:rsidRDefault="00F1285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netto </w:t>
            </w:r>
            <w:r w:rsidRPr="00F1285A">
              <w:rPr>
                <w:sz w:val="22"/>
                <w:szCs w:val="22"/>
              </w:rPr>
              <w:t>[PLN]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56B18C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BE63255" w14:textId="77777777" w:rsidR="008A62AA" w:rsidRPr="002A16E2" w:rsidRDefault="008A62AA" w:rsidP="00A53E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7925C510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A62AA" w:rsidRPr="002A16E2" w14:paraId="7628DAEF" w14:textId="77777777" w:rsidTr="00F1285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FF92F3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B534B7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B43269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FECF7E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6AFD73" w14:textId="77777777" w:rsidR="008A62AA" w:rsidRPr="002A16E2" w:rsidRDefault="008A62A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1B94D1" w14:textId="571D68CD" w:rsidR="008A62AA" w:rsidRPr="002A16E2" w:rsidRDefault="00F1285A" w:rsidP="00A53EA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8A62AA" w:rsidRPr="002A16E2" w14:paraId="707A2541" w14:textId="77777777" w:rsidTr="00F1285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3E7D5" w14:textId="77777777" w:rsidR="008A62AA" w:rsidRPr="002A16E2" w:rsidRDefault="008A62AA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8429" w14:textId="77777777" w:rsidR="008A62AA" w:rsidRPr="00D21392" w:rsidRDefault="008A62AA" w:rsidP="00A53EA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Mikroskop stereoskopowy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F20F" w14:textId="77777777" w:rsidR="008A62AA" w:rsidRPr="002A16E2" w:rsidRDefault="008A62AA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0923" w14:textId="7489959C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3577" w14:textId="77777777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5C42C3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8A62AA" w:rsidRPr="002A16E2" w14:paraId="2C8F7DD1" w14:textId="77777777" w:rsidTr="00F1285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F41677" w14:textId="77777777" w:rsidR="008A62AA" w:rsidRPr="002A16E2" w:rsidRDefault="008A62AA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A3C7" w14:textId="77777777" w:rsidR="008A62AA" w:rsidRPr="00D21392" w:rsidRDefault="008A62AA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Kamera mikroskopowa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ED40" w14:textId="77777777" w:rsidR="008A62AA" w:rsidRPr="002A16E2" w:rsidRDefault="008A62AA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26736F91" w14:textId="77777777" w:rsidR="008A62AA" w:rsidRPr="002A16E2" w:rsidRDefault="008A62AA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D3CF" w14:textId="5D3D8A1D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86A3" w14:textId="77777777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F52B6A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8A62AA" w:rsidRPr="002A16E2" w14:paraId="03412C2B" w14:textId="77777777" w:rsidTr="00F1285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DA7B84" w14:textId="77777777" w:rsidR="008A62AA" w:rsidRPr="002A16E2" w:rsidRDefault="008A62AA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4075" w14:textId="77777777" w:rsidR="008A62AA" w:rsidRDefault="008A62AA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Oprogramowanie do rejestracji i analizy obrazu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A99D" w14:textId="77777777" w:rsidR="008A62AA" w:rsidRDefault="008A62AA" w:rsidP="00A53EAF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 w:rsidRPr="00C024DB">
              <w:rPr>
                <w:bCs/>
                <w:sz w:val="22"/>
                <w:szCs w:val="22"/>
                <w:lang w:eastAsia="zh-CN"/>
              </w:rPr>
              <w:t>Nazwa zaoferowanego oprogramowania: …………………</w:t>
            </w:r>
            <w:r>
              <w:rPr>
                <w:bCs/>
                <w:sz w:val="22"/>
                <w:szCs w:val="22"/>
                <w:lang w:eastAsia="zh-CN"/>
              </w:rPr>
              <w:t>..</w:t>
            </w:r>
            <w:r w:rsidRPr="00C024DB">
              <w:rPr>
                <w:bCs/>
                <w:sz w:val="22"/>
                <w:szCs w:val="22"/>
                <w:lang w:eastAsia="zh-CN"/>
              </w:rPr>
              <w:t>…</w:t>
            </w:r>
            <w:r>
              <w:rPr>
                <w:bCs/>
                <w:sz w:val="22"/>
                <w:szCs w:val="22"/>
                <w:lang w:eastAsia="zh-CN"/>
              </w:rPr>
              <w:t>………………..</w:t>
            </w:r>
          </w:p>
          <w:p w14:paraId="07C1AF1A" w14:textId="77777777" w:rsidR="008A62AA" w:rsidRPr="00C024DB" w:rsidRDefault="008A62AA" w:rsidP="00A53EAF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1B5D" w14:textId="1CE871E6" w:rsidR="008A62AA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8AFE" w14:textId="77777777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E131D2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8A62AA" w:rsidRPr="002A16E2" w14:paraId="70DB69CC" w14:textId="77777777" w:rsidTr="00F1285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483028" w14:textId="77777777" w:rsidR="008A62AA" w:rsidRDefault="008A62AA" w:rsidP="00A53E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53C3" w14:textId="77777777" w:rsidR="008A62AA" w:rsidRDefault="008A62AA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Komputer przenośny do obsługi zestawu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3988" w14:textId="77777777" w:rsidR="008A62AA" w:rsidRPr="002A16E2" w:rsidRDefault="008A62AA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DA25" w14:textId="1C664598" w:rsidR="008A62AA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78B6" w14:textId="77777777" w:rsidR="008A62AA" w:rsidRPr="002A16E2" w:rsidRDefault="008A62AA" w:rsidP="00A53EA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829D5B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F1285A" w:rsidRPr="002A16E2" w14:paraId="27F81190" w14:textId="77777777" w:rsidTr="00F1285A">
        <w:trPr>
          <w:trHeight w:val="163"/>
        </w:trPr>
        <w:tc>
          <w:tcPr>
            <w:tcW w:w="269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C1D31D" w14:textId="77777777" w:rsidR="00F1285A" w:rsidRDefault="00F1285A" w:rsidP="00A53EA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4DE5" w14:textId="77777777" w:rsidR="00F1285A" w:rsidRDefault="00F1285A" w:rsidP="00F1285A">
            <w:pPr>
              <w:ind w:right="425"/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9CCE91C" w14:textId="77777777" w:rsidR="00F1285A" w:rsidRPr="002A16E2" w:rsidRDefault="00F1285A" w:rsidP="00A53EA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3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AE64" w14:textId="77777777" w:rsidR="00F1285A" w:rsidRDefault="00F1285A" w:rsidP="00A53EA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F64A" w14:textId="77777777" w:rsidR="00F1285A" w:rsidRPr="002A16E2" w:rsidRDefault="00F1285A" w:rsidP="00A53EA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BA450D" w14:textId="77777777" w:rsidR="00F1285A" w:rsidRPr="002A16E2" w:rsidRDefault="00F1285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8A62AA" w:rsidRPr="002A16E2" w14:paraId="77B41816" w14:textId="77777777" w:rsidTr="00F1285A">
        <w:trPr>
          <w:trHeight w:val="163"/>
        </w:trPr>
        <w:tc>
          <w:tcPr>
            <w:tcW w:w="699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76AABA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  <w:p w14:paraId="5ADDECED" w14:textId="77777777" w:rsidR="008A62AA" w:rsidRPr="002A16E2" w:rsidRDefault="008A62AA" w:rsidP="00F1285A">
            <w:pPr>
              <w:ind w:right="425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C75928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  <w:tr w:rsidR="008A62AA" w:rsidRPr="002A16E2" w14:paraId="09E02966" w14:textId="77777777" w:rsidTr="00F1285A">
        <w:trPr>
          <w:trHeight w:val="163"/>
        </w:trPr>
        <w:tc>
          <w:tcPr>
            <w:tcW w:w="699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0D0BE9" w14:textId="77777777" w:rsidR="008A62AA" w:rsidRPr="002A16E2" w:rsidRDefault="008A62AA" w:rsidP="00A53E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68ED6AB" w14:textId="77777777" w:rsidR="008A62AA" w:rsidRPr="002A16E2" w:rsidRDefault="008A62AA" w:rsidP="00A53E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3420EF" w14:textId="77777777" w:rsidR="008A62AA" w:rsidRPr="002A16E2" w:rsidRDefault="008A62AA" w:rsidP="00A53EA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7A0E6D9" w14:textId="55494C4E" w:rsidR="00F85368" w:rsidRPr="002112CE" w:rsidRDefault="002112CE" w:rsidP="002112CE">
      <w:pPr>
        <w:pStyle w:val="Tekstpodstawowy"/>
      </w:pPr>
      <w:r>
        <w:t>Powyższa cena zawiera właściwą stawkę podatku VAT.</w:t>
      </w:r>
    </w:p>
    <w:p w14:paraId="72C506E5" w14:textId="77777777" w:rsidR="006666C9" w:rsidRPr="006666C9" w:rsidRDefault="006666C9" w:rsidP="006666C9">
      <w:pPr>
        <w:widowControl w:val="0"/>
        <w:spacing w:line="360" w:lineRule="auto"/>
        <w:ind w:right="1"/>
        <w:jc w:val="both"/>
        <w:rPr>
          <w:b/>
        </w:rPr>
      </w:pPr>
      <w:r w:rsidRPr="006666C9">
        <w:rPr>
          <w:b/>
        </w:rPr>
        <w:t xml:space="preserve">Termin realizacji umowy: </w:t>
      </w:r>
      <w:r w:rsidRPr="006666C9">
        <w:t>do 56 dni od daty podpisania umowy</w:t>
      </w:r>
      <w:r w:rsidR="00161F3A">
        <w:t>.</w:t>
      </w:r>
    </w:p>
    <w:p w14:paraId="0BA666F8" w14:textId="77777777" w:rsidR="006666C9" w:rsidRPr="006666C9" w:rsidRDefault="006666C9" w:rsidP="006666C9">
      <w:pPr>
        <w:widowControl w:val="0"/>
        <w:spacing w:line="360" w:lineRule="auto"/>
        <w:ind w:right="1"/>
        <w:jc w:val="both"/>
        <w:rPr>
          <w:i/>
        </w:rPr>
      </w:pPr>
      <w:r w:rsidRPr="006666C9">
        <w:rPr>
          <w:b/>
        </w:rPr>
        <w:t>Okres udzielonej gwarancji wynosi:</w:t>
      </w:r>
      <w:r w:rsidRPr="006666C9">
        <w:t xml:space="preserve"> </w:t>
      </w:r>
      <w:r w:rsidRPr="006666C9">
        <w:rPr>
          <w:b/>
          <w:bCs/>
        </w:rPr>
        <w:t>……………… miesięcy</w:t>
      </w:r>
      <w:r w:rsidRPr="006666C9">
        <w:t xml:space="preserve"> </w:t>
      </w:r>
      <w:r w:rsidRPr="006666C9">
        <w:rPr>
          <w:highlight w:val="yellow"/>
        </w:rPr>
        <w:t>(</w:t>
      </w:r>
      <w:r w:rsidRPr="006666C9">
        <w:rPr>
          <w:i/>
          <w:highlight w:val="yellow"/>
        </w:rPr>
        <w:t>kryterium oceny ofert)</w:t>
      </w:r>
    </w:p>
    <w:p w14:paraId="09C9019A" w14:textId="77777777" w:rsidR="006666C9" w:rsidRPr="006666C9" w:rsidRDefault="006666C9" w:rsidP="006666C9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517A43">
        <w:rPr>
          <w:b/>
          <w:bCs/>
          <w:iCs/>
        </w:rPr>
        <w:t>Czas reakcji serwisu: ………… godzin</w:t>
      </w:r>
      <w:r w:rsidRPr="00517A43">
        <w:t xml:space="preserve"> </w:t>
      </w:r>
      <w:r w:rsidRPr="00161F3A">
        <w:rPr>
          <w:highlight w:val="yellow"/>
        </w:rPr>
        <w:t>(</w:t>
      </w:r>
      <w:r w:rsidRPr="00161F3A">
        <w:rPr>
          <w:i/>
          <w:highlight w:val="yellow"/>
        </w:rPr>
        <w:t>kryterium oceny ofert)</w:t>
      </w:r>
    </w:p>
    <w:p w14:paraId="7F4F2BB0" w14:textId="77777777" w:rsidR="006666C9" w:rsidRPr="006666C9" w:rsidRDefault="006666C9" w:rsidP="006666C9">
      <w:pPr>
        <w:tabs>
          <w:tab w:val="left" w:pos="426"/>
        </w:tabs>
        <w:spacing w:after="120"/>
        <w:jc w:val="both"/>
        <w:rPr>
          <w:b/>
          <w:sz w:val="22"/>
        </w:rPr>
      </w:pPr>
      <w:r w:rsidRPr="006666C9">
        <w:rPr>
          <w:sz w:val="22"/>
        </w:rPr>
        <w:t>Oświadczamy, że zgodnie z ustawą z dnia 6 marca 2018 r. Prawo przedsiębiorców, należymy do małych lub średnich przedsiębiorców:</w:t>
      </w:r>
      <w:r w:rsidRPr="006666C9">
        <w:rPr>
          <w:b/>
          <w:sz w:val="22"/>
        </w:rPr>
        <w:t xml:space="preserve"> TAK/NIE</w:t>
      </w:r>
    </w:p>
    <w:p w14:paraId="1B4BE85D" w14:textId="77777777" w:rsidR="006666C9" w:rsidRPr="006666C9" w:rsidRDefault="006666C9" w:rsidP="006666C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666C9">
        <w:rPr>
          <w:b/>
          <w:sz w:val="22"/>
        </w:rPr>
        <w:t xml:space="preserve">Termin płatności: </w:t>
      </w:r>
      <w:r w:rsidRPr="006666C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1E0124" w14:textId="77777777" w:rsidR="006666C9" w:rsidRPr="006666C9" w:rsidRDefault="006666C9" w:rsidP="006666C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C1E953F" w14:textId="77777777" w:rsidR="006666C9" w:rsidRPr="006666C9" w:rsidRDefault="006666C9" w:rsidP="006666C9">
      <w:pPr>
        <w:rPr>
          <w:b/>
          <w:sz w:val="22"/>
          <w:szCs w:val="22"/>
          <w:u w:val="single"/>
        </w:rPr>
      </w:pPr>
      <w:r w:rsidRPr="006666C9">
        <w:rPr>
          <w:sz w:val="22"/>
          <w:szCs w:val="22"/>
        </w:rPr>
        <w:br w:type="page"/>
      </w:r>
      <w:r w:rsidRPr="006666C9">
        <w:rPr>
          <w:b/>
          <w:sz w:val="22"/>
          <w:szCs w:val="22"/>
          <w:u w:val="single"/>
        </w:rPr>
        <w:lastRenderedPageBreak/>
        <w:t>Jednocześnie oświadczamy, że:</w:t>
      </w:r>
    </w:p>
    <w:p w14:paraId="3C50838E" w14:textId="77777777" w:rsidR="006666C9" w:rsidRPr="006666C9" w:rsidRDefault="006666C9" w:rsidP="006666C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7D3A730" w14:textId="77777777" w:rsidR="006666C9" w:rsidRPr="006666C9" w:rsidRDefault="006666C9" w:rsidP="006666C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DC1DD05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48B09A" w14:textId="77777777" w:rsidR="006666C9" w:rsidRPr="006666C9" w:rsidRDefault="006666C9" w:rsidP="006666C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BEF18" w14:textId="77777777" w:rsidR="006666C9" w:rsidRPr="006666C9" w:rsidRDefault="006666C9" w:rsidP="006666C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003BD2" w14:textId="77777777" w:rsidR="006666C9" w:rsidRPr="006666C9" w:rsidRDefault="006666C9" w:rsidP="006666C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66C9" w:rsidRPr="006666C9" w14:paraId="31FB244C" w14:textId="77777777" w:rsidTr="006738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3A16F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4F75D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FA29509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C439F" w14:textId="77777777" w:rsidR="006666C9" w:rsidRPr="006666C9" w:rsidRDefault="006666C9" w:rsidP="006666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6666C9" w:rsidRPr="006666C9" w14:paraId="3120E383" w14:textId="77777777" w:rsidTr="006738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42EA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FD38B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32860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666C9" w:rsidRPr="006666C9" w14:paraId="29D44DD6" w14:textId="77777777" w:rsidTr="006738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4DD00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F1C9E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9CE82" w14:textId="77777777" w:rsidR="006666C9" w:rsidRPr="006666C9" w:rsidRDefault="006666C9" w:rsidP="006666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BAC0D7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784D77E" w14:textId="77777777" w:rsidR="006666C9" w:rsidRPr="006666C9" w:rsidRDefault="006666C9" w:rsidP="006666C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E4BB904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2A05A9CB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4F9455" w14:textId="77777777" w:rsidR="006666C9" w:rsidRPr="006666C9" w:rsidRDefault="006666C9" w:rsidP="00666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25FA5493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F8B6120" w14:textId="77777777" w:rsidR="006666C9" w:rsidRPr="006666C9" w:rsidRDefault="006666C9" w:rsidP="006666C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19B44E" w14:textId="77777777" w:rsidR="006666C9" w:rsidRPr="006666C9" w:rsidRDefault="006666C9" w:rsidP="006666C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2271092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2FB36ACF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111562C4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C7AC254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0C7E1B83" w14:textId="77777777" w:rsidR="006666C9" w:rsidRPr="006666C9" w:rsidRDefault="006666C9" w:rsidP="00666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CF221F7" w14:textId="77777777" w:rsidR="006666C9" w:rsidRPr="006666C9" w:rsidRDefault="006666C9" w:rsidP="006666C9">
      <w:pPr>
        <w:spacing w:line="360" w:lineRule="auto"/>
        <w:ind w:left="1440"/>
        <w:jc w:val="both"/>
        <w:rPr>
          <w:sz w:val="22"/>
          <w:szCs w:val="22"/>
        </w:rPr>
      </w:pPr>
    </w:p>
    <w:p w14:paraId="500DF578" w14:textId="77777777" w:rsidR="006666C9" w:rsidRPr="006666C9" w:rsidRDefault="006666C9" w:rsidP="006666C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28ED648" w14:textId="77777777" w:rsidR="006666C9" w:rsidRPr="006666C9" w:rsidRDefault="006666C9" w:rsidP="006666C9">
      <w:pPr>
        <w:jc w:val="center"/>
        <w:rPr>
          <w:sz w:val="20"/>
          <w:szCs w:val="20"/>
        </w:rPr>
      </w:pPr>
    </w:p>
    <w:p w14:paraId="7CBF7240" w14:textId="77777777" w:rsidR="00FE545C" w:rsidRPr="008C118C" w:rsidRDefault="00FE545C" w:rsidP="008C118C"/>
    <w:sectPr w:rsidR="00FE545C" w:rsidRPr="008C11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495D2" w14:textId="77777777" w:rsidR="00A60F2E" w:rsidRDefault="00A60F2E">
      <w:r>
        <w:separator/>
      </w:r>
    </w:p>
  </w:endnote>
  <w:endnote w:type="continuationSeparator" w:id="0">
    <w:p w14:paraId="750C9850" w14:textId="77777777" w:rsidR="00A60F2E" w:rsidRDefault="00A6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16EF2" w14:textId="77777777" w:rsidR="004A3B89" w:rsidRDefault="004A3B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14E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4CFF" w14:textId="77777777" w:rsidR="004A3B89" w:rsidRDefault="004A3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18BF3" w14:textId="77777777" w:rsidR="00A60F2E" w:rsidRDefault="00A60F2E">
      <w:r>
        <w:separator/>
      </w:r>
    </w:p>
  </w:footnote>
  <w:footnote w:type="continuationSeparator" w:id="0">
    <w:p w14:paraId="4FE9FE04" w14:textId="77777777" w:rsidR="00A60F2E" w:rsidRDefault="00A60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59646" w14:textId="77777777" w:rsidR="004A3B89" w:rsidRDefault="004A3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F48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E4AC" w14:textId="77777777" w:rsidR="004A3B89" w:rsidRDefault="004A3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494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39885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6902259">
    <w:abstractNumId w:val="0"/>
  </w:num>
  <w:num w:numId="4" w16cid:durableId="1726878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A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1F3A"/>
    <w:rsid w:val="001801DD"/>
    <w:rsid w:val="001D4612"/>
    <w:rsid w:val="00207E98"/>
    <w:rsid w:val="002112CE"/>
    <w:rsid w:val="002723B0"/>
    <w:rsid w:val="00315A4A"/>
    <w:rsid w:val="004A3B89"/>
    <w:rsid w:val="004B7300"/>
    <w:rsid w:val="004C6753"/>
    <w:rsid w:val="00517A43"/>
    <w:rsid w:val="00595C87"/>
    <w:rsid w:val="005D2C65"/>
    <w:rsid w:val="005E6D94"/>
    <w:rsid w:val="0063384F"/>
    <w:rsid w:val="00643C6F"/>
    <w:rsid w:val="00646202"/>
    <w:rsid w:val="0065290F"/>
    <w:rsid w:val="006666C9"/>
    <w:rsid w:val="006815F6"/>
    <w:rsid w:val="007748F0"/>
    <w:rsid w:val="007A4321"/>
    <w:rsid w:val="007B44C3"/>
    <w:rsid w:val="007D2B78"/>
    <w:rsid w:val="00833933"/>
    <w:rsid w:val="00853083"/>
    <w:rsid w:val="00875EB7"/>
    <w:rsid w:val="008A62AA"/>
    <w:rsid w:val="008B2F0C"/>
    <w:rsid w:val="008B4928"/>
    <w:rsid w:val="008C118C"/>
    <w:rsid w:val="008C12FF"/>
    <w:rsid w:val="008D2AB8"/>
    <w:rsid w:val="008F1C66"/>
    <w:rsid w:val="00970FE4"/>
    <w:rsid w:val="009B31EB"/>
    <w:rsid w:val="00A0022B"/>
    <w:rsid w:val="00A346FE"/>
    <w:rsid w:val="00A47B4D"/>
    <w:rsid w:val="00A60F2E"/>
    <w:rsid w:val="00A83018"/>
    <w:rsid w:val="00A832E1"/>
    <w:rsid w:val="00B30940"/>
    <w:rsid w:val="00B774DC"/>
    <w:rsid w:val="00BD54F0"/>
    <w:rsid w:val="00C024DB"/>
    <w:rsid w:val="00C969A6"/>
    <w:rsid w:val="00C97BA8"/>
    <w:rsid w:val="00CA7D36"/>
    <w:rsid w:val="00D16AAA"/>
    <w:rsid w:val="00D24208"/>
    <w:rsid w:val="00D60C38"/>
    <w:rsid w:val="00D66893"/>
    <w:rsid w:val="00D90ACB"/>
    <w:rsid w:val="00DC1500"/>
    <w:rsid w:val="00E0599F"/>
    <w:rsid w:val="00E44371"/>
    <w:rsid w:val="00E949B0"/>
    <w:rsid w:val="00EC0BEA"/>
    <w:rsid w:val="00F00591"/>
    <w:rsid w:val="00F1285A"/>
    <w:rsid w:val="00F51688"/>
    <w:rsid w:val="00F53146"/>
    <w:rsid w:val="00F853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0C7F5"/>
  <w15:chartTrackingRefBased/>
  <w15:docId w15:val="{04B73EAD-934A-4201-97C1-17935322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5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538</Words>
  <Characters>4381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9</cp:revision>
  <cp:lastPrinted>1899-12-31T23:00:00Z</cp:lastPrinted>
  <dcterms:created xsi:type="dcterms:W3CDTF">2023-02-21T07:02:00Z</dcterms:created>
  <dcterms:modified xsi:type="dcterms:W3CDTF">2023-02-21T10:16:00Z</dcterms:modified>
</cp:coreProperties>
</file>