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1E33D" w14:textId="77777777" w:rsidR="005F4BC0" w:rsidRDefault="00851228" w:rsidP="004F079B">
      <w:pPr>
        <w:spacing w:after="240"/>
        <w:jc w:val="right"/>
        <w:rPr>
          <w:sz w:val="22"/>
          <w:szCs w:val="22"/>
        </w:rPr>
      </w:pPr>
      <w:r w:rsidRPr="0085122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51228">
        <w:rPr>
          <w:sz w:val="22"/>
          <w:szCs w:val="22"/>
        </w:rPr>
        <w:t>2023-02-23</w:t>
      </w:r>
    </w:p>
    <w:p w14:paraId="3FD77BE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8B8C6C6" w14:textId="77777777" w:rsidR="00851228" w:rsidRPr="00851228" w:rsidRDefault="00851228">
      <w:pPr>
        <w:rPr>
          <w:b/>
          <w:bCs/>
          <w:sz w:val="22"/>
          <w:szCs w:val="22"/>
        </w:rPr>
      </w:pPr>
      <w:r w:rsidRPr="00851228">
        <w:rPr>
          <w:b/>
          <w:bCs/>
          <w:sz w:val="22"/>
          <w:szCs w:val="22"/>
        </w:rPr>
        <w:t>Akademia Górniczo - Hutnicza</w:t>
      </w:r>
    </w:p>
    <w:p w14:paraId="73AE77D0" w14:textId="77777777" w:rsidR="00851228" w:rsidRPr="00851228" w:rsidRDefault="00851228">
      <w:pPr>
        <w:rPr>
          <w:b/>
          <w:bCs/>
          <w:sz w:val="22"/>
          <w:szCs w:val="22"/>
        </w:rPr>
      </w:pPr>
      <w:r w:rsidRPr="00851228">
        <w:rPr>
          <w:b/>
          <w:bCs/>
          <w:sz w:val="22"/>
          <w:szCs w:val="22"/>
        </w:rPr>
        <w:t>im. Stanisława Staszica w Krakowie</w:t>
      </w:r>
    </w:p>
    <w:p w14:paraId="07375742" w14:textId="77777777" w:rsidR="00F16C50" w:rsidRPr="00D91931" w:rsidRDefault="00851228">
      <w:pPr>
        <w:rPr>
          <w:b/>
          <w:bCs/>
          <w:sz w:val="22"/>
          <w:szCs w:val="22"/>
        </w:rPr>
      </w:pPr>
      <w:r w:rsidRPr="00851228">
        <w:rPr>
          <w:b/>
          <w:bCs/>
          <w:sz w:val="22"/>
          <w:szCs w:val="22"/>
        </w:rPr>
        <w:t>Dział Zamówień Publicznych</w:t>
      </w:r>
    </w:p>
    <w:p w14:paraId="711B39A5" w14:textId="77777777" w:rsidR="00F16C50" w:rsidRPr="00BD5546" w:rsidRDefault="00851228">
      <w:pPr>
        <w:rPr>
          <w:sz w:val="22"/>
          <w:szCs w:val="22"/>
        </w:rPr>
      </w:pPr>
      <w:r w:rsidRPr="0085122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51228">
        <w:rPr>
          <w:sz w:val="22"/>
          <w:szCs w:val="22"/>
        </w:rPr>
        <w:t>30</w:t>
      </w:r>
    </w:p>
    <w:p w14:paraId="2A32C2C2" w14:textId="55893BB3" w:rsidR="00F16C50" w:rsidRPr="00D91931" w:rsidRDefault="00851228" w:rsidP="00875FB1">
      <w:pPr>
        <w:rPr>
          <w:sz w:val="22"/>
          <w:szCs w:val="22"/>
        </w:rPr>
      </w:pPr>
      <w:r w:rsidRPr="0085122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51228">
        <w:rPr>
          <w:sz w:val="22"/>
          <w:szCs w:val="22"/>
        </w:rPr>
        <w:t>Kraków</w:t>
      </w:r>
    </w:p>
    <w:p w14:paraId="786651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53C6ED" w14:textId="5942F2C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1228" w:rsidRPr="00851228">
        <w:rPr>
          <w:bCs/>
          <w:sz w:val="22"/>
          <w:szCs w:val="22"/>
        </w:rPr>
        <w:t>KC-zp.272-45/23</w:t>
      </w:r>
      <w:r w:rsidRPr="00D91931">
        <w:rPr>
          <w:sz w:val="22"/>
          <w:szCs w:val="22"/>
        </w:rPr>
        <w:tab/>
        <w:t xml:space="preserve"> </w:t>
      </w:r>
    </w:p>
    <w:p w14:paraId="11031B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F9AE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F5CE8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0015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36C2E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DF780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0B634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ED6FD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51228" w:rsidRPr="00607F9B" w14:paraId="45F96A83" w14:textId="77777777" w:rsidTr="00FD65BC">
        <w:trPr>
          <w:trHeight w:val="638"/>
        </w:trPr>
        <w:tc>
          <w:tcPr>
            <w:tcW w:w="959" w:type="dxa"/>
            <w:shd w:val="clear" w:color="auto" w:fill="auto"/>
          </w:tcPr>
          <w:p w14:paraId="53E96AE5" w14:textId="77777777" w:rsidR="00851228" w:rsidRPr="00607F9B" w:rsidRDefault="00851228" w:rsidP="00FD65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B6A58A" w14:textId="0DB94715" w:rsidR="00851228" w:rsidRPr="00607F9B" w:rsidRDefault="00851228" w:rsidP="00FD65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122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1228">
              <w:rPr>
                <w:b/>
                <w:bCs/>
                <w:sz w:val="22"/>
                <w:szCs w:val="22"/>
              </w:rPr>
              <w:t>dostawa kamery 360 stopni nagrywającej obraz 3D w rozdzielczości minimum 8k - KC-zp.272-45/23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F41A953" w14:textId="2386110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51228" w:rsidRPr="00851228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509E2D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51228" w:rsidRPr="00851228">
        <w:rPr>
          <w:rFonts w:ascii="Times New Roman" w:hAnsi="Times New Roman"/>
          <w:b/>
          <w:szCs w:val="22"/>
        </w:rPr>
        <w:t>2023-02-23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51228" w:rsidRPr="0085122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51228" w:rsidRPr="00851228">
        <w:rPr>
          <w:rFonts w:ascii="Times New Roman" w:hAnsi="Times New Roman"/>
          <w:b/>
          <w:szCs w:val="22"/>
        </w:rPr>
        <w:t>2023-02-28</w:t>
      </w:r>
      <w:r w:rsidR="008365E9">
        <w:rPr>
          <w:rFonts w:ascii="Times New Roman" w:hAnsi="Times New Roman"/>
          <w:szCs w:val="22"/>
        </w:rPr>
        <w:t xml:space="preserve"> godz. </w:t>
      </w:r>
      <w:r w:rsidR="00851228" w:rsidRPr="0085122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503E87" w14:textId="6947785A" w:rsidR="004F079B" w:rsidRPr="00875FB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51228" w:rsidRPr="00851228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51228" w:rsidRPr="0085122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51228" w:rsidRPr="00851228">
        <w:rPr>
          <w:rFonts w:ascii="Times New Roman" w:hAnsi="Times New Roman"/>
          <w:b/>
          <w:szCs w:val="22"/>
        </w:rPr>
        <w:t>2023-02-28</w:t>
      </w:r>
      <w:r w:rsidR="008365E9">
        <w:rPr>
          <w:rFonts w:ascii="Times New Roman" w:hAnsi="Times New Roman"/>
          <w:szCs w:val="22"/>
        </w:rPr>
        <w:t xml:space="preserve"> godz. </w:t>
      </w:r>
      <w:r w:rsidR="00851228" w:rsidRPr="00851228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5E113D8" w14:textId="1D60C82C" w:rsidR="00875FB1" w:rsidRDefault="00875FB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z dnia 23/05/2023 na dzień 28/05/2023</w:t>
      </w:r>
    </w:p>
    <w:p w14:paraId="1C7B948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FD4CC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6672CD7" w14:textId="24EC0645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CF73" w14:textId="77777777" w:rsidR="00D016D3" w:rsidRDefault="00D016D3">
      <w:r>
        <w:separator/>
      </w:r>
    </w:p>
  </w:endnote>
  <w:endnote w:type="continuationSeparator" w:id="0">
    <w:p w14:paraId="5EA77C89" w14:textId="77777777" w:rsidR="00D016D3" w:rsidRDefault="00D0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40CE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62A7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07870E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78FF4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390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0444" w14:textId="77777777" w:rsidR="00D016D3" w:rsidRDefault="00D016D3">
      <w:r>
        <w:separator/>
      </w:r>
    </w:p>
  </w:footnote>
  <w:footnote w:type="continuationSeparator" w:id="0">
    <w:p w14:paraId="0AA0E767" w14:textId="77777777" w:rsidR="00D016D3" w:rsidRDefault="00D01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E15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DD4E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F7AD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054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6D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51228"/>
    <w:rsid w:val="00875FB1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016D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D85D85"/>
  <w15:chartTrackingRefBased/>
  <w15:docId w15:val="{7683D309-0BD9-4C98-BD29-C0CB2756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2023-02-23T06:51:00Z</dcterms:created>
  <dcterms:modified xsi:type="dcterms:W3CDTF">2023-02-23T06:52:00Z</dcterms:modified>
</cp:coreProperties>
</file>