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7E3F2B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F199886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3FD27B9" w14:textId="0B6342CC" w:rsidR="004804ED" w:rsidRPr="00B66A62" w:rsidRDefault="004804ED" w:rsidP="004804ED">
      <w:pPr>
        <w:rPr>
          <w:b/>
          <w:sz w:val="22"/>
          <w:szCs w:val="22"/>
        </w:rPr>
      </w:pPr>
    </w:p>
    <w:p w14:paraId="06C3932C" w14:textId="69CE0AC4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4804ED" w:rsidRPr="004804ED">
        <w:rPr>
          <w:b/>
          <w:bCs/>
          <w:sz w:val="22"/>
          <w:szCs w:val="22"/>
        </w:rPr>
        <w:t xml:space="preserve">Dostawa </w:t>
      </w:r>
      <w:r w:rsidR="004C456A" w:rsidRPr="004C456A">
        <w:rPr>
          <w:b/>
          <w:bCs/>
          <w:sz w:val="22"/>
          <w:szCs w:val="22"/>
        </w:rPr>
        <w:t xml:space="preserve">14 </w:t>
      </w:r>
      <w:r w:rsidR="0078249E">
        <w:rPr>
          <w:b/>
          <w:bCs/>
          <w:sz w:val="22"/>
          <w:szCs w:val="22"/>
        </w:rPr>
        <w:t>sztuk</w:t>
      </w:r>
      <w:r w:rsidR="004C456A" w:rsidRPr="004C456A">
        <w:rPr>
          <w:b/>
          <w:bCs/>
          <w:sz w:val="22"/>
          <w:szCs w:val="22"/>
        </w:rPr>
        <w:t xml:space="preserve"> zestawów z mikrokontrolerem, obudową i zasilaczem dla </w:t>
      </w:r>
      <w:proofErr w:type="spellStart"/>
      <w:r w:rsidR="004C456A" w:rsidRPr="004C456A">
        <w:rPr>
          <w:b/>
          <w:bCs/>
          <w:sz w:val="22"/>
          <w:szCs w:val="22"/>
        </w:rPr>
        <w:t>WIEiT</w:t>
      </w:r>
      <w:proofErr w:type="spellEnd"/>
      <w:r w:rsidR="004C456A" w:rsidRPr="004C456A">
        <w:rPr>
          <w:b/>
          <w:bCs/>
          <w:sz w:val="22"/>
          <w:szCs w:val="22"/>
        </w:rPr>
        <w:t xml:space="preserve"> - KC-zp.272-117/23</w:t>
      </w:r>
      <w:r w:rsidR="008F4B0F">
        <w:rPr>
          <w:b/>
          <w:bCs/>
          <w:sz w:val="22"/>
          <w:szCs w:val="22"/>
        </w:rPr>
        <w:t xml:space="preserve">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6D94B072" w14:textId="77777777" w:rsidR="00FE3231" w:rsidRDefault="00FE3231" w:rsidP="00404400">
      <w:pPr>
        <w:jc w:val="both"/>
        <w:rPr>
          <w:sz w:val="22"/>
          <w:szCs w:val="22"/>
        </w:rPr>
      </w:pP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559"/>
        <w:gridCol w:w="709"/>
        <w:gridCol w:w="1418"/>
        <w:gridCol w:w="1275"/>
        <w:gridCol w:w="1701"/>
      </w:tblGrid>
      <w:tr w:rsidR="0025086F" w:rsidRPr="00FE4E3E" w14:paraId="793D5CE1" w14:textId="77777777" w:rsidTr="004804ED">
        <w:trPr>
          <w:trHeight w:val="185"/>
        </w:trPr>
        <w:tc>
          <w:tcPr>
            <w:tcW w:w="912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6E6B3" w14:textId="498E87D3" w:rsidR="004804ED" w:rsidRPr="00FE4E3E" w:rsidRDefault="004804ED" w:rsidP="00062B4F">
            <w:pPr>
              <w:jc w:val="center"/>
              <w:rPr>
                <w:b/>
                <w:bCs/>
                <w:sz w:val="20"/>
                <w:szCs w:val="20"/>
              </w:rPr>
            </w:pPr>
            <w:r w:rsidRPr="004804ED">
              <w:rPr>
                <w:b/>
                <w:bCs/>
                <w:szCs w:val="20"/>
              </w:rPr>
              <w:t xml:space="preserve">Dostawa zestawów z mikrokontrolerem, obudową i zasilaczem </w:t>
            </w:r>
            <w:r w:rsidR="004C456A">
              <w:rPr>
                <w:b/>
                <w:bCs/>
                <w:szCs w:val="20"/>
              </w:rPr>
              <w:t>8</w:t>
            </w:r>
            <w:r w:rsidRPr="004804ED">
              <w:rPr>
                <w:b/>
                <w:bCs/>
                <w:szCs w:val="20"/>
              </w:rPr>
              <w:t>GB RAM - 1</w:t>
            </w:r>
            <w:r w:rsidR="004C456A">
              <w:rPr>
                <w:b/>
                <w:bCs/>
                <w:szCs w:val="20"/>
              </w:rPr>
              <w:t>4</w:t>
            </w:r>
            <w:r w:rsidRPr="004804ED">
              <w:rPr>
                <w:b/>
                <w:bCs/>
                <w:szCs w:val="20"/>
              </w:rPr>
              <w:t xml:space="preserve"> sztuk</w:t>
            </w:r>
          </w:p>
        </w:tc>
      </w:tr>
      <w:tr w:rsidR="00CB1DBA" w:rsidRPr="00FE4E3E" w14:paraId="6109DAFF" w14:textId="77777777" w:rsidTr="00FE323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12DAE" w14:textId="19C84E7A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915B90" w14:textId="638C2E1F" w:rsidR="00CB1DBA" w:rsidRPr="004804ED" w:rsidRDefault="00CB1DBA" w:rsidP="00CB1DBA">
            <w:pPr>
              <w:jc w:val="center"/>
              <w:rPr>
                <w:b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Nazwa urządzenia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724B9F" w14:textId="2FE27499" w:rsidR="00CB1DBA" w:rsidRPr="00FE4E3E" w:rsidRDefault="00483706" w:rsidP="00CB1D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88A123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Ilość (szt.)</w:t>
            </w:r>
          </w:p>
          <w:p w14:paraId="0F6831C5" w14:textId="5EA2E722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A4EE90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Wartość netto</w:t>
            </w:r>
          </w:p>
          <w:p w14:paraId="2B4A0F56" w14:textId="2060DE89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45E78A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VAT</w:t>
            </w:r>
          </w:p>
          <w:p w14:paraId="77D074B1" w14:textId="5EF8B08E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</w:t>
            </w:r>
            <w:r w:rsidR="00483706">
              <w:rPr>
                <w:sz w:val="20"/>
                <w:szCs w:val="20"/>
              </w:rPr>
              <w:t>23</w:t>
            </w:r>
            <w:r w:rsidRPr="00CB1DBA">
              <w:rPr>
                <w:sz w:val="20"/>
                <w:szCs w:val="20"/>
              </w:rPr>
              <w:t>%)</w:t>
            </w:r>
          </w:p>
          <w:p w14:paraId="45560996" w14:textId="77777777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7B2AF0" w14:textId="77777777" w:rsidR="00CB1DBA" w:rsidRPr="00CB1DBA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 xml:space="preserve">Wartość brutto </w:t>
            </w:r>
          </w:p>
          <w:p w14:paraId="58842846" w14:textId="422B16FF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(zł z VAT)</w:t>
            </w:r>
          </w:p>
        </w:tc>
      </w:tr>
      <w:tr w:rsidR="00CB1DBA" w:rsidRPr="00FE4E3E" w14:paraId="66897901" w14:textId="77777777" w:rsidTr="00FE323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23531C" w14:textId="407F9493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383748" w14:textId="65D33EF8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ADA463" w14:textId="136C5C1E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8864FF" w14:textId="64DFF6DA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976E5E" w14:textId="54BFCB70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351C3B" w14:textId="751B360E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88DCBF" w14:textId="7E913A21" w:rsidR="00CB1DBA" w:rsidRPr="00FE4E3E" w:rsidRDefault="00CB1DBA" w:rsidP="00CB1DBA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E3085" w:rsidRPr="00FE4E3E" w14:paraId="537A871E" w14:textId="77777777" w:rsidTr="00FE3231">
        <w:trPr>
          <w:trHeight w:val="3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119A" w14:textId="77777777" w:rsidR="002E3085" w:rsidRPr="00FE4E3E" w:rsidRDefault="002E3085" w:rsidP="008F4B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0C8D" w14:textId="01F09543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3B44" w14:textId="77777777" w:rsidR="002E3085" w:rsidRPr="00FE4E3E" w:rsidRDefault="002E3085" w:rsidP="008F4B0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6277" w14:textId="467F57E5" w:rsidR="002E3085" w:rsidRPr="00CB1DBA" w:rsidRDefault="002E3085" w:rsidP="008F4B0F">
            <w:pPr>
              <w:jc w:val="center"/>
              <w:rPr>
                <w:b/>
                <w:bCs/>
                <w:sz w:val="20"/>
                <w:szCs w:val="20"/>
              </w:rPr>
            </w:pPr>
            <w:r w:rsidRPr="00CB1DBA">
              <w:rPr>
                <w:b/>
                <w:bCs/>
                <w:sz w:val="20"/>
                <w:szCs w:val="20"/>
              </w:rPr>
              <w:t>1</w:t>
            </w:r>
            <w:r w:rsidR="004C45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4300" w14:textId="77777777" w:rsidR="002E3085" w:rsidRPr="00FE4E3E" w:rsidRDefault="002E3085" w:rsidP="008F4B0F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9CB4DC" w14:textId="40D75E0D" w:rsidR="00483706" w:rsidRPr="00483706" w:rsidRDefault="00483706" w:rsidP="004837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D35887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  <w:p w14:paraId="7CF80F93" w14:textId="77777777" w:rsidR="002E3085" w:rsidRPr="00FE4E3E" w:rsidRDefault="002E3085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483706" w:rsidRPr="00FE4E3E" w14:paraId="6816F25A" w14:textId="77777777" w:rsidTr="00483706">
        <w:trPr>
          <w:trHeight w:val="464"/>
        </w:trPr>
        <w:tc>
          <w:tcPr>
            <w:tcW w:w="742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0B73B0" w14:textId="77777777" w:rsidR="00483706" w:rsidRPr="00FE4E3E" w:rsidRDefault="00483706" w:rsidP="008F4B0F">
            <w:pPr>
              <w:ind w:right="425"/>
              <w:rPr>
                <w:sz w:val="20"/>
                <w:szCs w:val="20"/>
              </w:rPr>
            </w:pPr>
          </w:p>
          <w:p w14:paraId="53EDA669" w14:textId="4461EF22" w:rsidR="00483706" w:rsidRPr="00FE4E3E" w:rsidRDefault="00483706" w:rsidP="00483706">
            <w:pPr>
              <w:jc w:val="right"/>
              <w:rPr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15F2F8" w14:textId="77777777" w:rsidR="00483706" w:rsidRPr="00FE4E3E" w:rsidRDefault="00483706" w:rsidP="008F4B0F">
            <w:pPr>
              <w:ind w:right="425"/>
              <w:rPr>
                <w:sz w:val="20"/>
                <w:szCs w:val="20"/>
              </w:rPr>
            </w:pPr>
          </w:p>
        </w:tc>
      </w:tr>
      <w:tr w:rsidR="00CB1DBA" w:rsidRPr="00FE4E3E" w14:paraId="6655BDC5" w14:textId="77777777" w:rsidTr="00DF644A">
        <w:trPr>
          <w:trHeight w:val="163"/>
        </w:trPr>
        <w:tc>
          <w:tcPr>
            <w:tcW w:w="9125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038BD4" w14:textId="77777777" w:rsidR="00CB1DBA" w:rsidRDefault="00CB1DBA" w:rsidP="00CB1DBA">
            <w:pPr>
              <w:jc w:val="center"/>
              <w:rPr>
                <w:sz w:val="20"/>
                <w:szCs w:val="20"/>
              </w:rPr>
            </w:pPr>
          </w:p>
          <w:p w14:paraId="28552AC0" w14:textId="09873197" w:rsidR="00CB1DBA" w:rsidRPr="00FE4E3E" w:rsidRDefault="00CB1DBA" w:rsidP="00CB1DBA">
            <w:pPr>
              <w:jc w:val="center"/>
              <w:rPr>
                <w:sz w:val="20"/>
                <w:szCs w:val="20"/>
              </w:rPr>
            </w:pPr>
            <w:r w:rsidRPr="00CB1DBA">
              <w:rPr>
                <w:sz w:val="20"/>
                <w:szCs w:val="20"/>
              </w:rPr>
              <w:t>Cena brutto za całość zamówienia</w:t>
            </w:r>
            <w:r>
              <w:rPr>
                <w:sz w:val="20"/>
                <w:szCs w:val="20"/>
              </w:rPr>
              <w:t xml:space="preserve"> </w:t>
            </w:r>
            <w:r w:rsidRPr="00CB1DBA">
              <w:rPr>
                <w:sz w:val="20"/>
                <w:szCs w:val="20"/>
              </w:rPr>
              <w:t>słownie: ……………………………………………………………</w:t>
            </w:r>
          </w:p>
        </w:tc>
      </w:tr>
    </w:tbl>
    <w:p w14:paraId="23B409C8" w14:textId="77777777" w:rsidR="007D3043" w:rsidRDefault="007D3043" w:rsidP="0025086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F447FC9" w14:textId="63BEA45A" w:rsidR="0025086F" w:rsidRDefault="0025086F" w:rsidP="0025086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163BA1">
        <w:rPr>
          <w:bCs/>
          <w:sz w:val="22"/>
          <w:szCs w:val="22"/>
        </w:rPr>
        <w:t xml:space="preserve">do </w:t>
      </w:r>
      <w:r>
        <w:rPr>
          <w:bCs/>
          <w:sz w:val="22"/>
          <w:szCs w:val="22"/>
        </w:rPr>
        <w:t xml:space="preserve">………. dni </w:t>
      </w:r>
      <w:r w:rsidRPr="00163BA1">
        <w:rPr>
          <w:bCs/>
          <w:sz w:val="22"/>
          <w:szCs w:val="22"/>
        </w:rPr>
        <w:t xml:space="preserve"> od daty podpisania umowy</w:t>
      </w:r>
      <w:r>
        <w:rPr>
          <w:bCs/>
          <w:sz w:val="22"/>
          <w:szCs w:val="22"/>
        </w:rPr>
        <w:t xml:space="preserve"> </w:t>
      </w:r>
    </w:p>
    <w:p w14:paraId="4239B107" w14:textId="2353E8E2" w:rsidR="008F4B0F" w:rsidRDefault="004804ED" w:rsidP="008F4B0F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8F4B0F">
        <w:rPr>
          <w:b/>
          <w:bCs/>
          <w:sz w:val="22"/>
          <w:szCs w:val="22"/>
        </w:rPr>
        <w:t>Okres gwarancji:</w:t>
      </w:r>
      <w:r w:rsidRPr="008F4B0F">
        <w:rPr>
          <w:bCs/>
          <w:sz w:val="22"/>
          <w:szCs w:val="22"/>
        </w:rPr>
        <w:t xml:space="preserve"> ……. m</w:t>
      </w:r>
      <w:r>
        <w:rPr>
          <w:bCs/>
          <w:sz w:val="22"/>
          <w:szCs w:val="22"/>
        </w:rPr>
        <w:t>iesięcy</w:t>
      </w:r>
      <w:r>
        <w:rPr>
          <w:b/>
          <w:bCs/>
          <w:color w:val="FF0000"/>
          <w:sz w:val="22"/>
          <w:szCs w:val="22"/>
        </w:rPr>
        <w:t xml:space="preserve"> </w:t>
      </w:r>
      <w:r w:rsidR="008F4B0F">
        <w:rPr>
          <w:b/>
          <w:bCs/>
          <w:color w:val="FF0000"/>
          <w:sz w:val="22"/>
          <w:szCs w:val="22"/>
        </w:rPr>
        <w:t>/</w:t>
      </w:r>
      <w:r w:rsidR="008F4B0F" w:rsidRPr="00E67FA1">
        <w:rPr>
          <w:b/>
          <w:bCs/>
          <w:color w:val="FF0000"/>
          <w:sz w:val="22"/>
          <w:szCs w:val="22"/>
        </w:rPr>
        <w:t>kryterium oceny ofert</w:t>
      </w:r>
      <w:r w:rsidR="008F4B0F">
        <w:rPr>
          <w:b/>
          <w:bCs/>
          <w:color w:val="FF0000"/>
          <w:sz w:val="22"/>
          <w:szCs w:val="22"/>
        </w:rPr>
        <w:t>/</w:t>
      </w:r>
    </w:p>
    <w:p w14:paraId="18172154" w14:textId="40957D0E" w:rsidR="00404400" w:rsidRDefault="00404400" w:rsidP="00E67FA1">
      <w:pPr>
        <w:tabs>
          <w:tab w:val="left" w:pos="426"/>
        </w:tabs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05A4A9" w14:textId="77777777" w:rsidR="0025086F" w:rsidRDefault="0025086F" w:rsidP="00E67FA1">
      <w:pPr>
        <w:tabs>
          <w:tab w:val="left" w:pos="426"/>
        </w:tabs>
        <w:jc w:val="both"/>
        <w:rPr>
          <w:sz w:val="22"/>
          <w:szCs w:val="22"/>
        </w:rPr>
      </w:pPr>
    </w:p>
    <w:p w14:paraId="681D1A54" w14:textId="77777777" w:rsidR="004C456A" w:rsidRDefault="004C456A" w:rsidP="00404400">
      <w:pPr>
        <w:rPr>
          <w:b/>
          <w:sz w:val="22"/>
          <w:szCs w:val="20"/>
          <w:u w:val="single"/>
        </w:rPr>
      </w:pPr>
    </w:p>
    <w:p w14:paraId="532E13E1" w14:textId="4057171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21225A4E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</w:t>
      </w:r>
      <w:r w:rsidR="002E3085">
        <w:rPr>
          <w:i/>
          <w:sz w:val="22"/>
          <w:szCs w:val="20"/>
        </w:rPr>
        <w:br/>
      </w:r>
      <w:r w:rsidRPr="00B66A62">
        <w:rPr>
          <w:i/>
          <w:sz w:val="22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B6CE3C" w14:textId="09F15A74" w:rsidR="00AD4380" w:rsidRPr="00AD4380" w:rsidRDefault="00404400" w:rsidP="00AD4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E67FA1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E67FA1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E67FA1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E67FA1" w:rsidRDefault="00404400" w:rsidP="00404400">
      <w:pPr>
        <w:jc w:val="right"/>
        <w:rPr>
          <w:sz w:val="22"/>
          <w:szCs w:val="20"/>
        </w:rPr>
      </w:pPr>
    </w:p>
    <w:p w14:paraId="57D48749" w14:textId="77777777" w:rsidR="00860138" w:rsidRPr="001250A5" w:rsidRDefault="00860138" w:rsidP="0086013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1D926E91" w14:textId="424857E0" w:rsidR="00FE545C" w:rsidRDefault="00FE545C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FB15A" w14:textId="77777777" w:rsidR="006C0C7E" w:rsidRDefault="006C0C7E">
      <w:r>
        <w:separator/>
      </w:r>
    </w:p>
  </w:endnote>
  <w:endnote w:type="continuationSeparator" w:id="0">
    <w:p w14:paraId="082E556A" w14:textId="77777777" w:rsidR="006C0C7E" w:rsidRDefault="006C0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D6493" w14:textId="77777777" w:rsidR="006C0C7E" w:rsidRDefault="006C0C7E">
      <w:r>
        <w:separator/>
      </w:r>
    </w:p>
  </w:footnote>
  <w:footnote w:type="continuationSeparator" w:id="0">
    <w:p w14:paraId="1DE5D9C8" w14:textId="77777777" w:rsidR="006C0C7E" w:rsidRDefault="006C0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703B" w14:textId="56F054D1" w:rsidR="00860138" w:rsidRDefault="004804ED" w:rsidP="00860138">
    <w:pPr>
      <w:pStyle w:val="Nagwek"/>
      <w:jc w:val="center"/>
    </w:pPr>
    <w:r>
      <w:rPr>
        <w:noProof/>
      </w:rPr>
      <w:drawing>
        <wp:inline distT="0" distB="0" distL="0" distR="0" wp14:anchorId="48255B8A" wp14:editId="3E504404">
          <wp:extent cx="4842510" cy="658495"/>
          <wp:effectExtent l="0" t="0" r="0" b="825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9294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9123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087308">
    <w:abstractNumId w:val="0"/>
  </w:num>
  <w:num w:numId="4" w16cid:durableId="1386444018">
    <w:abstractNumId w:val="3"/>
  </w:num>
  <w:num w:numId="5" w16cid:durableId="304555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63BA1"/>
    <w:rsid w:val="00177518"/>
    <w:rsid w:val="001801DD"/>
    <w:rsid w:val="001B44E8"/>
    <w:rsid w:val="001D4612"/>
    <w:rsid w:val="0020013C"/>
    <w:rsid w:val="00207E98"/>
    <w:rsid w:val="0025086F"/>
    <w:rsid w:val="002723B0"/>
    <w:rsid w:val="00287CEE"/>
    <w:rsid w:val="002B3295"/>
    <w:rsid w:val="002C78CE"/>
    <w:rsid w:val="002E3085"/>
    <w:rsid w:val="002E7627"/>
    <w:rsid w:val="00315A4A"/>
    <w:rsid w:val="003A24EB"/>
    <w:rsid w:val="003B62B1"/>
    <w:rsid w:val="00404400"/>
    <w:rsid w:val="004578E3"/>
    <w:rsid w:val="00475D3D"/>
    <w:rsid w:val="004804ED"/>
    <w:rsid w:val="00483706"/>
    <w:rsid w:val="004B7300"/>
    <w:rsid w:val="004C456A"/>
    <w:rsid w:val="004C6753"/>
    <w:rsid w:val="004F47E4"/>
    <w:rsid w:val="0059126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30AD"/>
    <w:rsid w:val="006C0C7E"/>
    <w:rsid w:val="007748F0"/>
    <w:rsid w:val="0078249E"/>
    <w:rsid w:val="007A34E8"/>
    <w:rsid w:val="007A4321"/>
    <w:rsid w:val="007D3043"/>
    <w:rsid w:val="008250A1"/>
    <w:rsid w:val="00833933"/>
    <w:rsid w:val="00835A34"/>
    <w:rsid w:val="00853083"/>
    <w:rsid w:val="00860138"/>
    <w:rsid w:val="008A28B5"/>
    <w:rsid w:val="008B2F0C"/>
    <w:rsid w:val="008B4928"/>
    <w:rsid w:val="008C64CC"/>
    <w:rsid w:val="008D2AB8"/>
    <w:rsid w:val="008E1B08"/>
    <w:rsid w:val="008E40A1"/>
    <w:rsid w:val="008F1C66"/>
    <w:rsid w:val="008F4B0F"/>
    <w:rsid w:val="0091654A"/>
    <w:rsid w:val="00923303"/>
    <w:rsid w:val="00931942"/>
    <w:rsid w:val="00931B3D"/>
    <w:rsid w:val="00934ADA"/>
    <w:rsid w:val="00941298"/>
    <w:rsid w:val="00970FE4"/>
    <w:rsid w:val="009C66FB"/>
    <w:rsid w:val="00A0022B"/>
    <w:rsid w:val="00A112CB"/>
    <w:rsid w:val="00A346FE"/>
    <w:rsid w:val="00A47B4D"/>
    <w:rsid w:val="00A83018"/>
    <w:rsid w:val="00AD4380"/>
    <w:rsid w:val="00AF745E"/>
    <w:rsid w:val="00B2596E"/>
    <w:rsid w:val="00B32394"/>
    <w:rsid w:val="00B336E8"/>
    <w:rsid w:val="00B61BD8"/>
    <w:rsid w:val="00B66A62"/>
    <w:rsid w:val="00B67C30"/>
    <w:rsid w:val="00B774DC"/>
    <w:rsid w:val="00B87FF0"/>
    <w:rsid w:val="00C10B72"/>
    <w:rsid w:val="00C74451"/>
    <w:rsid w:val="00C969A6"/>
    <w:rsid w:val="00CA0B5C"/>
    <w:rsid w:val="00CA7D36"/>
    <w:rsid w:val="00CB1DBA"/>
    <w:rsid w:val="00CD6F9D"/>
    <w:rsid w:val="00D24208"/>
    <w:rsid w:val="00D60C38"/>
    <w:rsid w:val="00D611FE"/>
    <w:rsid w:val="00D63B96"/>
    <w:rsid w:val="00D66893"/>
    <w:rsid w:val="00D732CE"/>
    <w:rsid w:val="00D90ACB"/>
    <w:rsid w:val="00D9423F"/>
    <w:rsid w:val="00DB468F"/>
    <w:rsid w:val="00DC1500"/>
    <w:rsid w:val="00DE19CD"/>
    <w:rsid w:val="00E44371"/>
    <w:rsid w:val="00E46350"/>
    <w:rsid w:val="00E67FA1"/>
    <w:rsid w:val="00E830D2"/>
    <w:rsid w:val="00E949B0"/>
    <w:rsid w:val="00F00591"/>
    <w:rsid w:val="00F21D7C"/>
    <w:rsid w:val="00F420D1"/>
    <w:rsid w:val="00F51688"/>
    <w:rsid w:val="00F53146"/>
    <w:rsid w:val="00F853E8"/>
    <w:rsid w:val="00F91018"/>
    <w:rsid w:val="00FA0F30"/>
    <w:rsid w:val="00FA51A4"/>
    <w:rsid w:val="00FE3231"/>
    <w:rsid w:val="00FE3903"/>
    <w:rsid w:val="00FE4E3E"/>
    <w:rsid w:val="00FE545C"/>
    <w:rsid w:val="00FF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4804ED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0260-6496-49B5-9F30-EDDC11C1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624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Katarzyna Rosińska-Gołdasz</cp:lastModifiedBy>
  <cp:revision>3</cp:revision>
  <cp:lastPrinted>2022-02-28T12:31:00Z</cp:lastPrinted>
  <dcterms:created xsi:type="dcterms:W3CDTF">2023-02-24T12:57:00Z</dcterms:created>
  <dcterms:modified xsi:type="dcterms:W3CDTF">2023-02-24T13:24:00Z</dcterms:modified>
</cp:coreProperties>
</file>