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10F42" w14:textId="1CC5AD30" w:rsidR="00534A1D" w:rsidRDefault="004E0FF9" w:rsidP="004E0FF9">
      <w:pPr>
        <w:pStyle w:val="Nagwek4"/>
        <w:spacing w:after="240" w:line="276" w:lineRule="auto"/>
        <w:jc w:val="center"/>
        <w:rPr>
          <w:bCs/>
          <w:i w:val="0"/>
          <w:sz w:val="22"/>
          <w:szCs w:val="22"/>
        </w:rPr>
      </w:pPr>
      <w:bookmarkStart w:id="0" w:name="_Hlk60301409"/>
      <w:r>
        <w:rPr>
          <w:noProof/>
        </w:rPr>
        <w:drawing>
          <wp:inline distT="0" distB="0" distL="0" distR="0" wp14:anchorId="003DFD5F" wp14:editId="145BB1EE">
            <wp:extent cx="914400" cy="571500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2DC701" wp14:editId="3A955EFF">
            <wp:extent cx="1162050" cy="609600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3852A0" wp14:editId="5FC1FCB0">
            <wp:extent cx="571500" cy="57150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C67D26" wp14:editId="663B4EFE">
            <wp:extent cx="676275" cy="847725"/>
            <wp:effectExtent l="0" t="0" r="9525" b="9525"/>
            <wp:docPr id="7" name="Obraz 7" descr="464E3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464E384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BBD70C" wp14:editId="2A703B78">
            <wp:extent cx="619125" cy="619125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35C2B3" wp14:editId="2B6CC262">
            <wp:extent cx="714375" cy="714375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7B109E" wp14:editId="4AB3BD9A">
            <wp:extent cx="638175" cy="63817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392ABB" wp14:editId="7DC034DE">
            <wp:extent cx="1314450" cy="2857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F8F0D" w14:textId="7B183E2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 xml:space="preserve">Załącznik nr </w:t>
      </w:r>
      <w:r w:rsidR="004E0FF9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76507AF0" w:rsidR="00025386" w:rsidRDefault="00213980" w:rsidP="004E0FF9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4E0FF9">
        <w:rPr>
          <w:rFonts w:ascii="Times New Roman" w:eastAsia="Times New Roman" w:hAnsi="Times New Roman"/>
          <w:b/>
          <w:lang w:eastAsia="pl-PL"/>
        </w:rPr>
        <w:t>103</w:t>
      </w:r>
      <w:r w:rsidR="006958CB">
        <w:rPr>
          <w:rFonts w:ascii="Times New Roman" w:eastAsia="Times New Roman" w:hAnsi="Times New Roman"/>
          <w:b/>
          <w:lang w:eastAsia="pl-PL"/>
        </w:rPr>
        <w:t>/23</w:t>
      </w:r>
    </w:p>
    <w:p w14:paraId="088944F9" w14:textId="77777777" w:rsidR="004E0FF9" w:rsidRPr="00025386" w:rsidRDefault="004E0FF9" w:rsidP="004E0FF9">
      <w:pPr>
        <w:spacing w:after="0" w:line="240" w:lineRule="auto"/>
      </w:pPr>
      <w:bookmarkStart w:id="1" w:name="_GoBack"/>
      <w:bookmarkEnd w:id="1"/>
    </w:p>
    <w:p w14:paraId="48A1E927" w14:textId="241A3E60" w:rsidR="00A56A6F" w:rsidRDefault="00E27ABB" w:rsidP="004E0FF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DD7AE90" w14:textId="77777777" w:rsidR="004E0FF9" w:rsidRPr="00DE3B21" w:rsidRDefault="004E0FF9" w:rsidP="004E0FF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67A6998" w14:textId="77777777" w:rsidR="004E27D7" w:rsidRDefault="00E27ABB" w:rsidP="004E0FF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4E0FF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4E0FF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4E0FF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4E0FF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4E0FF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4E0FF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4E0FF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00D36D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2021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1129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32DF336" w14:textId="77777777" w:rsidR="004E0FF9" w:rsidRDefault="004E0FF9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4E0FF9">
        <w:rPr>
          <w:rFonts w:ascii="Times New Roman" w:eastAsia="Times New Roman" w:hAnsi="Times New Roman"/>
          <w:b/>
          <w:lang w:eastAsia="pl-PL"/>
        </w:rPr>
        <w:t>Świadczenie usług rezerwacji, sprzedaży i dostawy biletów na przewozy lotnicze dla CTK AGH - Kc-zp.272-103/23</w:t>
      </w:r>
    </w:p>
    <w:p w14:paraId="1F94EBA1" w14:textId="07AF827F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06CDE6C1" w:rsidR="00E27ABB" w:rsidRPr="0016158F" w:rsidRDefault="00830970" w:rsidP="004E0FF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15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D526CF" w14:textId="77777777" w:rsidR="00C11662" w:rsidRDefault="00C11662" w:rsidP="00025386">
      <w:pPr>
        <w:spacing w:after="0" w:line="240" w:lineRule="auto"/>
      </w:pPr>
      <w:r>
        <w:separator/>
      </w:r>
    </w:p>
  </w:endnote>
  <w:endnote w:type="continuationSeparator" w:id="0">
    <w:p w14:paraId="552890D8" w14:textId="77777777" w:rsidR="00C11662" w:rsidRDefault="00C116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DDE304" w14:textId="77777777" w:rsidR="00C11662" w:rsidRDefault="00C11662" w:rsidP="00025386">
      <w:pPr>
        <w:spacing w:after="0" w:line="240" w:lineRule="auto"/>
      </w:pPr>
      <w:r>
        <w:separator/>
      </w:r>
    </w:p>
  </w:footnote>
  <w:footnote w:type="continuationSeparator" w:id="0">
    <w:p w14:paraId="19DB10EC" w14:textId="77777777" w:rsidR="00C11662" w:rsidRDefault="00C11662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28E4"/>
    <w:rsid w:val="00213980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87029"/>
    <w:rsid w:val="00392117"/>
    <w:rsid w:val="004374F2"/>
    <w:rsid w:val="00460705"/>
    <w:rsid w:val="00485239"/>
    <w:rsid w:val="004A52F1"/>
    <w:rsid w:val="004C3826"/>
    <w:rsid w:val="004E0FF9"/>
    <w:rsid w:val="004E27D7"/>
    <w:rsid w:val="00534A1D"/>
    <w:rsid w:val="0055145C"/>
    <w:rsid w:val="005624D8"/>
    <w:rsid w:val="005D2FB3"/>
    <w:rsid w:val="00620476"/>
    <w:rsid w:val="00657A47"/>
    <w:rsid w:val="006759AC"/>
    <w:rsid w:val="006958CB"/>
    <w:rsid w:val="006A0D0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11B1"/>
    <w:rsid w:val="0093388F"/>
    <w:rsid w:val="00A24575"/>
    <w:rsid w:val="00A56A6F"/>
    <w:rsid w:val="00A87380"/>
    <w:rsid w:val="00AF7375"/>
    <w:rsid w:val="00B16FDC"/>
    <w:rsid w:val="00B77707"/>
    <w:rsid w:val="00BE3BCE"/>
    <w:rsid w:val="00C11662"/>
    <w:rsid w:val="00C84C7C"/>
    <w:rsid w:val="00CB29AC"/>
    <w:rsid w:val="00CC42F9"/>
    <w:rsid w:val="00CD15DD"/>
    <w:rsid w:val="00D3075C"/>
    <w:rsid w:val="00D54030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6B58"/>
    <w:rsid w:val="00E77966"/>
    <w:rsid w:val="00E86D3B"/>
    <w:rsid w:val="00EB04DF"/>
    <w:rsid w:val="00EF3368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2023-02-17T13:35:00Z</cp:lastPrinted>
  <dcterms:created xsi:type="dcterms:W3CDTF">2023-02-17T13:35:00Z</dcterms:created>
  <dcterms:modified xsi:type="dcterms:W3CDTF">2023-02-17T13:35:00Z</dcterms:modified>
</cp:coreProperties>
</file>