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24E63" w14:textId="77777777" w:rsidR="0051708C" w:rsidRPr="009475A8" w:rsidRDefault="0051708C" w:rsidP="0051708C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5CD61CE1" w14:textId="77777777" w:rsidR="0051708C" w:rsidRPr="0063626E" w:rsidRDefault="0051708C" w:rsidP="0051708C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1D1ED9AE" w14:textId="77777777" w:rsidR="0051708C" w:rsidRPr="0063626E" w:rsidRDefault="0051708C" w:rsidP="0051708C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39197F1" w14:textId="77777777" w:rsidR="0051708C" w:rsidRPr="0063626E" w:rsidRDefault="0051708C" w:rsidP="0051708C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37EC713" w14:textId="77777777" w:rsidR="0051708C" w:rsidRPr="0063626E" w:rsidRDefault="0051708C" w:rsidP="0051708C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1A80B87" w14:textId="77777777" w:rsidR="0051708C" w:rsidRPr="0063626E" w:rsidRDefault="0051708C" w:rsidP="0051708C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6CF1BE6" w14:textId="77777777" w:rsidR="0051708C" w:rsidRPr="0063626E" w:rsidRDefault="0051708C" w:rsidP="0051708C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26E2915" w14:textId="77777777" w:rsidR="0051708C" w:rsidRPr="0063626E" w:rsidRDefault="0051708C" w:rsidP="0051708C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72B055D" w14:textId="77777777" w:rsidR="0051708C" w:rsidRPr="0063626E" w:rsidRDefault="0051708C" w:rsidP="0051708C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0879887F" w14:textId="77777777" w:rsidR="0051708C" w:rsidRPr="0063626E" w:rsidRDefault="0051708C" w:rsidP="0051708C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9761D18" w14:textId="77777777" w:rsidR="0051708C" w:rsidRPr="0063626E" w:rsidRDefault="0051708C" w:rsidP="0051708C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346FAF6" w14:textId="77777777" w:rsidR="0051708C" w:rsidRPr="0063626E" w:rsidRDefault="0051708C" w:rsidP="0051708C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5166FA8" w14:textId="77777777" w:rsidR="0051708C" w:rsidRPr="00432E10" w:rsidRDefault="0051708C" w:rsidP="0051708C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8C65407" w14:textId="77777777" w:rsidR="0051708C" w:rsidRPr="00432E10" w:rsidRDefault="0051708C" w:rsidP="0051708C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B9272C6" w14:textId="77777777" w:rsidR="0051708C" w:rsidRPr="00432E10" w:rsidRDefault="0051708C" w:rsidP="0051708C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4C49F4CA" w14:textId="77777777" w:rsidR="0051708C" w:rsidRPr="00432E10" w:rsidRDefault="0051708C" w:rsidP="0051708C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C40C193" w14:textId="4E96D5A7" w:rsidR="0051708C" w:rsidRPr="00432E10" w:rsidRDefault="0051708C" w:rsidP="0051708C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Pr="00E45F8A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znak sprawy: </w:t>
      </w:r>
      <w:r w:rsidRPr="003E5D44">
        <w:rPr>
          <w:rFonts w:eastAsia="Times New Roman" w:cs="Calibri"/>
          <w:b/>
          <w:bCs/>
          <w:lang w:eastAsia="pl-PL"/>
        </w:rPr>
        <w:t>KC-zp.272-</w:t>
      </w:r>
      <w:r>
        <w:rPr>
          <w:rFonts w:eastAsia="Times New Roman" w:cs="Calibri"/>
          <w:b/>
          <w:bCs/>
          <w:lang w:eastAsia="pl-PL"/>
        </w:rPr>
        <w:t>137</w:t>
      </w:r>
      <w:r w:rsidRPr="003E5D44">
        <w:rPr>
          <w:rFonts w:eastAsia="Times New Roman" w:cs="Calibri"/>
          <w:b/>
          <w:bCs/>
          <w:lang w:eastAsia="pl-PL"/>
        </w:rPr>
        <w:t>/23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B4EF639" w14:textId="77777777" w:rsidR="0051708C" w:rsidRPr="00432E10" w:rsidRDefault="0051708C" w:rsidP="0051708C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F48D008" w14:textId="77777777" w:rsidR="0051708C" w:rsidRPr="00432E10" w:rsidRDefault="0051708C" w:rsidP="0051708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3761AF54" w14:textId="77777777" w:rsidR="0051708C" w:rsidRPr="00432E10" w:rsidRDefault="0051708C" w:rsidP="0051708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pkt.1,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398FFCFD" w14:textId="77777777" w:rsidR="0051708C" w:rsidRPr="00432E10" w:rsidRDefault="0051708C" w:rsidP="0051708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3E936B9" w14:textId="77777777" w:rsidR="0051708C" w:rsidRPr="00432E10" w:rsidRDefault="0051708C" w:rsidP="0051708C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E5359F" w14:textId="77777777" w:rsidR="0051708C" w:rsidRPr="00432E10" w:rsidRDefault="0051708C" w:rsidP="0051708C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846C324" w14:textId="77777777" w:rsidR="0051708C" w:rsidRPr="00432E10" w:rsidRDefault="0051708C" w:rsidP="0051708C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DB9269F" w14:textId="77777777" w:rsidR="0051708C" w:rsidRPr="00432E10" w:rsidRDefault="0051708C" w:rsidP="0051708C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30BAD34" w14:textId="77777777" w:rsidR="0051708C" w:rsidRPr="00432E10" w:rsidRDefault="0051708C" w:rsidP="0051708C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2007F14" w14:textId="77777777" w:rsidR="0051708C" w:rsidRPr="00432E10" w:rsidRDefault="0051708C" w:rsidP="0051708C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817FE47" w14:textId="77777777" w:rsidR="0051708C" w:rsidRPr="00432E10" w:rsidRDefault="0051708C" w:rsidP="0051708C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604C008" w14:textId="16AF74B9" w:rsidR="005103B9" w:rsidRPr="0051708C" w:rsidRDefault="0051708C" w:rsidP="0051708C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51708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1E3F0" w14:textId="77777777" w:rsidR="00F16DF5" w:rsidRDefault="00F16DF5" w:rsidP="0038231F">
      <w:pPr>
        <w:spacing w:after="0" w:line="240" w:lineRule="auto"/>
      </w:pPr>
      <w:r>
        <w:separator/>
      </w:r>
    </w:p>
  </w:endnote>
  <w:endnote w:type="continuationSeparator" w:id="0">
    <w:p w14:paraId="4BE02DD5" w14:textId="77777777" w:rsidR="00F16DF5" w:rsidRDefault="00F16D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D56BE" w14:textId="77777777" w:rsidR="00394A57" w:rsidRDefault="00394A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625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45BD78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E106C" w14:textId="77777777" w:rsidR="00394A57" w:rsidRDefault="00394A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0FEFB" w14:textId="77777777" w:rsidR="00F16DF5" w:rsidRDefault="00F16DF5" w:rsidP="0038231F">
      <w:pPr>
        <w:spacing w:after="0" w:line="240" w:lineRule="auto"/>
      </w:pPr>
      <w:r>
        <w:separator/>
      </w:r>
    </w:p>
  </w:footnote>
  <w:footnote w:type="continuationSeparator" w:id="0">
    <w:p w14:paraId="36E58510" w14:textId="77777777" w:rsidR="00F16DF5" w:rsidRDefault="00F16DF5" w:rsidP="0038231F">
      <w:pPr>
        <w:spacing w:after="0" w:line="240" w:lineRule="auto"/>
      </w:pPr>
      <w:r>
        <w:continuationSeparator/>
      </w:r>
    </w:p>
  </w:footnote>
  <w:footnote w:id="1">
    <w:p w14:paraId="52E86BE7" w14:textId="77777777" w:rsidR="0051708C" w:rsidRDefault="0051708C" w:rsidP="0051708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39805602" w14:textId="77777777" w:rsidR="0051708C" w:rsidRDefault="0051708C" w:rsidP="0051708C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FD052" w14:textId="77777777" w:rsidR="00394A57" w:rsidRDefault="00394A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E42BB" w14:textId="77777777" w:rsidR="00394A57" w:rsidRDefault="00394A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127A4" w14:textId="77777777" w:rsidR="00394A57" w:rsidRDefault="00394A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801013">
    <w:abstractNumId w:val="7"/>
  </w:num>
  <w:num w:numId="2" w16cid:durableId="1891650281">
    <w:abstractNumId w:val="0"/>
  </w:num>
  <w:num w:numId="3" w16cid:durableId="45036722">
    <w:abstractNumId w:val="6"/>
  </w:num>
  <w:num w:numId="4" w16cid:durableId="1375884999">
    <w:abstractNumId w:val="9"/>
  </w:num>
  <w:num w:numId="5" w16cid:durableId="1277954275">
    <w:abstractNumId w:val="8"/>
  </w:num>
  <w:num w:numId="6" w16cid:durableId="364450144">
    <w:abstractNumId w:val="5"/>
  </w:num>
  <w:num w:numId="7" w16cid:durableId="898978670">
    <w:abstractNumId w:val="1"/>
  </w:num>
  <w:num w:numId="8" w16cid:durableId="2093548959">
    <w:abstractNumId w:val="3"/>
  </w:num>
  <w:num w:numId="9" w16cid:durableId="1639409126">
    <w:abstractNumId w:val="2"/>
  </w:num>
  <w:num w:numId="10" w16cid:durableId="79641615">
    <w:abstractNumId w:val="4"/>
  </w:num>
  <w:num w:numId="11" w16cid:durableId="10012008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6DF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4A57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708C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DF5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3E8C6C"/>
  <w15:chartTrackingRefBased/>
  <w15:docId w15:val="{5C30015E-96E2-4968-82BF-73DBE99A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708C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311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2023-02-27T09:03:00Z</dcterms:created>
  <dcterms:modified xsi:type="dcterms:W3CDTF">2023-02-27T09:04:00Z</dcterms:modified>
</cp:coreProperties>
</file>