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D887E" w14:textId="77777777" w:rsidR="00AA27D6" w:rsidRPr="00240E71" w:rsidRDefault="00AA27D6" w:rsidP="00AA27D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E9A2470" w14:textId="77777777" w:rsidR="00AA27D6" w:rsidRDefault="00AA27D6" w:rsidP="00AA27D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A74AE4A" w14:textId="77777777" w:rsidR="00AA27D6" w:rsidRPr="0022732C" w:rsidRDefault="00AA27D6" w:rsidP="00AA27D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94EF8F1" w14:textId="77777777" w:rsidR="00AA27D6" w:rsidRDefault="00AA27D6" w:rsidP="00AA27D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5B107E6" w14:textId="77777777" w:rsidR="00AA27D6" w:rsidRPr="0022732C" w:rsidRDefault="00AA27D6" w:rsidP="00AA27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388CDF0" w14:textId="77777777" w:rsidR="00AA27D6" w:rsidRPr="0022732C" w:rsidRDefault="00AA27D6" w:rsidP="00AA27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2511954" w14:textId="77777777" w:rsidR="00AA27D6" w:rsidRPr="0022732C" w:rsidRDefault="00AA27D6" w:rsidP="00AA27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C455446" w14:textId="77777777" w:rsidR="00AA27D6" w:rsidRPr="0022732C" w:rsidRDefault="00AA27D6" w:rsidP="00AA27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ABEFA72" w14:textId="77777777" w:rsidR="00AA27D6" w:rsidRPr="0022732C" w:rsidRDefault="00AA27D6" w:rsidP="00AA27D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5B9A98F1" w14:textId="77777777" w:rsidR="00AA27D6" w:rsidRPr="0022732C" w:rsidRDefault="00AA27D6" w:rsidP="00AA27D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54EA31DD" w14:textId="77777777" w:rsidR="00AA27D6" w:rsidRPr="0022732C" w:rsidRDefault="00AA27D6" w:rsidP="00AA27D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787BCBC" w14:textId="77777777" w:rsidR="00AA27D6" w:rsidRPr="0022732C" w:rsidRDefault="00AA27D6" w:rsidP="00AA27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D603CC7" w14:textId="77777777" w:rsidR="00AA27D6" w:rsidRPr="0022732C" w:rsidRDefault="00AA27D6" w:rsidP="00AA27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0089F3F" w14:textId="77777777" w:rsidR="00AA27D6" w:rsidRDefault="00AA27D6" w:rsidP="00AA27D6">
      <w:pPr>
        <w:spacing w:line="360" w:lineRule="auto"/>
      </w:pPr>
      <w:r>
        <w:t>Do: Nazwa i siedziba Zamawiającego:</w:t>
      </w:r>
    </w:p>
    <w:p w14:paraId="05D1FE98" w14:textId="77777777" w:rsidR="00AA27D6" w:rsidRPr="00247153" w:rsidRDefault="00AA27D6" w:rsidP="00AA27D6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6420C45D" w14:textId="77777777" w:rsidR="00AA27D6" w:rsidRPr="00247153" w:rsidRDefault="00AA27D6" w:rsidP="00AA27D6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581A17FF" w14:textId="77777777" w:rsidR="00AA27D6" w:rsidRDefault="00AA27D6" w:rsidP="00AA27D6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7C178745" w14:textId="77777777" w:rsidR="00AA27D6" w:rsidRDefault="00AA27D6" w:rsidP="00AA27D6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2DAD6904" w14:textId="77777777" w:rsidR="00AA27D6" w:rsidRDefault="00AA27D6" w:rsidP="00AA27D6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70A2772C" w14:textId="77777777" w:rsidR="00AA27D6" w:rsidRDefault="00AA27D6" w:rsidP="00AA27D6">
      <w:pPr>
        <w:ind w:firstLine="3969"/>
        <w:rPr>
          <w:b/>
        </w:rPr>
      </w:pPr>
    </w:p>
    <w:p w14:paraId="23C2C015" w14:textId="4F074C46" w:rsidR="00AA27D6" w:rsidRDefault="00AA27D6" w:rsidP="00AA27D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137</w:t>
      </w:r>
      <w:r w:rsidRPr="00247153">
        <w:rPr>
          <w:b/>
        </w:rPr>
        <w:t>/2</w:t>
      </w:r>
      <w:r>
        <w:rPr>
          <w:b/>
        </w:rPr>
        <w:t>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014FAB17" w14:textId="77777777" w:rsidR="00AA27D6" w:rsidRDefault="00AA27D6" w:rsidP="00AA27D6">
      <w:pPr>
        <w:tabs>
          <w:tab w:val="right" w:pos="9000"/>
        </w:tabs>
      </w:pPr>
    </w:p>
    <w:p w14:paraId="68635371" w14:textId="77777777" w:rsidR="00AA27D6" w:rsidRPr="005F7BDF" w:rsidRDefault="00AA27D6" w:rsidP="00AA27D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4584F7D5" w14:textId="77777777" w:rsidR="00AA27D6" w:rsidRPr="005F7BDF" w:rsidRDefault="00AA27D6" w:rsidP="00AA27D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9248D42" w14:textId="77777777" w:rsidR="00AA27D6" w:rsidRPr="005F7BDF" w:rsidRDefault="00AA27D6" w:rsidP="00AA27D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2A4BDF84" w14:textId="77777777" w:rsidR="00AA27D6" w:rsidRPr="005F7BDF" w:rsidRDefault="00AA27D6" w:rsidP="00AA27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BCA89D2" w14:textId="77777777" w:rsidR="00AA27D6" w:rsidRPr="005F7BDF" w:rsidRDefault="00AA27D6" w:rsidP="00AA27D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415FFF9" w14:textId="77777777" w:rsidR="00AA27D6" w:rsidRPr="002969BE" w:rsidRDefault="00AA27D6" w:rsidP="00AA27D6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3B09E69F" w14:textId="77777777" w:rsidR="00AA27D6" w:rsidRPr="002969BE" w:rsidRDefault="00AA27D6" w:rsidP="00AA27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05E14293" w14:textId="77777777" w:rsidR="00AA27D6" w:rsidRPr="002969BE" w:rsidRDefault="00AA27D6" w:rsidP="00AA27D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2DC3A897" w14:textId="77777777" w:rsidR="00AA27D6" w:rsidRPr="002969BE" w:rsidRDefault="00AA27D6" w:rsidP="00AA27D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4627829F" w14:textId="77777777" w:rsidR="00AA27D6" w:rsidRPr="002969BE" w:rsidRDefault="00AA27D6" w:rsidP="00AA27D6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74CAD876" w14:textId="77777777" w:rsidR="00AA27D6" w:rsidRPr="00FE545C" w:rsidRDefault="00AA27D6" w:rsidP="00AA27D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4DF2ABE" w14:textId="77777777" w:rsidR="00AA27D6" w:rsidRPr="00FE545C" w:rsidRDefault="00AA27D6" w:rsidP="00AA27D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07788E0" w14:textId="77777777" w:rsidR="00AA27D6" w:rsidRDefault="00AA27D6" w:rsidP="00AA27D6">
      <w:pPr>
        <w:jc w:val="both"/>
        <w:rPr>
          <w:sz w:val="18"/>
          <w:szCs w:val="18"/>
        </w:rPr>
      </w:pPr>
    </w:p>
    <w:p w14:paraId="24CAC8A7" w14:textId="77777777" w:rsidR="00AA27D6" w:rsidRDefault="00AA27D6" w:rsidP="00AA27D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28068E4" w14:textId="77777777" w:rsidR="00AA27D6" w:rsidRPr="00730EFE" w:rsidRDefault="00AA27D6" w:rsidP="00AA27D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6344AB79" w14:textId="77777777" w:rsidR="00AA27D6" w:rsidRPr="001D671E" w:rsidRDefault="00AA27D6" w:rsidP="00AA27D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C732715" w14:textId="77777777" w:rsidR="00AA27D6" w:rsidRDefault="00AA27D6" w:rsidP="00AA27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8AF4092" w14:textId="77777777" w:rsidR="00AA27D6" w:rsidRDefault="00AA27D6" w:rsidP="00AA27D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64D091E" w14:textId="77777777" w:rsidR="00AA27D6" w:rsidRDefault="00AA27D6" w:rsidP="00AA27D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6382D6" w14:textId="77777777" w:rsidR="00AA27D6" w:rsidRPr="001D671E" w:rsidRDefault="00AA27D6" w:rsidP="00AA27D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A27D6" w:rsidRPr="00FE545C" w14:paraId="5179F590" w14:textId="77777777" w:rsidTr="009030B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F3BC4" w14:textId="77777777" w:rsidR="00AA27D6" w:rsidRPr="00FE545C" w:rsidRDefault="00AA27D6" w:rsidP="009030B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47085" w14:textId="77777777" w:rsidR="00AA27D6" w:rsidRPr="00FE545C" w:rsidRDefault="00AA27D6" w:rsidP="009030B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E1D7F80" w14:textId="77777777" w:rsidR="00AA27D6" w:rsidRPr="00FE545C" w:rsidRDefault="00AA27D6" w:rsidP="009030B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11B88" w14:textId="77777777" w:rsidR="00AA27D6" w:rsidRPr="00FE545C" w:rsidRDefault="00AA27D6" w:rsidP="009030B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A27D6" w:rsidRPr="00FE545C" w14:paraId="690DD349" w14:textId="77777777" w:rsidTr="009030B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E8840" w14:textId="77777777" w:rsidR="00AA27D6" w:rsidRPr="00FE545C" w:rsidRDefault="00AA27D6" w:rsidP="009030B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DF184" w14:textId="77777777" w:rsidR="00AA27D6" w:rsidRPr="00FE545C" w:rsidRDefault="00AA27D6" w:rsidP="009030B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72EDF" w14:textId="77777777" w:rsidR="00AA27D6" w:rsidRPr="00FE545C" w:rsidRDefault="00AA27D6" w:rsidP="009030B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A27D6" w:rsidRPr="00FE545C" w14:paraId="112F9DD9" w14:textId="77777777" w:rsidTr="009030B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F9327" w14:textId="77777777" w:rsidR="00AA27D6" w:rsidRPr="00FE545C" w:rsidRDefault="00AA27D6" w:rsidP="009030B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D0DC5" w14:textId="77777777" w:rsidR="00AA27D6" w:rsidRPr="00FE545C" w:rsidRDefault="00AA27D6" w:rsidP="009030B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606CB" w14:textId="77777777" w:rsidR="00AA27D6" w:rsidRPr="00FE545C" w:rsidRDefault="00AA27D6" w:rsidP="009030B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AC74A4C" w14:textId="77777777" w:rsidR="00AA27D6" w:rsidRDefault="00AA27D6" w:rsidP="00AA27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A7A35D9" w14:textId="77777777" w:rsidR="00AA27D6" w:rsidRPr="00D638CC" w:rsidRDefault="00AA27D6" w:rsidP="00AA27D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D70C9EE" w14:textId="77777777" w:rsidR="00AA27D6" w:rsidRPr="002F276A" w:rsidRDefault="00AA27D6" w:rsidP="00AA27D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AFF924B" w14:textId="77777777" w:rsidR="00AA27D6" w:rsidRPr="002F276A" w:rsidRDefault="00AA27D6" w:rsidP="00AA27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99C1121" w14:textId="77777777" w:rsidR="00AA27D6" w:rsidRPr="002F276A" w:rsidRDefault="00AA27D6" w:rsidP="00AA27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349D635" w14:textId="77777777" w:rsidR="00AA27D6" w:rsidRPr="002F276A" w:rsidRDefault="00AA27D6" w:rsidP="00AA27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2ABAA70" w14:textId="77777777" w:rsidR="00AA27D6" w:rsidRPr="002F276A" w:rsidRDefault="00AA27D6" w:rsidP="00AA27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EB655D8" w14:textId="77777777" w:rsidR="00AA27D6" w:rsidRDefault="00AA27D6" w:rsidP="00AA27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2407FA11" w14:textId="77777777" w:rsidR="00AA27D6" w:rsidRDefault="00AA27D6" w:rsidP="00AA27D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111134C" w14:textId="77777777" w:rsidR="00AA27D6" w:rsidRDefault="00AA27D6" w:rsidP="00AA27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71E427E" w14:textId="77777777" w:rsidR="00AA27D6" w:rsidRDefault="00AA27D6" w:rsidP="00AA27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EE9CD98" w14:textId="77777777" w:rsidR="00AA27D6" w:rsidRDefault="00AA27D6" w:rsidP="00AA27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A80F053" w14:textId="77777777" w:rsidR="00AA27D6" w:rsidRDefault="00AA27D6" w:rsidP="00AA27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F906B27" w14:textId="77777777" w:rsidR="00AA27D6" w:rsidRDefault="00AA27D6" w:rsidP="00AA27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26BB08D" w14:textId="77777777" w:rsidR="00AA27D6" w:rsidRPr="000B45FE" w:rsidRDefault="00AA27D6" w:rsidP="00AA27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860F4F3" w14:textId="77777777" w:rsidR="00AA27D6" w:rsidRDefault="00AA27D6" w:rsidP="00AA27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AA2056A" w14:textId="77777777" w:rsidR="00AA27D6" w:rsidRDefault="00AA27D6" w:rsidP="00AA27D6">
      <w:pPr>
        <w:jc w:val="both"/>
        <w:rPr>
          <w:sz w:val="22"/>
          <w:szCs w:val="22"/>
        </w:rPr>
      </w:pPr>
    </w:p>
    <w:p w14:paraId="54B68601" w14:textId="77777777" w:rsidR="00AA27D6" w:rsidRDefault="00AA27D6" w:rsidP="00AA27D6">
      <w:pPr>
        <w:jc w:val="both"/>
        <w:rPr>
          <w:sz w:val="22"/>
          <w:szCs w:val="22"/>
        </w:rPr>
      </w:pPr>
    </w:p>
    <w:p w14:paraId="793FADAD" w14:textId="77777777" w:rsidR="00AA27D6" w:rsidRDefault="00AA27D6" w:rsidP="00AA27D6">
      <w:pPr>
        <w:jc w:val="right"/>
        <w:rPr>
          <w:sz w:val="20"/>
          <w:szCs w:val="20"/>
        </w:rPr>
      </w:pPr>
    </w:p>
    <w:p w14:paraId="1AF6B378" w14:textId="77777777" w:rsidR="00AA27D6" w:rsidRPr="00423B06" w:rsidRDefault="00AA27D6" w:rsidP="00AA27D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54FD28C" w14:textId="77777777" w:rsidR="00AA27D6" w:rsidRPr="00A36883" w:rsidRDefault="00AA27D6" w:rsidP="00AA27D6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24CF111" w14:textId="77777777" w:rsidR="00AA27D6" w:rsidRPr="00494EBC" w:rsidRDefault="00AA27D6" w:rsidP="00AA27D6"/>
    <w:p w14:paraId="3674EB86" w14:textId="77777777" w:rsidR="00FE545C" w:rsidRPr="00AA27D6" w:rsidRDefault="00FE545C" w:rsidP="00AA27D6"/>
    <w:sectPr w:rsidR="00FE545C" w:rsidRPr="00AA27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1B23E" w14:textId="77777777" w:rsidR="0023330D" w:rsidRDefault="0023330D">
      <w:r>
        <w:separator/>
      </w:r>
    </w:p>
  </w:endnote>
  <w:endnote w:type="continuationSeparator" w:id="0">
    <w:p w14:paraId="61A3C815" w14:textId="77777777" w:rsidR="0023330D" w:rsidRDefault="00233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158C3" w14:textId="77777777" w:rsidR="00D4610E" w:rsidRDefault="00D461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572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D719E" w14:textId="77777777" w:rsidR="00D4610E" w:rsidRDefault="00D461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2B041" w14:textId="77777777" w:rsidR="0023330D" w:rsidRDefault="0023330D">
      <w:r>
        <w:separator/>
      </w:r>
    </w:p>
  </w:footnote>
  <w:footnote w:type="continuationSeparator" w:id="0">
    <w:p w14:paraId="612C189B" w14:textId="77777777" w:rsidR="0023330D" w:rsidRDefault="00233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BDEEC" w14:textId="77777777" w:rsidR="00D4610E" w:rsidRDefault="00D461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6A8B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2E773" w14:textId="77777777" w:rsidR="00D4610E" w:rsidRDefault="00D461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19272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44907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6853547">
    <w:abstractNumId w:val="0"/>
  </w:num>
  <w:num w:numId="4" w16cid:durableId="18899534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330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330D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27D6"/>
    <w:rsid w:val="00B774DC"/>
    <w:rsid w:val="00C969A6"/>
    <w:rsid w:val="00CA7D36"/>
    <w:rsid w:val="00D24208"/>
    <w:rsid w:val="00D4610E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054436B"/>
  <w15:chartTrackingRefBased/>
  <w15:docId w15:val="{DFE1812B-7E82-4303-8EC1-B3C18319F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27D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472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2023-02-27T09:00:00Z</dcterms:created>
  <dcterms:modified xsi:type="dcterms:W3CDTF">2023-02-27T09:02:00Z</dcterms:modified>
</cp:coreProperties>
</file>