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B1672" w14:textId="77777777" w:rsidR="00D054BE" w:rsidRDefault="00E764C0" w:rsidP="00D054BE">
      <w:pPr>
        <w:jc w:val="right"/>
        <w:rPr>
          <w:b/>
        </w:rPr>
      </w:pPr>
      <w:r>
        <w:rPr>
          <w:noProof/>
        </w:rPr>
        <w:pict w14:anchorId="485E635A">
          <v:roundrect id="AutoShape 2" o:spid="_x0000_s1030" style="position:absolute;left:0;text-align:left;margin-left:0;margin-top:-18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D054BE">
        <w:rPr>
          <w:b/>
        </w:rPr>
        <w:t>Załącznik nr 4</w:t>
      </w:r>
    </w:p>
    <w:p w14:paraId="5A18E4DC" w14:textId="77777777" w:rsidR="00D054BE" w:rsidRDefault="00D054BE" w:rsidP="00D054BE">
      <w:pPr>
        <w:jc w:val="right"/>
        <w:rPr>
          <w:rFonts w:eastAsia="MS Mincho"/>
          <w:b/>
        </w:rPr>
      </w:pPr>
    </w:p>
    <w:p w14:paraId="0810B6C6" w14:textId="77777777" w:rsidR="00D054BE" w:rsidRDefault="00E764C0" w:rsidP="00D054BE">
      <w:pPr>
        <w:jc w:val="right"/>
        <w:rPr>
          <w:rFonts w:eastAsia="MS Mincho"/>
          <w:b/>
        </w:rPr>
      </w:pPr>
      <w:r>
        <w:rPr>
          <w:noProof/>
        </w:rPr>
        <w:pict w14:anchorId="681660DD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3D8EFC8A" w14:textId="77777777" w:rsidR="00D054BE" w:rsidRDefault="00D054BE" w:rsidP="00D054B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04407E29" w14:textId="77777777" w:rsidR="00D054BE" w:rsidRDefault="00D054BE" w:rsidP="00D054BE">
      <w:pPr>
        <w:jc w:val="right"/>
        <w:rPr>
          <w:rFonts w:eastAsia="MS Mincho"/>
          <w:b/>
        </w:rPr>
      </w:pPr>
    </w:p>
    <w:p w14:paraId="39348F29" w14:textId="77777777" w:rsidR="00D054BE" w:rsidRDefault="00D054BE" w:rsidP="00D054BE">
      <w:pPr>
        <w:jc w:val="center"/>
        <w:rPr>
          <w:b/>
        </w:rPr>
      </w:pPr>
      <w:r>
        <w:rPr>
          <w:b/>
        </w:rPr>
        <w:t>Kalkulacja Cenowa</w:t>
      </w:r>
    </w:p>
    <w:p w14:paraId="3064EE70" w14:textId="77777777" w:rsidR="00D054BE" w:rsidRDefault="00D054BE" w:rsidP="00D054B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2B1C10A9" w14:textId="77777777" w:rsidR="00D054BE" w:rsidRDefault="00D054BE" w:rsidP="00D054B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6EB7F24B" w14:textId="576483EB" w:rsidR="00D054BE" w:rsidRDefault="00D054BE" w:rsidP="00D054BE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KC-zp.272-137/23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D054BE" w14:paraId="2E74A51E" w14:textId="77777777" w:rsidTr="00A21CE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1D70B5A" w14:textId="77777777" w:rsidR="00D054BE" w:rsidRDefault="00D054BE" w:rsidP="00A21C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1DB48F2" w14:textId="77777777" w:rsidR="00D054BE" w:rsidRDefault="00D054BE" w:rsidP="00A21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48A502B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9325CCF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0C1F4D37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7E1EC8E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13CD88F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64C98AD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389FD90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FD1598C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D6540B4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0700200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04096DDB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78C81258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D054BE" w14:paraId="07FC16C2" w14:textId="77777777" w:rsidTr="00A21CE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BEF4025" w14:textId="77777777" w:rsidR="00D054BE" w:rsidRDefault="00D054BE" w:rsidP="00A21C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47CB9E3" w14:textId="77777777" w:rsidR="00D054BE" w:rsidRDefault="00D054BE" w:rsidP="00A21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FF40944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0143A56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30EDDC4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C5E90F4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2EBB7EE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D054BE" w14:paraId="6B08A0DD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1B62A" w14:textId="77777777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6511B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  <w:p w14:paraId="6E526FB8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4C9DF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15CBC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F615B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6975C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959D8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04042100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01F9E" w14:textId="77777777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99C871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  <w:p w14:paraId="24AB5AF0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C7264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51ED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CC4A4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0B5B9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854A4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2FF83C30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2B593" w14:textId="77777777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AC8133" w14:textId="77777777" w:rsidR="00D054BE" w:rsidRDefault="00D054BE" w:rsidP="00A21C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E54F3B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4BC5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0AD64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8B396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E6EA9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60B02348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9BB67" w14:textId="77777777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74094" w14:textId="77777777" w:rsidR="00D054BE" w:rsidRDefault="00D054BE" w:rsidP="00A21CE1">
            <w:pPr>
              <w:rPr>
                <w:sz w:val="20"/>
                <w:szCs w:val="20"/>
              </w:rPr>
            </w:pPr>
          </w:p>
          <w:p w14:paraId="46451F4B" w14:textId="77777777" w:rsidR="00D054BE" w:rsidRDefault="00D054BE" w:rsidP="00A21CE1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E5C8E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1AB65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92C8A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84B9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677D6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16697E84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6797D" w14:textId="77777777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FA5AD" w14:textId="77777777" w:rsidR="00D054BE" w:rsidRDefault="00D054BE" w:rsidP="00A21CE1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0F739B98" w14:textId="77777777" w:rsidR="00D054BE" w:rsidRDefault="00D054BE" w:rsidP="00A21CE1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4BD1B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9910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7D600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99A03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64107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2ED910D4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740AD" w14:textId="77777777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92BED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  <w:p w14:paraId="4046FF56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E50B8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91D0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B2DA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B2A51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2616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3D707378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77200" w14:textId="77777777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D53CD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  <w:p w14:paraId="2FD4A53B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  <w:p w14:paraId="0BD3A666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341FD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763D1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D521F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43937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D788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14E33F5A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A8E20" w14:textId="77777777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B18B3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F51E8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62B0A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DFED8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660A2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62196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607C764F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21A96" w14:textId="77777777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C2E3DB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C09AC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DF68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65D0B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C34AF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DCE34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567BC5F5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3913D" w14:textId="77777777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79126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83D4B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1B99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7CA5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1AB65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1949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5E5F8FD1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629EF" w14:textId="77777777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639F2D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E43A8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7AB9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EB3E5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823DF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E706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0484B209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1D3F70" w14:textId="77777777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75E7D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0C117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C8DD6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A1598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B53AA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58CBA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7845878E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AEBD7C" w14:textId="77777777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8436B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F45FF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D3794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A10FE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AAD27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7296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5558599C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6E5317" w14:textId="77777777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66C28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FE2FF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0769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D1885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263D5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C118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79E12103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28FBD" w14:textId="77777777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0105DF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B2F66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651C4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BB3D5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EADF2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40644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20223DF6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156C40" w14:textId="77777777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694F7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D86AB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3E24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0B3D5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FDA88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5951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129D07DF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FCF6C" w14:textId="77777777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B53FE5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10FFA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ED737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33A50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0E71A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BAB2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32CDBE96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3BB3F" w14:textId="77777777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3336F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8F11B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67319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A5B34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99A8D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B0A0F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767A37A2" w14:textId="77777777" w:rsidTr="00A21CE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19441D8" w14:textId="77777777" w:rsidR="00D054BE" w:rsidRDefault="00D054BE" w:rsidP="00A21C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FAED17C" w14:textId="77777777" w:rsidR="00D054BE" w:rsidRDefault="00D054BE" w:rsidP="00A21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0A76FF9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27F427A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572623CD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D3860E0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6E95B07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155D383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4A03CBB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02469A3E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997FADD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67FCEED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70320E05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4B50D14C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D054BE" w14:paraId="69B2FB79" w14:textId="77777777" w:rsidTr="00A21CE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9B538B0" w14:textId="77777777" w:rsidR="00D054BE" w:rsidRDefault="00D054BE" w:rsidP="00A21C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84C9513" w14:textId="77777777" w:rsidR="00D054BE" w:rsidRDefault="00D054BE" w:rsidP="00A21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CFFCB46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C26204F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DB25569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D836766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5228E1F" w14:textId="77777777" w:rsidR="00D054BE" w:rsidRDefault="00D054BE" w:rsidP="00A21C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D054BE" w14:paraId="57CCF079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412C75" w14:textId="77777777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35761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BD3AB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2024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1B076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B7F39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C9E2C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1B1253D2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41790" w14:textId="2B1DD9C7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8BFF0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81EC0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66F1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A186B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7BE3A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8C90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3080D518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C184C4" w14:textId="14B700F7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F0B40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F6AFF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7CD2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9695F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C2D45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55AE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284849F0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57361E" w14:textId="3CA3F66D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3E3EE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C02CC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FDB6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91265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3A062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C9475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06BEA716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7BF24F" w14:textId="1E41CA91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0BAC39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AD35D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434C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16A09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DDAA7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9E40E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4F184272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37028C" w14:textId="1CD79829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99BAA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58454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24D81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4102D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D5EAC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BB88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430CA551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B4E67" w14:textId="78E8D6FF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2BA6E7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EAB75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4828A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0DC92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AB137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85A4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31590B01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5B1772" w14:textId="1260B2E6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9F43A8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37CAB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27088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3E507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60C4B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26F6A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05B53DC8" w14:textId="77777777" w:rsidTr="00A21C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31C354" w14:textId="19DD119C" w:rsidR="00D054BE" w:rsidRDefault="00D054BE" w:rsidP="00A21C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1F2EEE" w14:textId="77777777" w:rsidR="00D054BE" w:rsidRDefault="00D054BE" w:rsidP="00A21C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829E4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E9F8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B9646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0EAB2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8A4C1" w14:textId="77777777" w:rsidR="00D054BE" w:rsidRDefault="00D054BE" w:rsidP="00A21C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54BE" w14:paraId="19C65D95" w14:textId="77777777" w:rsidTr="00A21CE1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C3240C6" w14:textId="77777777" w:rsidR="00D054BE" w:rsidRDefault="00D054BE" w:rsidP="00A21CE1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EBDE92" w14:textId="77777777" w:rsidR="00D054BE" w:rsidRDefault="00D054BE" w:rsidP="00A21CE1">
            <w:pPr>
              <w:rPr>
                <w:rFonts w:ascii="Calibri" w:hAnsi="Calibri"/>
              </w:rPr>
            </w:pPr>
          </w:p>
        </w:tc>
      </w:tr>
    </w:tbl>
    <w:p w14:paraId="6A00EF19" w14:textId="77777777" w:rsidR="00D054BE" w:rsidRPr="00932BBB" w:rsidRDefault="00D054BE" w:rsidP="00D054BE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40E18758" w14:textId="77777777" w:rsidR="00D054BE" w:rsidRPr="00932BBB" w:rsidRDefault="00D054BE" w:rsidP="00D054BE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27121F13" w14:textId="77777777" w:rsidR="00D054BE" w:rsidRPr="00932BBB" w:rsidRDefault="00D054BE" w:rsidP="00D054BE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7D3EE926" w14:textId="77777777" w:rsidR="00D054BE" w:rsidRPr="00932BBB" w:rsidRDefault="00D054BE" w:rsidP="00D054BE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7CBC94AC" w14:textId="0FC8C977" w:rsidR="0014437C" w:rsidRPr="00D054BE" w:rsidRDefault="0014437C" w:rsidP="00D054BE"/>
    <w:sectPr w:rsidR="0014437C" w:rsidRPr="00D054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69825" w14:textId="77777777" w:rsidR="00896B96" w:rsidRDefault="00896B96">
      <w:r>
        <w:separator/>
      </w:r>
    </w:p>
  </w:endnote>
  <w:endnote w:type="continuationSeparator" w:id="0">
    <w:p w14:paraId="75BCBEDC" w14:textId="77777777" w:rsidR="00896B96" w:rsidRDefault="00896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B6A73" w14:textId="77777777" w:rsidR="00583368" w:rsidRDefault="005833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5770B" w14:textId="77777777" w:rsidR="00D054BE" w:rsidRPr="00CC4E7C" w:rsidRDefault="00D054BE" w:rsidP="00D054BE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357C5E36" w14:textId="77777777" w:rsidR="00583368" w:rsidRDefault="005833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EFD58" w14:textId="77777777" w:rsidR="00583368" w:rsidRDefault="005833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2D4F3" w14:textId="77777777" w:rsidR="00896B96" w:rsidRDefault="00896B96">
      <w:r>
        <w:separator/>
      </w:r>
    </w:p>
  </w:footnote>
  <w:footnote w:type="continuationSeparator" w:id="0">
    <w:p w14:paraId="3B358911" w14:textId="77777777" w:rsidR="00896B96" w:rsidRDefault="00896B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10BDA" w14:textId="77777777" w:rsidR="00583368" w:rsidRDefault="005833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1A8D4" w14:textId="77777777" w:rsidR="00583368" w:rsidRDefault="005833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E9B32" w14:textId="77777777" w:rsidR="00583368" w:rsidRDefault="005833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60583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6B96"/>
    <w:rsid w:val="00021E1F"/>
    <w:rsid w:val="0011188B"/>
    <w:rsid w:val="00142162"/>
    <w:rsid w:val="0014437C"/>
    <w:rsid w:val="001946D8"/>
    <w:rsid w:val="001F6B73"/>
    <w:rsid w:val="00303635"/>
    <w:rsid w:val="00347293"/>
    <w:rsid w:val="004005C1"/>
    <w:rsid w:val="00505EB1"/>
    <w:rsid w:val="00516B1B"/>
    <w:rsid w:val="00583368"/>
    <w:rsid w:val="005955BF"/>
    <w:rsid w:val="0069459B"/>
    <w:rsid w:val="007054E7"/>
    <w:rsid w:val="007220EB"/>
    <w:rsid w:val="007F25C7"/>
    <w:rsid w:val="0086523D"/>
    <w:rsid w:val="008909FE"/>
    <w:rsid w:val="00896B96"/>
    <w:rsid w:val="008F4EAF"/>
    <w:rsid w:val="008F7315"/>
    <w:rsid w:val="0091125A"/>
    <w:rsid w:val="009508B9"/>
    <w:rsid w:val="00D054BE"/>
    <w:rsid w:val="00DD422F"/>
    <w:rsid w:val="00E43493"/>
    <w:rsid w:val="00E764C0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1A55D7D6"/>
  <w15:chartTrackingRefBased/>
  <w15:docId w15:val="{A08D52CC-86CC-4A5A-BD25-C60DE4CE8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4B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54B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833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336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833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3368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054BE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185</Words>
  <Characters>1312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Sylwia Lempart</cp:lastModifiedBy>
  <cp:revision>2</cp:revision>
  <cp:lastPrinted>2023-03-06T13:13:00Z</cp:lastPrinted>
  <dcterms:created xsi:type="dcterms:W3CDTF">2023-03-06T13:13:00Z</dcterms:created>
  <dcterms:modified xsi:type="dcterms:W3CDTF">2023-03-06T13:13:00Z</dcterms:modified>
</cp:coreProperties>
</file>