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F2907" w14:textId="77777777" w:rsidR="00416C40" w:rsidRPr="00AF3D5C" w:rsidRDefault="00416C40" w:rsidP="00416C40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47F5E54F" w14:textId="77777777" w:rsidR="00416C40" w:rsidRPr="00AF3D5C" w:rsidRDefault="00416C40" w:rsidP="00416C40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3F6AD39A" w14:textId="77777777" w:rsidR="00416C40" w:rsidRPr="00AF3D5C" w:rsidRDefault="00416C40" w:rsidP="00416C40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004494DD" w14:textId="77777777" w:rsidR="00416C40" w:rsidRPr="00946C60" w:rsidRDefault="00416C40" w:rsidP="00416C40">
      <w:pPr>
        <w:spacing w:before="48"/>
        <w:rPr>
          <w:b/>
        </w:rPr>
      </w:pPr>
    </w:p>
    <w:p w14:paraId="620F948F" w14:textId="15B4F02D" w:rsidR="00416C40" w:rsidRPr="00946C60" w:rsidRDefault="00416C40" w:rsidP="00416C40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13</w:t>
      </w:r>
      <w:r>
        <w:rPr>
          <w:rFonts w:ascii="Times New Roman" w:hAnsi="Times New Roman"/>
        </w:rPr>
        <w:t>7/23</w:t>
      </w:r>
      <w:r w:rsidRPr="00946C60">
        <w:rPr>
          <w:rFonts w:ascii="Times New Roman" w:hAnsi="Times New Roman"/>
        </w:rPr>
        <w:t>,</w:t>
      </w:r>
    </w:p>
    <w:p w14:paraId="0AC32D96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7CB88A1D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4E976455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20F0FD01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5826C6F5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62AB9CAA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6CA602AB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37C13CF4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B4C2699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37179C7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335971A1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0968F905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1B25EBE4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18D750B7" w14:textId="77777777" w:rsidR="00416C40" w:rsidRPr="00946C60" w:rsidRDefault="00416C40" w:rsidP="00416C40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17402984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</w:rPr>
      </w:pPr>
    </w:p>
    <w:p w14:paraId="138566CD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7FC582A3" w14:textId="02B8AE29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13</w:t>
      </w:r>
      <w:r>
        <w:rPr>
          <w:rFonts w:ascii="Times New Roman" w:hAnsi="Times New Roman"/>
        </w:rPr>
        <w:t>7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23</w:t>
      </w:r>
      <w:r w:rsidRPr="00946C60">
        <w:rPr>
          <w:rFonts w:ascii="Times New Roman" w:hAnsi="Times New Roman"/>
          <w:bCs/>
        </w:rPr>
        <w:t xml:space="preserve">. </w:t>
      </w:r>
    </w:p>
    <w:p w14:paraId="5731A1F2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261EAF23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02318C9D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41EC0DAB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17D54087" w14:textId="77777777" w:rsidR="00416C40" w:rsidRPr="00946C60" w:rsidRDefault="00416C40" w:rsidP="00416C40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6B1938A2" w14:textId="77777777" w:rsidR="00416C40" w:rsidRPr="00946C60" w:rsidRDefault="00416C40" w:rsidP="00416C40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419E8488" w14:textId="77777777" w:rsidR="00416C40" w:rsidRPr="00946C60" w:rsidRDefault="00416C40" w:rsidP="00416C40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794F1B9C" w14:textId="77777777" w:rsidR="00416C40" w:rsidRPr="00946C60" w:rsidRDefault="00416C40" w:rsidP="00416C40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6AE33771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</w:p>
    <w:p w14:paraId="29D2C8FD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6754AC9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CC2AF54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3CCE6BB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26BC7D23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28195C17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6FEEB6EB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33EC4A09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0AE10E12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</w:p>
    <w:p w14:paraId="76E570FF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5B2CEA22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651F1229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740899BD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08FEE89E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362E99BD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34CCC52C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2EB4F6D6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6F6E3F04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73745D08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</w:p>
    <w:p w14:paraId="5222015A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</w:p>
    <w:p w14:paraId="7D9AC6DD" w14:textId="77777777" w:rsidR="00416C40" w:rsidRPr="008C1807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35CBFF14" w14:textId="77777777" w:rsidR="00416C40" w:rsidRPr="008C1807" w:rsidRDefault="00416C40" w:rsidP="00416C40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6E05603B" w14:textId="77777777" w:rsidR="00416C40" w:rsidRPr="008C1807" w:rsidRDefault="00416C40" w:rsidP="00416C40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F499997" w14:textId="77777777" w:rsidR="00416C40" w:rsidRPr="008C1807" w:rsidRDefault="00416C40" w:rsidP="00416C40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25960DE6" w14:textId="77777777" w:rsidR="00416C40" w:rsidRPr="008C1807" w:rsidRDefault="00416C40" w:rsidP="00416C40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089FF472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</w:p>
    <w:p w14:paraId="7B715C41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46ED1536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10538C2A" w14:textId="77777777" w:rsidR="00416C40" w:rsidRPr="00946C60" w:rsidRDefault="00416C40" w:rsidP="00416C40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7034EF09" w14:textId="77777777" w:rsidR="00416C40" w:rsidRPr="00946C60" w:rsidRDefault="00416C40" w:rsidP="00416C40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39C32CEC" w14:textId="77777777" w:rsidR="00416C40" w:rsidRPr="00946C60" w:rsidRDefault="00416C40" w:rsidP="00416C40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0F9F2EEE" w14:textId="77777777" w:rsidR="00416C40" w:rsidRPr="00946C60" w:rsidRDefault="00416C40" w:rsidP="00416C40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</w:t>
      </w:r>
      <w:r>
        <w:rPr>
          <w:rFonts w:ascii="Times New Roman" w:hAnsi="Times New Roman"/>
        </w:rPr>
        <w:t>winy</w:t>
      </w:r>
      <w:r w:rsidRPr="00946C60">
        <w:rPr>
          <w:rFonts w:ascii="Times New Roman" w:hAnsi="Times New Roman"/>
        </w:rPr>
        <w:t xml:space="preserve">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68D82817" w14:textId="77777777" w:rsidR="00416C40" w:rsidRPr="00946C60" w:rsidRDefault="00416C40" w:rsidP="00416C40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</w:t>
      </w:r>
      <w:r>
        <w:rPr>
          <w:rFonts w:ascii="Times New Roman" w:hAnsi="Times New Roman"/>
          <w:bCs/>
        </w:rPr>
        <w:t>winy</w:t>
      </w:r>
      <w:r w:rsidRPr="00946C60">
        <w:rPr>
          <w:rFonts w:ascii="Times New Roman" w:hAnsi="Times New Roman"/>
          <w:bCs/>
        </w:rPr>
        <w:t xml:space="preserve">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4786ED12" w14:textId="77777777" w:rsidR="00416C40" w:rsidRPr="00946C60" w:rsidRDefault="00416C40" w:rsidP="00416C40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1E41A8E7" w14:textId="77777777" w:rsidR="00416C40" w:rsidRPr="00946C60" w:rsidRDefault="00416C40" w:rsidP="00416C40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</w:t>
      </w:r>
      <w:r>
        <w:rPr>
          <w:rFonts w:ascii="Times New Roman" w:hAnsi="Times New Roman"/>
        </w:rPr>
        <w:t>winy</w:t>
      </w:r>
      <w:r w:rsidRPr="00946C60">
        <w:rPr>
          <w:rFonts w:ascii="Times New Roman" w:hAnsi="Times New Roman"/>
        </w:rPr>
        <w:t xml:space="preserve">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57F965D5" w14:textId="77777777" w:rsidR="00416C40" w:rsidRDefault="00416C40" w:rsidP="00416C40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</w:t>
      </w:r>
      <w:r>
        <w:rPr>
          <w:rFonts w:ascii="Times New Roman" w:hAnsi="Times New Roman"/>
          <w:bCs/>
        </w:rPr>
        <w:t xml:space="preserve">winy </w:t>
      </w:r>
      <w:r w:rsidRPr="00946C60">
        <w:rPr>
          <w:rFonts w:ascii="Times New Roman" w:hAnsi="Times New Roman"/>
          <w:bCs/>
        </w:rPr>
        <w:t xml:space="preserve">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15C473E6" w14:textId="77777777" w:rsidR="00416C40" w:rsidRDefault="00416C40" w:rsidP="00416C40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2C9EF807" w14:textId="77777777" w:rsidR="00416C40" w:rsidRPr="00CC347C" w:rsidRDefault="00416C40" w:rsidP="00416C40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699DE43B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</w:p>
    <w:p w14:paraId="69499468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46CF45FA" w14:textId="77777777" w:rsidR="00416C40" w:rsidRPr="00946C60" w:rsidRDefault="00416C40" w:rsidP="00416C40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18BC6CC0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0FA4CEEE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</w:p>
    <w:p w14:paraId="40A33762" w14:textId="77777777" w:rsidR="00416C4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509089E9" w14:textId="77777777" w:rsidR="00416C40" w:rsidRPr="00CC347C" w:rsidRDefault="00416C40" w:rsidP="00416C40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54078B48" w14:textId="77777777" w:rsidR="00416C40" w:rsidRPr="00946C60" w:rsidRDefault="00416C40" w:rsidP="00416C40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4077289D" w14:textId="77777777" w:rsidR="00416C40" w:rsidRPr="00946C60" w:rsidRDefault="00416C40" w:rsidP="00416C40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365DF89C" w14:textId="77777777" w:rsidR="00416C40" w:rsidRPr="00946C60" w:rsidRDefault="00416C40" w:rsidP="00416C40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4E174FE3" w14:textId="77777777" w:rsidR="00416C40" w:rsidRPr="00946C60" w:rsidRDefault="00416C40" w:rsidP="00416C40">
      <w:pPr>
        <w:jc w:val="center"/>
        <w:rPr>
          <w:b/>
        </w:rPr>
      </w:pPr>
    </w:p>
    <w:p w14:paraId="6F60A1C9" w14:textId="77777777" w:rsidR="00416C40" w:rsidRDefault="00416C40" w:rsidP="00416C40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692B928E" w14:textId="77777777" w:rsidR="00416C40" w:rsidRDefault="00416C40" w:rsidP="00416C40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47A23936" w14:textId="77777777" w:rsidR="00416C40" w:rsidRPr="00946C60" w:rsidRDefault="00416C40" w:rsidP="00416C40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3579AE79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18273A57" w14:textId="77777777" w:rsidR="00416C40" w:rsidRPr="00946C60" w:rsidRDefault="00416C40" w:rsidP="00416C40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33F5E20A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</w:p>
    <w:p w14:paraId="7AED6994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0F84BB4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507CF276" w14:textId="77777777" w:rsidR="00416C40" w:rsidRPr="00946C60" w:rsidRDefault="00416C40" w:rsidP="00416C40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646E69F0" w14:textId="77777777" w:rsidR="00416C40" w:rsidRPr="00946C60" w:rsidRDefault="00416C40" w:rsidP="00416C40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7AE31605" w14:textId="77777777" w:rsidR="00416C40" w:rsidRPr="00946C60" w:rsidRDefault="00416C40" w:rsidP="00416C40">
      <w:pPr>
        <w:numPr>
          <w:ilvl w:val="0"/>
          <w:numId w:val="5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74D0A4FD" w14:textId="77777777" w:rsidR="00416C40" w:rsidRPr="00946C60" w:rsidRDefault="00416C40" w:rsidP="00416C40">
      <w:pPr>
        <w:numPr>
          <w:ilvl w:val="0"/>
          <w:numId w:val="2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035682C3" w14:textId="77777777" w:rsidR="00416C40" w:rsidRPr="00946C60" w:rsidRDefault="00416C40" w:rsidP="00416C40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28E32844" w14:textId="77777777" w:rsidR="00416C40" w:rsidRPr="00946C60" w:rsidRDefault="00416C40" w:rsidP="00416C40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2D8C7FBD" w14:textId="77777777" w:rsidR="00416C40" w:rsidRPr="00946C60" w:rsidRDefault="00416C40" w:rsidP="00416C40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020D30A2" w14:textId="77777777" w:rsidR="00416C40" w:rsidRPr="00946C60" w:rsidRDefault="00416C40" w:rsidP="00416C40">
      <w:pPr>
        <w:numPr>
          <w:ilvl w:val="0"/>
          <w:numId w:val="2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4F0F6874" w14:textId="77777777" w:rsidR="00416C40" w:rsidRPr="00946C60" w:rsidRDefault="00416C40" w:rsidP="00416C40">
      <w:pPr>
        <w:numPr>
          <w:ilvl w:val="0"/>
          <w:numId w:val="5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Zmiana wysokości wynagrodzenia należnego Wykonawcy w przypadku zaistnienia przesłanki, o której mowa w 3 pkt. </w:t>
      </w:r>
      <w:r>
        <w:rPr>
          <w:color w:val="000000"/>
          <w:kern w:val="2"/>
        </w:rPr>
        <w:t>d</w:t>
      </w:r>
      <w:r w:rsidRPr="00946C60">
        <w:rPr>
          <w:color w:val="000000"/>
          <w:kern w:val="2"/>
        </w:rPr>
        <w:t>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D270D6D" w14:textId="77777777" w:rsidR="00416C40" w:rsidRPr="00946C60" w:rsidRDefault="00416C40" w:rsidP="00416C40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 przypadku zmiany, o której mowa w ust. 3 pkt. </w:t>
      </w:r>
      <w:r>
        <w:rPr>
          <w:color w:val="000000"/>
          <w:kern w:val="2"/>
        </w:rPr>
        <w:t>d</w:t>
      </w:r>
      <w:r w:rsidRPr="00946C60">
        <w:rPr>
          <w:color w:val="000000"/>
          <w:kern w:val="2"/>
        </w:rPr>
        <w:t>), wartość wynagrodzenia netto nie zmieni się, a wartość wynagrodzenia brutto zostanie wyliczona na podstawie nowych przepisów.</w:t>
      </w:r>
    </w:p>
    <w:p w14:paraId="7E3ACC8F" w14:textId="77777777" w:rsidR="00416C40" w:rsidRPr="00946C60" w:rsidRDefault="00416C40" w:rsidP="00416C40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30C69278" w14:textId="77777777" w:rsidR="00416C40" w:rsidRPr="00946C60" w:rsidRDefault="00416C40" w:rsidP="00416C40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4CEDDDA2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</w:p>
    <w:p w14:paraId="5C5C7A19" w14:textId="77777777" w:rsidR="00416C4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62C500A6" w14:textId="77777777" w:rsidR="00416C40" w:rsidRPr="0038770C" w:rsidRDefault="00416C40" w:rsidP="00416C40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3AB6CBE7" w14:textId="77777777" w:rsidR="00416C40" w:rsidRPr="0038770C" w:rsidRDefault="00416C40" w:rsidP="00416C40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lastRenderedPageBreak/>
        <w:t xml:space="preserve">2. W razie wątpliwości, czy określona informacja stanowi tajemnicę Wykonawca zobowiązany jest zwrócić się w formie pisemnej do Zamawiającego o wyjaśnienie takiej wątpliwości. </w:t>
      </w:r>
    </w:p>
    <w:p w14:paraId="11B93077" w14:textId="77777777" w:rsidR="00416C40" w:rsidRPr="0038770C" w:rsidRDefault="00416C40" w:rsidP="00416C40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08850D04" w14:textId="77777777" w:rsidR="00416C40" w:rsidRPr="0038770C" w:rsidRDefault="00416C40" w:rsidP="00416C40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73510660" w14:textId="77777777" w:rsidR="00416C40" w:rsidRPr="0038770C" w:rsidRDefault="00416C40" w:rsidP="00416C40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066E8C5C" w14:textId="77777777" w:rsidR="00416C40" w:rsidRDefault="00416C40" w:rsidP="00416C40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5A0B6615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02582A78" w14:textId="77777777" w:rsidR="00416C40" w:rsidRPr="00946C60" w:rsidRDefault="00416C40" w:rsidP="00416C40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0B61F438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</w:p>
    <w:p w14:paraId="47E2CBC8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62B09468" w14:textId="77777777" w:rsidR="00416C40" w:rsidRPr="00946C60" w:rsidRDefault="00416C40" w:rsidP="00416C40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2B3A45C1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</w:p>
    <w:p w14:paraId="7592CD22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1BD49142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44D546DA" w14:textId="77777777" w:rsidR="00416C40" w:rsidRPr="00946C60" w:rsidRDefault="00416C40" w:rsidP="00416C40">
      <w:pPr>
        <w:pStyle w:val="Tekstpodstawowy"/>
        <w:ind w:right="-47"/>
        <w:rPr>
          <w:rFonts w:ascii="Times New Roman" w:hAnsi="Times New Roman"/>
        </w:rPr>
      </w:pPr>
    </w:p>
    <w:p w14:paraId="450BE3AD" w14:textId="77777777" w:rsidR="00416C40" w:rsidRPr="00946C60" w:rsidRDefault="00416C40" w:rsidP="00416C40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742A2C73" w14:textId="77777777" w:rsidR="00416C40" w:rsidRPr="004F0507" w:rsidRDefault="00416C40" w:rsidP="00416C40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10F8385C" w14:textId="77777777" w:rsidR="00416C40" w:rsidRDefault="00416C40" w:rsidP="00416C40">
      <w:pPr>
        <w:pStyle w:val="Tekstpodstawowy2"/>
        <w:spacing w:line="240" w:lineRule="auto"/>
        <w:ind w:right="-47"/>
      </w:pPr>
    </w:p>
    <w:p w14:paraId="1D96C936" w14:textId="77777777" w:rsidR="00416C40" w:rsidRPr="004F0507" w:rsidRDefault="00416C40" w:rsidP="00416C40">
      <w:pPr>
        <w:pStyle w:val="Tekstpodstawowy2"/>
        <w:spacing w:line="240" w:lineRule="auto"/>
        <w:ind w:right="-47"/>
        <w:rPr>
          <w:b/>
        </w:rPr>
      </w:pPr>
      <w:r>
        <w:rPr>
          <w:b/>
        </w:rPr>
        <w:t xml:space="preserve">      </w:t>
      </w:r>
      <w:r w:rsidRPr="004F0507">
        <w:rPr>
          <w:b/>
        </w:rPr>
        <w:t>Za Sprzedawcę                                                                                   Za Kupującego</w:t>
      </w:r>
    </w:p>
    <w:p w14:paraId="3CB1E167" w14:textId="77777777" w:rsidR="00416C40" w:rsidRPr="000936CA" w:rsidRDefault="00416C40" w:rsidP="00416C40"/>
    <w:p w14:paraId="0F20FC85" w14:textId="77777777" w:rsidR="00416C40" w:rsidRDefault="00416C40" w:rsidP="00416C40">
      <w:pPr>
        <w:pStyle w:val="Zwykytekst"/>
      </w:pPr>
    </w:p>
    <w:p w14:paraId="7F843475" w14:textId="77777777" w:rsidR="00416C40" w:rsidRDefault="00416C40" w:rsidP="00416C40">
      <w:pPr>
        <w:pStyle w:val="Zwykytekst"/>
      </w:pPr>
    </w:p>
    <w:p w14:paraId="0DDD6AE9" w14:textId="77777777" w:rsidR="00416C40" w:rsidRPr="00496551" w:rsidRDefault="00416C40" w:rsidP="00416C40">
      <w:pPr>
        <w:pStyle w:val="Zwykytekst"/>
        <w:rPr>
          <w:sz w:val="16"/>
          <w:szCs w:val="16"/>
        </w:rPr>
      </w:pPr>
    </w:p>
    <w:p w14:paraId="025B309C" w14:textId="77777777" w:rsidR="00416C40" w:rsidRPr="00877B92" w:rsidRDefault="00416C40" w:rsidP="00416C40"/>
    <w:p w14:paraId="7F647A7A" w14:textId="77777777" w:rsidR="00416C40" w:rsidRDefault="00416C40" w:rsidP="00416C40"/>
    <w:p w14:paraId="4CBBA829" w14:textId="77777777" w:rsidR="00416C40" w:rsidRPr="009B06ED" w:rsidRDefault="00416C40" w:rsidP="00416C40">
      <w:r>
        <w:t>* Egzemplarz dla Wykonawcy / AGH</w:t>
      </w:r>
    </w:p>
    <w:p w14:paraId="562F17D1" w14:textId="77777777" w:rsidR="00416C40" w:rsidRPr="00456B64" w:rsidRDefault="00416C40" w:rsidP="00416C4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67B18E7B" w14:textId="77777777" w:rsidR="00416C40" w:rsidRPr="00456B64" w:rsidRDefault="00416C40" w:rsidP="00416C4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21B3F18E" w14:textId="77777777" w:rsidR="00416C40" w:rsidRPr="00456B64" w:rsidRDefault="00416C40" w:rsidP="00416C40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0F46AB82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252E4251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7AB2D7B7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3A0A93D2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42D5C15F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1D682A70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4030C4C2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29F9178D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5409443A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028B5445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362C7D76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63D5D9A8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1E0BDEF2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4874A662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3E1FC77B" w14:textId="77777777" w:rsidR="00416C40" w:rsidRDefault="00416C40" w:rsidP="00416C40">
      <w:pPr>
        <w:widowControl w:val="0"/>
        <w:autoSpaceDE w:val="0"/>
        <w:autoSpaceDN w:val="0"/>
        <w:jc w:val="right"/>
        <w:textAlignment w:val="baseline"/>
      </w:pPr>
    </w:p>
    <w:p w14:paraId="64349744" w14:textId="77777777" w:rsidR="00416C40" w:rsidRPr="00456B64" w:rsidRDefault="00416C40" w:rsidP="00416C40">
      <w:pPr>
        <w:widowControl w:val="0"/>
        <w:autoSpaceDE w:val="0"/>
        <w:autoSpaceDN w:val="0"/>
        <w:jc w:val="right"/>
        <w:textAlignment w:val="baseline"/>
      </w:pPr>
      <w:r w:rsidRPr="00456B64">
        <w:lastRenderedPageBreak/>
        <w:t>Załącznik nr 2 do umowy</w:t>
      </w:r>
    </w:p>
    <w:p w14:paraId="509C06E2" w14:textId="77777777" w:rsidR="00416C40" w:rsidRPr="00456B64" w:rsidRDefault="00416C40" w:rsidP="00416C40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 </w:t>
      </w:r>
    </w:p>
    <w:p w14:paraId="0CC0FD9F" w14:textId="77777777" w:rsidR="00416C40" w:rsidRPr="00456B64" w:rsidRDefault="00416C40" w:rsidP="00416C40">
      <w:pPr>
        <w:widowControl w:val="0"/>
        <w:autoSpaceDE w:val="0"/>
        <w:autoSpaceDN w:val="0"/>
        <w:ind w:firstLine="555"/>
        <w:textAlignment w:val="baseline"/>
      </w:pPr>
      <w:r w:rsidRPr="00456B64">
        <w:t>Nazwa Wykonawcy</w:t>
      </w:r>
    </w:p>
    <w:p w14:paraId="62CE775B" w14:textId="77777777" w:rsidR="00416C40" w:rsidRPr="00456B64" w:rsidRDefault="00416C40" w:rsidP="00416C40">
      <w:pPr>
        <w:widowControl w:val="0"/>
        <w:autoSpaceDE w:val="0"/>
        <w:autoSpaceDN w:val="0"/>
        <w:textAlignment w:val="baseline"/>
      </w:pPr>
    </w:p>
    <w:p w14:paraId="25C5B98C" w14:textId="77777777" w:rsidR="00416C40" w:rsidRPr="00456B64" w:rsidRDefault="00416C40" w:rsidP="00416C40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</w:t>
      </w:r>
    </w:p>
    <w:p w14:paraId="2D6C0162" w14:textId="77777777" w:rsidR="00416C40" w:rsidRPr="00456B64" w:rsidRDefault="00416C40" w:rsidP="00416C40">
      <w:pPr>
        <w:widowControl w:val="0"/>
        <w:autoSpaceDE w:val="0"/>
        <w:autoSpaceDN w:val="0"/>
        <w:ind w:firstLine="840"/>
        <w:textAlignment w:val="baseline"/>
      </w:pPr>
      <w:r w:rsidRPr="00456B64">
        <w:t>NIP</w:t>
      </w:r>
      <w:r w:rsidRPr="00456B64">
        <w:tab/>
        <w:t> </w:t>
      </w:r>
    </w:p>
    <w:p w14:paraId="237DD80E" w14:textId="77777777" w:rsidR="00416C40" w:rsidRPr="00456B64" w:rsidRDefault="00416C40" w:rsidP="00416C4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14:paraId="2DD6678E" w14:textId="77777777" w:rsidR="00416C40" w:rsidRPr="00456B64" w:rsidRDefault="00416C40" w:rsidP="00416C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154F7D98" w14:textId="77777777" w:rsidR="00416C40" w:rsidRPr="00456B64" w:rsidRDefault="00416C40" w:rsidP="00416C40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2591DCE1" w14:textId="77777777" w:rsidR="00416C40" w:rsidRPr="00456B64" w:rsidRDefault="00416C40" w:rsidP="00416C40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67D3611A" w14:textId="77777777" w:rsidR="00416C40" w:rsidRPr="00456B64" w:rsidRDefault="00416C40" w:rsidP="00416C40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>OŚWIADCZENIE DLA CELÓW PODATKOWYCH</w:t>
      </w:r>
    </w:p>
    <w:p w14:paraId="33411995" w14:textId="77777777" w:rsidR="00416C40" w:rsidRPr="00456B64" w:rsidRDefault="00416C40" w:rsidP="00416C40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 xml:space="preserve">DOTYCZĄCE PODMIOTÓW POWIĄZANYCH </w:t>
      </w:r>
    </w:p>
    <w:p w14:paraId="637F3BA0" w14:textId="77777777" w:rsidR="00416C40" w:rsidRPr="00456B64" w:rsidRDefault="00416C40" w:rsidP="00416C40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231F4271" w14:textId="77777777" w:rsidR="00416C40" w:rsidRPr="00456B64" w:rsidRDefault="00416C40" w:rsidP="00416C40">
      <w:pPr>
        <w:widowControl w:val="0"/>
        <w:autoSpaceDE w:val="0"/>
        <w:autoSpaceDN w:val="0"/>
        <w:textAlignment w:val="baseline"/>
      </w:pPr>
      <w:r w:rsidRPr="00456B64">
        <w:t>Działając w imieniu ………………………………, (dalej jako: „</w:t>
      </w:r>
      <w:r w:rsidRPr="00456B64">
        <w:rPr>
          <w:b/>
          <w:bCs/>
        </w:rPr>
        <w:t>Podmiot</w:t>
      </w:r>
      <w:r w:rsidRPr="00456B64">
        <w:t>”) niniejszym oświadcza, że Podmiot:</w:t>
      </w:r>
    </w:p>
    <w:p w14:paraId="0144B050" w14:textId="77777777" w:rsidR="00416C40" w:rsidRPr="00456B64" w:rsidRDefault="00416C40" w:rsidP="00416C40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b/>
          <w:bCs/>
        </w:rPr>
        <w:t>jest / nie jest</w:t>
      </w:r>
      <w:r w:rsidRPr="00456B64">
        <w:rPr>
          <w:vertAlign w:val="superscript"/>
        </w:rPr>
        <w:footnoteReference w:id="1"/>
      </w:r>
      <w:r w:rsidRPr="00456B64">
        <w:t xml:space="preserve"> podmiotem powiązanym z Akademią Górniczo-Hutniczą </w:t>
      </w:r>
      <w:r w:rsidRPr="00456B64">
        <w:br/>
        <w:t>im. Stanisława Staszica w Krakowie w rozumieniu art. 11a Ustawy o podatku dochodowym od osób prawnych z dnia 15 marca 1992 r.</w:t>
      </w:r>
      <w:r w:rsidRPr="00456B64">
        <w:rPr>
          <w:vertAlign w:val="superscript"/>
        </w:rPr>
        <w:footnoteReference w:id="2"/>
      </w:r>
      <w:r w:rsidRPr="00456B64">
        <w:t>;</w:t>
      </w:r>
    </w:p>
    <w:p w14:paraId="432C9693" w14:textId="77777777" w:rsidR="00416C40" w:rsidRPr="00456B64" w:rsidRDefault="00416C40" w:rsidP="00416C40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b/>
          <w:bCs/>
          <w:lang w:eastAsia="en-US"/>
        </w:rPr>
        <w:t>jest / nie</w:t>
      </w:r>
      <w:r w:rsidRPr="00456B64">
        <w:rPr>
          <w:rFonts w:eastAsia="Calibri"/>
          <w:lang w:eastAsia="en-US"/>
        </w:rPr>
        <w:t xml:space="preserve"> </w:t>
      </w:r>
      <w:r w:rsidRPr="00456B64">
        <w:rPr>
          <w:rFonts w:eastAsia="Calibri"/>
          <w:b/>
          <w:bCs/>
          <w:lang w:eastAsia="en-US"/>
        </w:rPr>
        <w:t>jest</w:t>
      </w:r>
      <w:r w:rsidRPr="00456B64">
        <w:rPr>
          <w:rFonts w:eastAsia="Calibri"/>
          <w:vertAlign w:val="superscript"/>
          <w:lang w:eastAsia="en-US"/>
        </w:rPr>
        <w:footnoteReference w:id="3"/>
      </w:r>
      <w:r w:rsidRPr="00456B64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footnoteReference w:id="4"/>
      </w:r>
      <w:r w:rsidRPr="00456B64">
        <w:rPr>
          <w:rFonts w:eastAsia="Calibri"/>
          <w:lang w:eastAsia="en-US"/>
        </w:rPr>
        <w:t xml:space="preserve"> </w:t>
      </w:r>
    </w:p>
    <w:p w14:paraId="20995102" w14:textId="77777777" w:rsidR="00416C40" w:rsidRPr="00456B64" w:rsidRDefault="00416C40" w:rsidP="00416C40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lang w:eastAsia="en-US"/>
        </w:rPr>
        <w:t>rzeczywisty właściciel</w:t>
      </w:r>
      <w:r w:rsidRPr="00456B64">
        <w:rPr>
          <w:rFonts w:eastAsia="Calibri"/>
          <w:vertAlign w:val="superscript"/>
          <w:lang w:eastAsia="en-US"/>
        </w:rPr>
        <w:footnoteReference w:id="5"/>
      </w:r>
      <w:r w:rsidRPr="00456B64">
        <w:rPr>
          <w:rFonts w:eastAsia="Calibri"/>
          <w:lang w:eastAsia="en-US"/>
        </w:rPr>
        <w:t xml:space="preserve"> Podmiotu </w:t>
      </w:r>
      <w:r w:rsidRPr="00456B64">
        <w:rPr>
          <w:rFonts w:eastAsia="Calibri"/>
          <w:b/>
          <w:bCs/>
          <w:lang w:eastAsia="en-US"/>
        </w:rPr>
        <w:t>jest / nie jest</w:t>
      </w:r>
      <w:r w:rsidRPr="00456B64">
        <w:rPr>
          <w:rFonts w:eastAsia="Calibri"/>
          <w:vertAlign w:val="superscript"/>
          <w:lang w:eastAsia="en-US"/>
        </w:rPr>
        <w:footnoteReference w:id="6"/>
      </w:r>
      <w:r w:rsidRPr="00456B64">
        <w:rPr>
          <w:rFonts w:eastAsia="Calibri"/>
          <w:lang w:eastAsia="en-US"/>
        </w:rPr>
        <w:t xml:space="preserve"> podmiotem mającym miejsce </w:t>
      </w:r>
      <w:r w:rsidRPr="00456B64">
        <w:rPr>
          <w:rFonts w:eastAsia="Calibri"/>
          <w:lang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t>4</w:t>
      </w:r>
      <w:r w:rsidRPr="00456B64">
        <w:rPr>
          <w:rFonts w:eastAsia="Calibri"/>
          <w:lang w:eastAsia="en-US"/>
        </w:rPr>
        <w:t xml:space="preserve"> </w:t>
      </w:r>
    </w:p>
    <w:p w14:paraId="34C5833B" w14:textId="77777777" w:rsidR="00416C40" w:rsidRPr="00456B64" w:rsidRDefault="00416C40" w:rsidP="00416C40">
      <w:pPr>
        <w:widowControl w:val="0"/>
        <w:numPr>
          <w:ilvl w:val="0"/>
          <w:numId w:val="12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Podmiot </w:t>
      </w:r>
      <w:r w:rsidRPr="00456B64">
        <w:rPr>
          <w:rFonts w:eastAsia="Calibri"/>
          <w:b/>
          <w:bCs/>
          <w:lang w:eastAsia="en-US"/>
        </w:rPr>
        <w:t>stanowi / nie stanowi</w:t>
      </w:r>
      <w:r w:rsidRPr="00456B64">
        <w:rPr>
          <w:vertAlign w:val="superscript"/>
        </w:rPr>
        <w:footnoteReference w:id="7"/>
      </w:r>
      <w:r w:rsidRPr="00456B64">
        <w:t xml:space="preserve"> </w:t>
      </w:r>
      <w:r w:rsidRPr="00456B64">
        <w:rPr>
          <w:rFonts w:eastAsia="Calibri"/>
          <w:b/>
          <w:bCs/>
          <w:lang w:eastAsia="en-US"/>
        </w:rPr>
        <w:t xml:space="preserve"> </w:t>
      </w:r>
      <w:r w:rsidRPr="00456B64">
        <w:rPr>
          <w:rFonts w:eastAsia="Calibri"/>
          <w:lang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vertAlign w:val="superscript"/>
          <w:lang w:eastAsia="en-US"/>
        </w:rPr>
        <w:footnoteReference w:id="8"/>
      </w:r>
      <w:r w:rsidRPr="00456B64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14:paraId="18484F8B" w14:textId="77777777" w:rsidR="00416C40" w:rsidRPr="00456B64" w:rsidRDefault="00416C40" w:rsidP="00416C40">
      <w:pPr>
        <w:spacing w:after="200" w:line="276" w:lineRule="auto"/>
        <w:ind w:left="780"/>
        <w:contextualSpacing/>
        <w:textAlignment w:val="baseline"/>
      </w:pPr>
    </w:p>
    <w:p w14:paraId="29204A8F" w14:textId="77777777" w:rsidR="00416C40" w:rsidRPr="00456B64" w:rsidRDefault="00416C40" w:rsidP="00416C40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lang w:eastAsia="en-US"/>
        </w:rPr>
        <w:br/>
        <w:t>o zaistniałej zmianie.</w:t>
      </w:r>
    </w:p>
    <w:p w14:paraId="56D9193A" w14:textId="77777777" w:rsidR="00416C40" w:rsidRPr="00456B64" w:rsidRDefault="00416C40" w:rsidP="00416C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61A9B8A2" w14:textId="77777777" w:rsidR="00416C40" w:rsidRPr="00456B64" w:rsidRDefault="00416C40" w:rsidP="00416C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471D14A4" w14:textId="77777777" w:rsidR="00416C40" w:rsidRPr="00456B64" w:rsidRDefault="00416C40" w:rsidP="00416C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41AD9FBC" w14:textId="77777777" w:rsidR="00416C40" w:rsidRPr="00456B64" w:rsidRDefault="00416C40" w:rsidP="00416C40">
      <w:pPr>
        <w:spacing w:line="360" w:lineRule="auto"/>
        <w:contextualSpacing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734"/>
      </w:tblGrid>
      <w:tr w:rsidR="00416C40" w:rsidRPr="005B3AD3" w14:paraId="06045AD7" w14:textId="77777777" w:rsidTr="00A21CE1">
        <w:tc>
          <w:tcPr>
            <w:tcW w:w="4105" w:type="dxa"/>
            <w:shd w:val="clear" w:color="auto" w:fill="auto"/>
          </w:tcPr>
          <w:p w14:paraId="3CD5C610" w14:textId="77777777" w:rsidR="00416C40" w:rsidRPr="001A7899" w:rsidRDefault="00416C40" w:rsidP="00A21CE1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01C3AB0" w14:textId="77777777" w:rsidR="00416C40" w:rsidRPr="001A7899" w:rsidRDefault="00416C40" w:rsidP="00A21CE1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701DA8F8" w14:textId="77777777" w:rsidR="00416C40" w:rsidRPr="001A7899" w:rsidRDefault="00416C40" w:rsidP="00416C4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3CE81B25" w14:textId="77777777" w:rsidR="00416C40" w:rsidRPr="001A7899" w:rsidRDefault="00416C40" w:rsidP="00416C40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2F662765" w14:textId="77777777" w:rsidR="00416C40" w:rsidRPr="001A7899" w:rsidRDefault="00416C40" w:rsidP="00416C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021612" w14:textId="77777777" w:rsidR="00416C40" w:rsidRPr="00F154C3" w:rsidRDefault="00416C40" w:rsidP="00416C40"/>
    <w:p w14:paraId="54159C36" w14:textId="77777777" w:rsidR="00416C40" w:rsidRPr="009929D7" w:rsidRDefault="00416C40" w:rsidP="00416C40"/>
    <w:p w14:paraId="5C169E34" w14:textId="77777777" w:rsidR="00416C40" w:rsidRPr="00553D25" w:rsidRDefault="00416C40" w:rsidP="00416C40"/>
    <w:p w14:paraId="4103FF74" w14:textId="77777777" w:rsidR="00496551" w:rsidRPr="00416C40" w:rsidRDefault="00496551" w:rsidP="00416C40"/>
    <w:sectPr w:rsidR="00496551" w:rsidRPr="00416C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B4EFA" w14:textId="77777777" w:rsidR="00D055A3" w:rsidRDefault="00D055A3">
      <w:r>
        <w:separator/>
      </w:r>
    </w:p>
  </w:endnote>
  <w:endnote w:type="continuationSeparator" w:id="0">
    <w:p w14:paraId="26812A88" w14:textId="77777777" w:rsidR="00D055A3" w:rsidRDefault="00D05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0BB58" w14:textId="77777777" w:rsidR="00AB4190" w:rsidRDefault="00AB41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96032" w14:textId="77777777" w:rsidR="00416C40" w:rsidRDefault="00416C4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61D8445" w14:textId="77777777" w:rsidR="00AB4190" w:rsidRDefault="00AB41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26722" w14:textId="77777777" w:rsidR="00AB4190" w:rsidRDefault="00AB41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1A4E5" w14:textId="77777777" w:rsidR="00D055A3" w:rsidRDefault="00D055A3">
      <w:r>
        <w:separator/>
      </w:r>
    </w:p>
  </w:footnote>
  <w:footnote w:type="continuationSeparator" w:id="0">
    <w:p w14:paraId="2766D55C" w14:textId="77777777" w:rsidR="00D055A3" w:rsidRDefault="00D055A3">
      <w:r>
        <w:continuationSeparator/>
      </w:r>
    </w:p>
  </w:footnote>
  <w:footnote w:id="1">
    <w:p w14:paraId="6AC021E1" w14:textId="77777777" w:rsidR="00416C40" w:rsidRPr="00456B64" w:rsidRDefault="00416C40" w:rsidP="00416C40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67E0B1A4" w14:textId="77777777" w:rsidR="00416C40" w:rsidRPr="00456B64" w:rsidRDefault="00416C40" w:rsidP="00416C4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20BD8EA" w14:textId="77777777" w:rsidR="00416C40" w:rsidRPr="00456B64" w:rsidRDefault="00416C40" w:rsidP="00416C40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8D57E9" w14:textId="77777777" w:rsidR="00416C40" w:rsidRPr="00456B64" w:rsidRDefault="00416C40" w:rsidP="00416C40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724363" w14:textId="77777777" w:rsidR="00416C40" w:rsidRPr="00456B64" w:rsidRDefault="00416C40" w:rsidP="00416C40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8FFA37" w14:textId="77777777" w:rsidR="00416C40" w:rsidRPr="00456B64" w:rsidRDefault="00416C40" w:rsidP="00416C40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7EF43C" w14:textId="77777777" w:rsidR="00416C40" w:rsidRPr="00456B64" w:rsidRDefault="00416C40" w:rsidP="00416C4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96C7CFC" w14:textId="77777777" w:rsidR="00416C40" w:rsidRPr="00456B64" w:rsidRDefault="00416C40" w:rsidP="00416C40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6203AB8F" w14:textId="77777777" w:rsidR="00416C40" w:rsidRPr="00456B64" w:rsidRDefault="00416C40" w:rsidP="00416C40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D968E3" w14:textId="77777777" w:rsidR="00416C40" w:rsidRPr="00456B64" w:rsidRDefault="00416C40" w:rsidP="00416C40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99A16F" w14:textId="77777777" w:rsidR="00416C40" w:rsidRPr="00456B64" w:rsidRDefault="00416C40" w:rsidP="00416C40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D2F86A" w14:textId="77777777" w:rsidR="00416C40" w:rsidRPr="00456B64" w:rsidRDefault="00416C40" w:rsidP="00416C40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90D33A" w14:textId="77777777" w:rsidR="00416C40" w:rsidRPr="00456B64" w:rsidRDefault="00416C40" w:rsidP="00416C4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3040DF2" w14:textId="77777777" w:rsidR="00416C40" w:rsidRPr="00456B64" w:rsidRDefault="00416C40" w:rsidP="00416C40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0D97C765" w14:textId="77777777" w:rsidR="00416C40" w:rsidRPr="00456B64" w:rsidRDefault="00416C40" w:rsidP="00416C40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12C9364D" w14:textId="77777777" w:rsidR="00416C40" w:rsidRPr="00456B64" w:rsidRDefault="00416C40" w:rsidP="00416C40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34DBD3" w14:textId="77777777" w:rsidR="00416C40" w:rsidRPr="00456B64" w:rsidRDefault="00416C40" w:rsidP="00416C40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22E1FBCE" w14:textId="77777777" w:rsidR="00416C40" w:rsidRPr="00456B64" w:rsidRDefault="00416C40" w:rsidP="00416C40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85D29F" w14:textId="77777777" w:rsidR="00416C40" w:rsidRPr="00456B64" w:rsidRDefault="00416C40" w:rsidP="00416C40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2EDEDDB" w14:textId="77777777" w:rsidR="00416C40" w:rsidRPr="00456B64" w:rsidRDefault="00416C40" w:rsidP="00416C40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2CCAF16E" w14:textId="77777777" w:rsidR="00416C40" w:rsidRPr="00456B64" w:rsidRDefault="00416C40" w:rsidP="00416C40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009CE102" w14:textId="77777777" w:rsidR="00416C40" w:rsidRPr="00456B64" w:rsidRDefault="00416C40" w:rsidP="00416C40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1D70A740" w14:textId="77777777" w:rsidR="00416C40" w:rsidRPr="00456B64" w:rsidRDefault="00416C40" w:rsidP="00416C40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05CD0B76" w14:textId="77777777" w:rsidR="00416C40" w:rsidRPr="00456B64" w:rsidRDefault="00416C40" w:rsidP="00416C40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263D583E" w14:textId="77777777" w:rsidR="00416C40" w:rsidRPr="00456B64" w:rsidRDefault="00416C40" w:rsidP="00416C40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1A6EFE5B" w14:textId="77777777" w:rsidR="00416C40" w:rsidRPr="00456B64" w:rsidRDefault="00416C40" w:rsidP="00416C40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2F20B141" w14:textId="77777777" w:rsidR="00416C40" w:rsidRPr="00456B64" w:rsidRDefault="00416C40" w:rsidP="00416C40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143CD1B0" w14:textId="77777777" w:rsidR="00416C40" w:rsidRPr="00456B64" w:rsidRDefault="00416C40" w:rsidP="00416C40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C44F835" w14:textId="77777777" w:rsidR="00416C40" w:rsidRPr="00456B64" w:rsidRDefault="00416C40" w:rsidP="00416C40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7CF2F256" w14:textId="77777777" w:rsidR="00416C40" w:rsidRPr="00456B64" w:rsidRDefault="00416C40" w:rsidP="00416C40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</w:rPr>
        <w:t>ekspektatywę</w:t>
      </w:r>
      <w:proofErr w:type="spellEnd"/>
      <w:r w:rsidRPr="00456B64">
        <w:rPr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14949" w14:textId="77777777" w:rsidR="00AB4190" w:rsidRDefault="00AB41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397B8" w14:textId="77777777" w:rsidR="00AB4190" w:rsidRDefault="00AB41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19C73" w14:textId="77777777" w:rsidR="00AB4190" w:rsidRDefault="00AB41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8629488">
    <w:abstractNumId w:val="5"/>
  </w:num>
  <w:num w:numId="2" w16cid:durableId="2096827426">
    <w:abstractNumId w:val="9"/>
  </w:num>
  <w:num w:numId="3" w16cid:durableId="16541962">
    <w:abstractNumId w:val="11"/>
  </w:num>
  <w:num w:numId="4" w16cid:durableId="1003554667">
    <w:abstractNumId w:val="10"/>
  </w:num>
  <w:num w:numId="5" w16cid:durableId="176097841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52047931">
    <w:abstractNumId w:val="8"/>
  </w:num>
  <w:num w:numId="7" w16cid:durableId="858741532">
    <w:abstractNumId w:val="1"/>
  </w:num>
  <w:num w:numId="8" w16cid:durableId="100032309">
    <w:abstractNumId w:val="6"/>
  </w:num>
  <w:num w:numId="9" w16cid:durableId="1059593599">
    <w:abstractNumId w:val="4"/>
  </w:num>
  <w:num w:numId="10" w16cid:durableId="943684179">
    <w:abstractNumId w:val="2"/>
  </w:num>
  <w:num w:numId="11" w16cid:durableId="595797087">
    <w:abstractNumId w:val="3"/>
  </w:num>
  <w:num w:numId="12" w16cid:durableId="2033872741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5A3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16C40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B4190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055A3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87448"/>
  <w15:chartTrackingRefBased/>
  <w15:docId w15:val="{ED215269-F11F-4576-98BA-D3E0CCE5D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6C40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6C4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416C40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416C4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1977</Words>
  <Characters>11867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13817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2023-02-27T09:12:00Z</cp:lastPrinted>
  <dcterms:created xsi:type="dcterms:W3CDTF">2023-02-27T09:10:00Z</dcterms:created>
  <dcterms:modified xsi:type="dcterms:W3CDTF">2023-02-27T09:13:00Z</dcterms:modified>
</cp:coreProperties>
</file>