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EC45E" w14:textId="77777777" w:rsidR="00CB2E6B" w:rsidRPr="00E874DC" w:rsidRDefault="00CB2E6B" w:rsidP="00CB2E6B">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473008DD" w14:textId="77777777" w:rsidR="00CB2E6B" w:rsidRDefault="00CB2E6B" w:rsidP="00CB2E6B">
      <w:pPr>
        <w:spacing w:before="48" w:line="240" w:lineRule="atLeast"/>
        <w:jc w:val="right"/>
        <w:rPr>
          <w:b/>
          <w:sz w:val="24"/>
          <w:szCs w:val="24"/>
          <w:lang w:val="pl-PL"/>
        </w:rPr>
      </w:pPr>
    </w:p>
    <w:p w14:paraId="18D0E167" w14:textId="77777777" w:rsidR="00CB2E6B" w:rsidRDefault="00CB2E6B" w:rsidP="00CB2E6B">
      <w:pPr>
        <w:spacing w:before="48" w:line="240" w:lineRule="atLeast"/>
        <w:jc w:val="center"/>
        <w:rPr>
          <w:b/>
          <w:sz w:val="24"/>
          <w:szCs w:val="24"/>
          <w:lang w:val="pl-PL"/>
        </w:rPr>
      </w:pPr>
      <w:r>
        <w:rPr>
          <w:b/>
          <w:sz w:val="24"/>
          <w:szCs w:val="24"/>
          <w:lang w:val="pl-PL"/>
        </w:rPr>
        <w:t>WZÓR UMOWY</w:t>
      </w:r>
    </w:p>
    <w:p w14:paraId="2063DB1A" w14:textId="77777777" w:rsidR="00CB2E6B" w:rsidRDefault="00CB2E6B" w:rsidP="00CB2E6B">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31D92E24" w14:textId="77777777" w:rsidR="00CB2E6B" w:rsidRDefault="00CB2E6B" w:rsidP="00CB2E6B">
      <w:pPr>
        <w:spacing w:before="48" w:line="240" w:lineRule="atLeast"/>
        <w:jc w:val="center"/>
        <w:rPr>
          <w:b/>
          <w:sz w:val="28"/>
          <w:lang w:val="pl-PL"/>
        </w:rPr>
      </w:pPr>
    </w:p>
    <w:p w14:paraId="73CBEFAB" w14:textId="3ACF7F9E" w:rsidR="00CB2E6B" w:rsidRPr="00AA2A22" w:rsidRDefault="00CB2E6B" w:rsidP="00CB2E6B">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KC-zp.272-102/22</w:t>
      </w:r>
      <w:r w:rsidRPr="00AA2A22">
        <w:rPr>
          <w:rFonts w:ascii="Times New Roman" w:hAnsi="Times New Roman"/>
        </w:rPr>
        <w:t xml:space="preserve"> </w:t>
      </w:r>
    </w:p>
    <w:p w14:paraId="71B67618" w14:textId="77777777" w:rsidR="00CB2E6B" w:rsidRDefault="00CB2E6B" w:rsidP="00CB2E6B">
      <w:pPr>
        <w:pStyle w:val="Tekstpodstawowy"/>
        <w:ind w:right="-47"/>
        <w:jc w:val="both"/>
        <w:rPr>
          <w:rFonts w:ascii="Times New Roman" w:hAnsi="Times New Roman"/>
        </w:rPr>
      </w:pPr>
      <w:r w:rsidRPr="00AA2A22">
        <w:rPr>
          <w:rFonts w:ascii="Times New Roman" w:hAnsi="Times New Roman"/>
        </w:rPr>
        <w:t>pomiędzy</w:t>
      </w:r>
    </w:p>
    <w:p w14:paraId="7FDD6409" w14:textId="77777777" w:rsidR="00CB2E6B" w:rsidRDefault="00CB2E6B" w:rsidP="00CB2E6B">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6B53AE12" w14:textId="77777777" w:rsidR="00CB2E6B" w:rsidRDefault="00CB2E6B" w:rsidP="00CB2E6B">
      <w:pPr>
        <w:pStyle w:val="Tekstpodstawowy"/>
        <w:ind w:right="-47"/>
        <w:jc w:val="both"/>
        <w:rPr>
          <w:rFonts w:ascii="Times New Roman" w:hAnsi="Times New Roman"/>
        </w:rPr>
      </w:pPr>
      <w:r>
        <w:rPr>
          <w:rFonts w:ascii="Times New Roman" w:hAnsi="Times New Roman"/>
        </w:rPr>
        <w:t>reprezentowana przez:</w:t>
      </w:r>
    </w:p>
    <w:p w14:paraId="0449CBAC" w14:textId="77777777" w:rsidR="00CB2E6B" w:rsidRDefault="00CB2E6B" w:rsidP="00CB2E6B">
      <w:pPr>
        <w:pStyle w:val="Tekstpodstawowy"/>
        <w:ind w:right="-47"/>
        <w:jc w:val="both"/>
        <w:rPr>
          <w:rFonts w:ascii="Times New Roman" w:hAnsi="Times New Roman"/>
        </w:rPr>
      </w:pPr>
      <w:r>
        <w:rPr>
          <w:rFonts w:ascii="Times New Roman" w:hAnsi="Times New Roman"/>
        </w:rPr>
        <w:t xml:space="preserve">1.Dziekana Wydziału /Kierownika Jednostki/............................................................................. </w:t>
      </w:r>
    </w:p>
    <w:p w14:paraId="1E1744F3" w14:textId="77777777" w:rsidR="00CB2E6B" w:rsidRDefault="00CB2E6B" w:rsidP="00CB2E6B">
      <w:pPr>
        <w:pStyle w:val="Tekstpodstawowy"/>
        <w:ind w:right="-47"/>
        <w:rPr>
          <w:rFonts w:ascii="Times New Roman" w:hAnsi="Times New Roman"/>
        </w:rPr>
      </w:pPr>
      <w:r>
        <w:rPr>
          <w:rFonts w:ascii="Times New Roman" w:hAnsi="Times New Roman"/>
        </w:rPr>
        <w:t>2.Kwestora / Z-cę Kwestora/ .........................................................................................................</w:t>
      </w:r>
    </w:p>
    <w:p w14:paraId="7DBCF258" w14:textId="77777777" w:rsidR="00CB2E6B" w:rsidRDefault="00CB2E6B" w:rsidP="00CB2E6B">
      <w:pPr>
        <w:pStyle w:val="Tekstpodstawowy"/>
        <w:ind w:right="-47"/>
        <w:jc w:val="both"/>
        <w:rPr>
          <w:rFonts w:ascii="Times New Roman" w:hAnsi="Times New Roman"/>
        </w:rPr>
      </w:pPr>
      <w:r>
        <w:rPr>
          <w:rFonts w:ascii="Times New Roman" w:hAnsi="Times New Roman"/>
        </w:rPr>
        <w:t>zwaną dalej KUPUJĄCYM</w:t>
      </w:r>
    </w:p>
    <w:p w14:paraId="54AA1287" w14:textId="77777777" w:rsidR="00CB2E6B" w:rsidRDefault="00CB2E6B" w:rsidP="00CB2E6B">
      <w:pPr>
        <w:pStyle w:val="Tekstpodstawowy"/>
        <w:ind w:right="-47"/>
        <w:jc w:val="both"/>
        <w:rPr>
          <w:rFonts w:ascii="Times New Roman" w:hAnsi="Times New Roman"/>
        </w:rPr>
      </w:pPr>
      <w:r>
        <w:rPr>
          <w:rFonts w:ascii="Times New Roman" w:hAnsi="Times New Roman"/>
        </w:rPr>
        <w:t xml:space="preserve">a </w:t>
      </w:r>
    </w:p>
    <w:p w14:paraId="1B95A8ED" w14:textId="77777777" w:rsidR="00CB2E6B" w:rsidRDefault="00CB2E6B" w:rsidP="00CB2E6B">
      <w:pPr>
        <w:pStyle w:val="Tekstpodstawowy"/>
        <w:ind w:right="-47"/>
        <w:jc w:val="both"/>
        <w:rPr>
          <w:rFonts w:ascii="Times New Roman" w:hAnsi="Times New Roman"/>
        </w:rPr>
      </w:pPr>
      <w:r>
        <w:rPr>
          <w:rFonts w:ascii="Times New Roman" w:hAnsi="Times New Roman"/>
        </w:rPr>
        <w:t>......................................................................................................................................................</w:t>
      </w:r>
    </w:p>
    <w:p w14:paraId="577E4471" w14:textId="77777777" w:rsidR="00CB2E6B" w:rsidRDefault="00CB2E6B" w:rsidP="00CB2E6B">
      <w:pPr>
        <w:pStyle w:val="Tekstpodstawowy"/>
        <w:ind w:right="-47"/>
        <w:jc w:val="both"/>
        <w:rPr>
          <w:rFonts w:ascii="Times New Roman" w:hAnsi="Times New Roman"/>
        </w:rPr>
      </w:pPr>
      <w:r>
        <w:rPr>
          <w:rFonts w:ascii="Times New Roman" w:hAnsi="Times New Roman"/>
        </w:rPr>
        <w:t>......................................................................................................................................................</w:t>
      </w:r>
    </w:p>
    <w:p w14:paraId="221493AC" w14:textId="77777777" w:rsidR="00CB2E6B" w:rsidRDefault="00CB2E6B" w:rsidP="00CB2E6B">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0A71E130" w14:textId="77777777" w:rsidR="00CB2E6B" w:rsidRDefault="00CB2E6B" w:rsidP="00CB2E6B">
      <w:pPr>
        <w:pStyle w:val="Tekstpodstawowy"/>
        <w:ind w:right="-47"/>
        <w:jc w:val="both"/>
        <w:rPr>
          <w:rFonts w:ascii="Times New Roman" w:hAnsi="Times New Roman"/>
        </w:rPr>
      </w:pPr>
      <w:r>
        <w:rPr>
          <w:rFonts w:ascii="Times New Roman" w:hAnsi="Times New Roman"/>
        </w:rPr>
        <w:t>reprezentowanym przez:</w:t>
      </w:r>
    </w:p>
    <w:p w14:paraId="4DD8AEA7" w14:textId="77777777" w:rsidR="00CB2E6B" w:rsidRDefault="00CB2E6B" w:rsidP="00CB2E6B">
      <w:pPr>
        <w:pStyle w:val="Tekstpodstawowy"/>
        <w:ind w:right="-47"/>
        <w:jc w:val="both"/>
        <w:rPr>
          <w:rFonts w:ascii="Times New Roman" w:hAnsi="Times New Roman"/>
        </w:rPr>
      </w:pPr>
      <w:r>
        <w:rPr>
          <w:rFonts w:ascii="Times New Roman" w:hAnsi="Times New Roman"/>
        </w:rPr>
        <w:t>1...................................................................................................................................................</w:t>
      </w:r>
    </w:p>
    <w:p w14:paraId="0CB109B3" w14:textId="77777777" w:rsidR="00CB2E6B" w:rsidRDefault="00CB2E6B" w:rsidP="00CB2E6B">
      <w:pPr>
        <w:pStyle w:val="Tekstpodstawowy"/>
        <w:ind w:right="-47"/>
        <w:jc w:val="both"/>
        <w:rPr>
          <w:rFonts w:ascii="Times New Roman" w:hAnsi="Times New Roman"/>
        </w:rPr>
      </w:pPr>
      <w:r>
        <w:rPr>
          <w:rFonts w:ascii="Times New Roman" w:hAnsi="Times New Roman"/>
        </w:rPr>
        <w:t xml:space="preserve">2................................................................................................................................................... </w:t>
      </w:r>
    </w:p>
    <w:p w14:paraId="7ECDC102" w14:textId="77777777" w:rsidR="00CB2E6B" w:rsidRDefault="00CB2E6B" w:rsidP="00CB2E6B">
      <w:pPr>
        <w:pStyle w:val="Tekstpodstawowy"/>
        <w:ind w:right="-47"/>
        <w:jc w:val="both"/>
        <w:rPr>
          <w:rFonts w:ascii="Times New Roman" w:hAnsi="Times New Roman"/>
        </w:rPr>
      </w:pPr>
      <w:r>
        <w:rPr>
          <w:rFonts w:ascii="Times New Roman" w:hAnsi="Times New Roman"/>
        </w:rPr>
        <w:t>zwanym dalej SPRZEDAWCĄ</w:t>
      </w:r>
    </w:p>
    <w:p w14:paraId="367277A4" w14:textId="77777777" w:rsidR="00CB2E6B" w:rsidRDefault="00CB2E6B" w:rsidP="00CB2E6B">
      <w:pPr>
        <w:pStyle w:val="Tekstpodstawowy"/>
        <w:ind w:right="-47"/>
        <w:jc w:val="center"/>
        <w:rPr>
          <w:rFonts w:ascii="Times New Roman" w:hAnsi="Times New Roman"/>
        </w:rPr>
      </w:pPr>
    </w:p>
    <w:p w14:paraId="6064A99D" w14:textId="77777777" w:rsidR="00CB2E6B" w:rsidRPr="00877B92" w:rsidRDefault="00CB2E6B" w:rsidP="00CB2E6B">
      <w:pPr>
        <w:pStyle w:val="Tekstpodstawowy"/>
        <w:ind w:right="-47"/>
        <w:jc w:val="center"/>
        <w:rPr>
          <w:rFonts w:ascii="Times New Roman" w:hAnsi="Times New Roman"/>
          <w:b/>
        </w:rPr>
      </w:pPr>
      <w:r w:rsidRPr="00877B92">
        <w:rPr>
          <w:rFonts w:ascii="Times New Roman" w:hAnsi="Times New Roman"/>
          <w:b/>
        </w:rPr>
        <w:t>§ 1</w:t>
      </w:r>
    </w:p>
    <w:p w14:paraId="10CBE07A" w14:textId="0D8B15F8" w:rsidR="00CB2E6B" w:rsidRPr="00577AAE" w:rsidRDefault="00CB2E6B" w:rsidP="00CB2E6B">
      <w:pPr>
        <w:pStyle w:val="Tekstpodstawowy"/>
        <w:numPr>
          <w:ilvl w:val="0"/>
          <w:numId w:val="2"/>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sidRPr="00577AAE">
        <w:rPr>
          <w:rFonts w:ascii="Times New Roman" w:hAnsi="Times New Roman"/>
          <w:b/>
        </w:rPr>
        <w:t xml:space="preserve">dostawa </w:t>
      </w:r>
      <w:r>
        <w:rPr>
          <w:rFonts w:ascii="Times New Roman" w:hAnsi="Times New Roman"/>
          <w:b/>
        </w:rPr>
        <w:t>komputera stacjonarnego – stacji roboczej na potrzeby WEiP</w:t>
      </w:r>
      <w:r w:rsidRPr="00577AAE">
        <w:rPr>
          <w:rFonts w:ascii="Times New Roman" w:hAnsi="Times New Roman"/>
          <w:b/>
        </w:rPr>
        <w:t xml:space="preserve">. </w:t>
      </w:r>
    </w:p>
    <w:p w14:paraId="786F6622" w14:textId="77777777" w:rsidR="00CB2E6B" w:rsidRPr="0043435F" w:rsidRDefault="00CB2E6B" w:rsidP="00CB2E6B">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64AE20EF" w14:textId="77777777" w:rsidR="00CB2E6B" w:rsidRPr="0043435F" w:rsidRDefault="00CB2E6B" w:rsidP="00CB2E6B">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073250F6" w14:textId="77777777" w:rsidR="00CB2E6B" w:rsidRDefault="00CB2E6B" w:rsidP="00CB2E6B">
      <w:pPr>
        <w:pStyle w:val="Tekstpodstawowy"/>
        <w:ind w:right="-47"/>
        <w:jc w:val="both"/>
        <w:rPr>
          <w:rFonts w:ascii="Times New Roman" w:hAnsi="Times New Roman"/>
        </w:rPr>
      </w:pPr>
    </w:p>
    <w:p w14:paraId="3058A291" w14:textId="77777777" w:rsidR="00CB2E6B" w:rsidRPr="00877B92" w:rsidRDefault="00CB2E6B" w:rsidP="00CB2E6B">
      <w:pPr>
        <w:pStyle w:val="Tekstpodstawowy"/>
        <w:ind w:right="-47"/>
        <w:jc w:val="center"/>
        <w:rPr>
          <w:rFonts w:ascii="Times New Roman" w:hAnsi="Times New Roman"/>
          <w:b/>
        </w:rPr>
      </w:pPr>
      <w:r w:rsidRPr="00877B92">
        <w:rPr>
          <w:rFonts w:ascii="Times New Roman" w:hAnsi="Times New Roman"/>
          <w:b/>
        </w:rPr>
        <w:t>§ 2</w:t>
      </w:r>
    </w:p>
    <w:p w14:paraId="53616D2A" w14:textId="578C697F" w:rsidR="00CB2E6B" w:rsidRPr="0043435F" w:rsidRDefault="00CB2E6B" w:rsidP="00CB2E6B">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w:t>
      </w:r>
      <w:r w:rsidRPr="00CB2E6B">
        <w:rPr>
          <w:rFonts w:ascii="Times New Roman" w:hAnsi="Times New Roman"/>
          <w:b/>
          <w:bCs/>
          <w:szCs w:val="24"/>
        </w:rPr>
        <w:t>dostarczyć, zainstalować oraz dokonać pierwszego uruchomienia sprzętu</w:t>
      </w:r>
      <w:r w:rsidRPr="0043435F">
        <w:rPr>
          <w:rFonts w:ascii="Times New Roman" w:hAnsi="Times New Roman"/>
          <w:szCs w:val="24"/>
        </w:rPr>
        <w:t xml:space="preserve">, o którym mowa w § 1 w terminie do ……. dni od daty </w:t>
      </w:r>
      <w:r>
        <w:rPr>
          <w:rFonts w:ascii="Times New Roman" w:hAnsi="Times New Roman"/>
          <w:szCs w:val="24"/>
        </w:rPr>
        <w:t>otrzymania zamówienia potwierdzonego przez MEiN</w:t>
      </w:r>
      <w:r w:rsidRPr="0043435F">
        <w:rPr>
          <w:rFonts w:ascii="Times New Roman" w:hAnsi="Times New Roman"/>
          <w:szCs w:val="24"/>
        </w:rPr>
        <w:t xml:space="preserve"> do siedziby Kupującego.</w:t>
      </w:r>
    </w:p>
    <w:p w14:paraId="5BA5D1F4" w14:textId="77777777" w:rsidR="00CB2E6B" w:rsidRPr="0043435F" w:rsidRDefault="00CB2E6B" w:rsidP="00CB2E6B">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0374547D" w14:textId="77777777" w:rsidR="00CB2E6B" w:rsidRPr="0043435F" w:rsidRDefault="00CB2E6B" w:rsidP="00CB2E6B">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20D9E088" w14:textId="77777777" w:rsidR="00CB2E6B" w:rsidRDefault="00CB2E6B" w:rsidP="00CB2E6B">
      <w:pPr>
        <w:pStyle w:val="Tekstpodstawowy"/>
        <w:ind w:right="-47"/>
        <w:jc w:val="both"/>
        <w:rPr>
          <w:rFonts w:ascii="Times New Roman" w:hAnsi="Times New Roman"/>
        </w:rPr>
      </w:pPr>
    </w:p>
    <w:p w14:paraId="61877FD2" w14:textId="77777777" w:rsidR="00CB2E6B" w:rsidRPr="00877B92" w:rsidRDefault="00CB2E6B" w:rsidP="00CB2E6B">
      <w:pPr>
        <w:pStyle w:val="Tekstpodstawowy"/>
        <w:ind w:right="-47"/>
        <w:jc w:val="center"/>
        <w:rPr>
          <w:rFonts w:ascii="Times New Roman" w:hAnsi="Times New Roman"/>
          <w:b/>
        </w:rPr>
      </w:pPr>
      <w:r w:rsidRPr="00877B92">
        <w:rPr>
          <w:rFonts w:ascii="Times New Roman" w:hAnsi="Times New Roman"/>
          <w:b/>
        </w:rPr>
        <w:t>§ 3</w:t>
      </w:r>
    </w:p>
    <w:p w14:paraId="263F80E5" w14:textId="77777777" w:rsidR="00CB2E6B" w:rsidRPr="0043435F" w:rsidRDefault="00CB2E6B" w:rsidP="00CB2E6B">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6D40905B" w14:textId="77777777" w:rsidR="00CB2E6B" w:rsidRPr="0043435F" w:rsidRDefault="00CB2E6B" w:rsidP="00CB2E6B">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60EED19E" w14:textId="77777777" w:rsidR="00CB2E6B" w:rsidRPr="0043435F" w:rsidRDefault="00CB2E6B" w:rsidP="00CB2E6B">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44EC7D3B" w14:textId="7BD1E52E" w:rsidR="00CB2E6B" w:rsidRPr="0043435F" w:rsidRDefault="00CB2E6B" w:rsidP="00CB2E6B">
      <w:pPr>
        <w:numPr>
          <w:ilvl w:val="0"/>
          <w:numId w:val="4"/>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 xml:space="preserve">na </w:t>
      </w:r>
      <w:r>
        <w:rPr>
          <w:rFonts w:eastAsia="Calibri"/>
          <w:b/>
          <w:sz w:val="24"/>
          <w:szCs w:val="24"/>
          <w:lang w:val="pl-PL" w:eastAsia="en-US"/>
        </w:rPr>
        <w:t xml:space="preserve">komputer stacjonarny </w:t>
      </w:r>
      <w:r w:rsidRPr="0043435F">
        <w:rPr>
          <w:rFonts w:eastAsia="Calibri"/>
          <w:b/>
          <w:sz w:val="24"/>
          <w:szCs w:val="24"/>
          <w:lang w:val="pl-PL" w:eastAsia="en-US"/>
        </w:rPr>
        <w:t xml:space="preserve"> </w:t>
      </w:r>
      <w:r>
        <w:rPr>
          <w:rFonts w:eastAsia="Calibri"/>
          <w:sz w:val="24"/>
          <w:szCs w:val="24"/>
          <w:lang w:val="pl-PL" w:eastAsia="en-US"/>
        </w:rPr>
        <w:t>wchodzącą</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14:paraId="3F8D0A50" w14:textId="77777777" w:rsidR="00CB2E6B" w:rsidRPr="0043435F" w:rsidRDefault="00CB2E6B" w:rsidP="00CB2E6B">
      <w:pPr>
        <w:numPr>
          <w:ilvl w:val="0"/>
          <w:numId w:val="4"/>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14:paraId="20D17CA6" w14:textId="77777777" w:rsidR="00CB2E6B" w:rsidRPr="0043435F" w:rsidRDefault="00CB2E6B" w:rsidP="00CB2E6B">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1FA7C120" w14:textId="77777777" w:rsidR="00CB2E6B" w:rsidRDefault="00CB2E6B" w:rsidP="00CB2E6B">
      <w:pPr>
        <w:pStyle w:val="Tekstpodstawowy"/>
        <w:ind w:right="-47"/>
        <w:jc w:val="both"/>
        <w:rPr>
          <w:rFonts w:ascii="Times New Roman" w:hAnsi="Times New Roman"/>
        </w:rPr>
      </w:pPr>
    </w:p>
    <w:p w14:paraId="01A8B3C8" w14:textId="77777777" w:rsidR="00CB2E6B" w:rsidRPr="00877B92" w:rsidRDefault="00CB2E6B" w:rsidP="00CB2E6B">
      <w:pPr>
        <w:pStyle w:val="Tekstpodstawowy"/>
        <w:ind w:right="-47"/>
        <w:jc w:val="center"/>
        <w:rPr>
          <w:rFonts w:ascii="Times New Roman" w:hAnsi="Times New Roman"/>
          <w:b/>
        </w:rPr>
      </w:pPr>
      <w:r w:rsidRPr="00877B92">
        <w:rPr>
          <w:rFonts w:ascii="Times New Roman" w:hAnsi="Times New Roman"/>
          <w:b/>
        </w:rPr>
        <w:t>§ 4</w:t>
      </w:r>
    </w:p>
    <w:p w14:paraId="4005BA40" w14:textId="77777777" w:rsidR="00CB2E6B" w:rsidRDefault="00CB2E6B" w:rsidP="00CB2E6B">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36C704BD" w14:textId="77777777" w:rsidR="00CB2E6B" w:rsidRDefault="00CB2E6B" w:rsidP="00CB2E6B">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0C0DA3A6" w14:textId="77777777" w:rsidR="00CB2E6B" w:rsidRDefault="00CB2E6B" w:rsidP="00CB2E6B">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024BDABF" w14:textId="77777777" w:rsidR="00CB2E6B" w:rsidRPr="00593CEB" w:rsidRDefault="00CB2E6B" w:rsidP="00CB2E6B">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331370C8" w14:textId="77777777" w:rsidR="00CB2E6B" w:rsidRDefault="00CB2E6B" w:rsidP="00CB2E6B">
      <w:pPr>
        <w:pStyle w:val="Tekstpodstawowy"/>
        <w:ind w:right="-47"/>
        <w:jc w:val="center"/>
        <w:rPr>
          <w:rFonts w:ascii="Times New Roman" w:hAnsi="Times New Roman"/>
        </w:rPr>
      </w:pPr>
    </w:p>
    <w:p w14:paraId="0BDA869F" w14:textId="77777777" w:rsidR="00CB2E6B" w:rsidRPr="00877B92" w:rsidRDefault="00CB2E6B" w:rsidP="00CB2E6B">
      <w:pPr>
        <w:pStyle w:val="Tekstpodstawowy"/>
        <w:ind w:right="-47"/>
        <w:jc w:val="center"/>
        <w:rPr>
          <w:rFonts w:ascii="Times New Roman" w:hAnsi="Times New Roman"/>
          <w:b/>
        </w:rPr>
      </w:pPr>
      <w:r w:rsidRPr="00877B92">
        <w:rPr>
          <w:rFonts w:ascii="Times New Roman" w:hAnsi="Times New Roman"/>
          <w:b/>
        </w:rPr>
        <w:t>§ 5</w:t>
      </w:r>
    </w:p>
    <w:p w14:paraId="596B43B3" w14:textId="77777777" w:rsidR="00CB2E6B" w:rsidRPr="00C53B52" w:rsidRDefault="00CB2E6B" w:rsidP="00CB2E6B">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0310FDE0" w14:textId="77777777" w:rsidR="00CB2E6B" w:rsidRPr="00C53B52" w:rsidRDefault="00CB2E6B" w:rsidP="00CB2E6B">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3DE837AB" w14:textId="77777777" w:rsidR="00CB2E6B" w:rsidRPr="00C53B52" w:rsidRDefault="00CB2E6B" w:rsidP="00CB2E6B">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10AC64EE" w14:textId="77777777" w:rsidR="00CB2E6B" w:rsidRPr="00C53B52" w:rsidRDefault="00CB2E6B" w:rsidP="00CB2E6B">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40A8C5B8" w14:textId="2C29DD17" w:rsidR="00CB2E6B" w:rsidRPr="00C53B52" w:rsidRDefault="00CB2E6B" w:rsidP="00CB2E6B">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z </w:t>
      </w:r>
      <w:r w:rsidR="00564153">
        <w:rPr>
          <w:rFonts w:ascii="Times New Roman" w:hAnsi="Times New Roman"/>
        </w:rPr>
        <w:t>winy</w:t>
      </w:r>
      <w:r w:rsidRPr="00C53B52">
        <w:rPr>
          <w:rFonts w:ascii="Times New Roman" w:hAnsi="Times New Roman"/>
        </w:rPr>
        <w:t xml:space="preserve"> Sprzedawcy, w wysokości 10% całkowitego wynagrodzenia netto określonego w  § 3 ust. 1;</w:t>
      </w:r>
    </w:p>
    <w:p w14:paraId="25B5F3B8" w14:textId="79F85273" w:rsidR="00CB2E6B" w:rsidRPr="00C53B52" w:rsidRDefault="00CB2E6B" w:rsidP="00CB2E6B">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części przez którąkolwiek ze stron z </w:t>
      </w:r>
      <w:r w:rsidR="00564153">
        <w:rPr>
          <w:rFonts w:ascii="Times New Roman" w:hAnsi="Times New Roman"/>
        </w:rPr>
        <w:t>winy</w:t>
      </w:r>
      <w:r w:rsidRPr="00C53B52">
        <w:rPr>
          <w:rFonts w:ascii="Times New Roman" w:hAnsi="Times New Roman"/>
        </w:rPr>
        <w:t xml:space="preserve"> Sprzedawcy, w wysokości 10% wartości netto części przedmiotu umowy, której dotyczy odstąpienie;</w:t>
      </w:r>
    </w:p>
    <w:p w14:paraId="5053A572" w14:textId="77777777" w:rsidR="00CB2E6B" w:rsidRPr="00C53B52" w:rsidRDefault="00CB2E6B" w:rsidP="00CB2E6B">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33FEEAD2" w14:textId="3A08CFE5" w:rsidR="00CB2E6B" w:rsidRPr="00C53B52" w:rsidRDefault="00CB2E6B" w:rsidP="00CB2E6B">
      <w:pPr>
        <w:pStyle w:val="Tekstpodstawowy"/>
        <w:numPr>
          <w:ilvl w:val="0"/>
          <w:numId w:val="8"/>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z </w:t>
      </w:r>
      <w:r w:rsidR="00564153">
        <w:rPr>
          <w:rFonts w:ascii="Times New Roman" w:hAnsi="Times New Roman"/>
        </w:rPr>
        <w:t>winy</w:t>
      </w:r>
      <w:r w:rsidRPr="00C53B52">
        <w:rPr>
          <w:rFonts w:ascii="Times New Roman" w:hAnsi="Times New Roman"/>
        </w:rPr>
        <w:t xml:space="preserve"> Kupującego, w wysokości 10% całkowitego wynagrodzenia netto określonego w § 3 ust. 1;</w:t>
      </w:r>
    </w:p>
    <w:p w14:paraId="55833D0D" w14:textId="39407809" w:rsidR="00CB2E6B" w:rsidRPr="00C53B52" w:rsidRDefault="00CB2E6B" w:rsidP="00CB2E6B">
      <w:pPr>
        <w:pStyle w:val="Tekstpodstawowy"/>
        <w:numPr>
          <w:ilvl w:val="0"/>
          <w:numId w:val="8"/>
        </w:numPr>
        <w:ind w:left="709" w:right="-47"/>
        <w:jc w:val="both"/>
        <w:rPr>
          <w:rFonts w:ascii="Times New Roman" w:hAnsi="Times New Roman"/>
        </w:rPr>
      </w:pPr>
      <w:r w:rsidRPr="00C53B52">
        <w:rPr>
          <w:rFonts w:ascii="Times New Roman" w:hAnsi="Times New Roman"/>
        </w:rPr>
        <w:lastRenderedPageBreak/>
        <w:t xml:space="preserve">z tytułu odstąpienia od umowy w części przez którąkolwiek ze stron z </w:t>
      </w:r>
      <w:r w:rsidR="00564153">
        <w:rPr>
          <w:rFonts w:ascii="Times New Roman" w:hAnsi="Times New Roman"/>
        </w:rPr>
        <w:t>winy</w:t>
      </w:r>
      <w:r w:rsidRPr="00C53B52">
        <w:rPr>
          <w:rFonts w:ascii="Times New Roman" w:hAnsi="Times New Roman"/>
        </w:rPr>
        <w:t xml:space="preserve"> Kupującego, w wysokości 10% wartości netto części przedmiotu umowy, której dotyczy odstąpienie</w:t>
      </w:r>
    </w:p>
    <w:p w14:paraId="26C9EF7F" w14:textId="77777777" w:rsidR="00CB2E6B" w:rsidRPr="00041CB5" w:rsidRDefault="00CB2E6B" w:rsidP="00CB2E6B">
      <w:pPr>
        <w:pStyle w:val="Tekstpodstawowy"/>
        <w:numPr>
          <w:ilvl w:val="0"/>
          <w:numId w:val="6"/>
        </w:numPr>
        <w:tabs>
          <w:tab w:val="clear" w:pos="720"/>
          <w:tab w:val="num" w:pos="360"/>
        </w:tabs>
        <w:ind w:right="-47"/>
        <w:jc w:val="both"/>
        <w:rPr>
          <w:rFonts w:ascii="Times New Roman" w:hAnsi="Times New Roman"/>
        </w:rPr>
      </w:pPr>
      <w:r w:rsidRPr="00041CB5">
        <w:rPr>
          <w:rFonts w:ascii="Times New Roman" w:hAnsi="Times New Roman"/>
          <w:color w:val="000000"/>
          <w:szCs w:val="24"/>
        </w:rPr>
        <w:t>Łączna wysokość kar umownych nie przekroczy 20% całkowitego wynagrodzenia brutto określonego w §</w:t>
      </w:r>
      <w:r>
        <w:rPr>
          <w:rFonts w:ascii="Times New Roman" w:hAnsi="Times New Roman"/>
          <w:color w:val="000000"/>
          <w:szCs w:val="24"/>
        </w:rPr>
        <w:t xml:space="preserve"> 3</w:t>
      </w:r>
      <w:r w:rsidRPr="00041CB5">
        <w:rPr>
          <w:rFonts w:ascii="Times New Roman" w:hAnsi="Times New Roman"/>
          <w:color w:val="000000"/>
          <w:szCs w:val="24"/>
        </w:rPr>
        <w:t xml:space="preserve"> ust. 5</w:t>
      </w:r>
    </w:p>
    <w:p w14:paraId="2BF59176" w14:textId="77777777" w:rsidR="00CB2E6B" w:rsidRDefault="00CB2E6B" w:rsidP="00CB2E6B">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06DA29CC" w14:textId="77777777" w:rsidR="00CB2E6B" w:rsidRDefault="00CB2E6B" w:rsidP="00CB2E6B">
      <w:pPr>
        <w:pStyle w:val="Tekstpodstawowy"/>
        <w:ind w:right="-47"/>
        <w:jc w:val="center"/>
        <w:rPr>
          <w:rFonts w:ascii="Times New Roman" w:hAnsi="Times New Roman"/>
          <w:b/>
        </w:rPr>
      </w:pPr>
    </w:p>
    <w:p w14:paraId="7A8226FC" w14:textId="77777777" w:rsidR="00CB2E6B" w:rsidRDefault="00CB2E6B" w:rsidP="00CB2E6B">
      <w:pPr>
        <w:pStyle w:val="Tekstpodstawowy"/>
        <w:ind w:right="-47"/>
        <w:jc w:val="center"/>
        <w:rPr>
          <w:rFonts w:ascii="Times New Roman" w:hAnsi="Times New Roman"/>
          <w:b/>
        </w:rPr>
      </w:pPr>
    </w:p>
    <w:p w14:paraId="6E1E945F" w14:textId="77777777" w:rsidR="00CB2E6B" w:rsidRDefault="00CB2E6B" w:rsidP="00CB2E6B">
      <w:pPr>
        <w:pStyle w:val="Tekstpodstawowy"/>
        <w:ind w:right="-47"/>
        <w:jc w:val="center"/>
        <w:rPr>
          <w:rFonts w:ascii="Times New Roman" w:hAnsi="Times New Roman"/>
          <w:b/>
        </w:rPr>
      </w:pPr>
      <w:r w:rsidRPr="00877B92">
        <w:rPr>
          <w:rFonts w:ascii="Times New Roman" w:hAnsi="Times New Roman"/>
          <w:b/>
        </w:rPr>
        <w:t>§ 6</w:t>
      </w:r>
    </w:p>
    <w:p w14:paraId="262EE00C" w14:textId="77777777" w:rsidR="00CB2E6B" w:rsidRDefault="00CB2E6B" w:rsidP="00CB2E6B">
      <w:pPr>
        <w:numPr>
          <w:ilvl w:val="0"/>
          <w:numId w:val="9"/>
        </w:numPr>
        <w:ind w:left="357" w:right="-45" w:hanging="35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6F55F69C" w14:textId="77777777" w:rsidR="00CB2E6B" w:rsidRDefault="00CB2E6B" w:rsidP="00CB2E6B">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4FE2BF19" w14:textId="77777777" w:rsidR="00CB2E6B" w:rsidRDefault="00CB2E6B" w:rsidP="00CB2E6B">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48CA08CF" w14:textId="77777777" w:rsidR="00CB2E6B" w:rsidRDefault="00CB2E6B" w:rsidP="00CB2E6B">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9C0C82A" w14:textId="77777777" w:rsidR="00CB2E6B" w:rsidRDefault="00CB2E6B" w:rsidP="00CB2E6B">
      <w:pPr>
        <w:numPr>
          <w:ilvl w:val="0"/>
          <w:numId w:val="9"/>
        </w:numPr>
        <w:spacing w:after="200"/>
        <w:ind w:left="357" w:right="-45" w:hanging="35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3CBBA5D" w14:textId="77777777" w:rsidR="00CB2E6B" w:rsidRPr="00877B92" w:rsidRDefault="00CB2E6B" w:rsidP="00CB2E6B">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79B96A15" w14:textId="77777777" w:rsidR="00CB2E6B" w:rsidRPr="003F1749" w:rsidRDefault="00CB2E6B" w:rsidP="00CB2E6B">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5927A1D6" w14:textId="77777777" w:rsidR="00CB2E6B" w:rsidRDefault="00CB2E6B" w:rsidP="00CB2E6B">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60787278" w14:textId="77777777" w:rsidR="00CB2E6B" w:rsidRDefault="00CB2E6B" w:rsidP="00CB2E6B">
      <w:pPr>
        <w:pStyle w:val="Tekstpodstawowy"/>
        <w:ind w:right="-47"/>
        <w:jc w:val="center"/>
        <w:rPr>
          <w:rFonts w:ascii="Times New Roman" w:hAnsi="Times New Roman"/>
        </w:rPr>
      </w:pPr>
    </w:p>
    <w:p w14:paraId="07CC5CBC" w14:textId="77777777" w:rsidR="00CB2E6B" w:rsidRPr="00877B92" w:rsidRDefault="00CB2E6B" w:rsidP="00CB2E6B">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460E446E" w14:textId="77777777" w:rsidR="00CB2E6B" w:rsidRPr="0043435F" w:rsidRDefault="00CB2E6B" w:rsidP="00CB2E6B">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2C640947" w14:textId="77777777" w:rsidR="00CB2E6B" w:rsidRPr="008D3A47" w:rsidRDefault="00CB2E6B" w:rsidP="00CB2E6B">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14C4B00E" w14:textId="77777777" w:rsidR="00CB2E6B" w:rsidRPr="007D1DEA" w:rsidRDefault="00CB2E6B" w:rsidP="00CB2E6B">
      <w:pPr>
        <w:numPr>
          <w:ilvl w:val="0"/>
          <w:numId w:val="7"/>
        </w:numPr>
        <w:ind w:left="284"/>
        <w:jc w:val="both"/>
        <w:rPr>
          <w:bCs/>
          <w:sz w:val="24"/>
          <w:szCs w:val="24"/>
          <w:lang w:val="pl-PL" w:eastAsia="en-US"/>
        </w:rPr>
      </w:pPr>
      <w:r>
        <w:rPr>
          <w:bCs/>
          <w:sz w:val="24"/>
          <w:szCs w:val="24"/>
          <w:lang w:val="pl-PL" w:eastAsia="en-US"/>
        </w:rPr>
        <w:t xml:space="preserve">Sprzedawca zapewni wykonywanie  </w:t>
      </w:r>
      <w:r w:rsidRPr="007D1DEA">
        <w:rPr>
          <w:color w:val="000000"/>
          <w:sz w:val="22"/>
          <w:szCs w:val="22"/>
          <w:lang w:val="pl-PL" w:eastAsia="ar-SA"/>
        </w:rPr>
        <w:t>usług serwisowych  przez producenta lub autoryzowanego partnera serwisowego producenta</w:t>
      </w:r>
    </w:p>
    <w:p w14:paraId="58A2B298" w14:textId="77777777" w:rsidR="00CB2E6B" w:rsidRPr="0043435F" w:rsidRDefault="00CB2E6B" w:rsidP="00CB2E6B">
      <w:pPr>
        <w:numPr>
          <w:ilvl w:val="0"/>
          <w:numId w:val="7"/>
        </w:numPr>
        <w:ind w:left="284"/>
        <w:jc w:val="both"/>
        <w:rPr>
          <w:bCs/>
          <w:sz w:val="24"/>
          <w:szCs w:val="24"/>
          <w:lang w:val="pl-PL" w:eastAsia="en-US"/>
        </w:rPr>
      </w:pPr>
      <w:r w:rsidRPr="0043435F">
        <w:rPr>
          <w:bCs/>
          <w:sz w:val="24"/>
          <w:szCs w:val="24"/>
          <w:lang w:val="pl-PL" w:eastAsia="en-US"/>
        </w:rPr>
        <w:lastRenderedPageBreak/>
        <w:t xml:space="preserve">Sprzedawca zapewni wykonanie napraw w okresie gwarancyjnym w siedzibie użytkownika bądź przewóz do serwisu na własny koszt.  </w:t>
      </w:r>
    </w:p>
    <w:p w14:paraId="74AA632F" w14:textId="77777777" w:rsidR="00CB2E6B" w:rsidRPr="0043435F" w:rsidRDefault="00CB2E6B" w:rsidP="00CB2E6B">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47ABE67A" w14:textId="77777777" w:rsidR="00CB2E6B" w:rsidRPr="0043435F" w:rsidRDefault="00CB2E6B" w:rsidP="00CB2E6B">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1 dzień roboczy</w:t>
      </w:r>
      <w:r w:rsidRPr="0043435F">
        <w:rPr>
          <w:bCs/>
          <w:sz w:val="24"/>
          <w:szCs w:val="24"/>
          <w:lang w:val="pl-PL" w:eastAsia="en-US"/>
        </w:rPr>
        <w:t xml:space="preserve"> </w:t>
      </w:r>
      <w:r>
        <w:rPr>
          <w:bCs/>
          <w:sz w:val="24"/>
          <w:szCs w:val="24"/>
          <w:lang w:val="pl-PL" w:eastAsia="en-US"/>
        </w:rPr>
        <w:t xml:space="preserve">od momentu </w:t>
      </w:r>
      <w:r w:rsidRPr="0043435F">
        <w:rPr>
          <w:bCs/>
          <w:sz w:val="24"/>
          <w:szCs w:val="24"/>
          <w:lang w:val="pl-PL" w:eastAsia="en-US"/>
        </w:rPr>
        <w:t xml:space="preserve">zgłoszenia. Za godziny robocze uważa się godziny w dni robocze od poniedziałku do piątku, w godzinach 7:30-15:30, za wyjątkiem dni ustawowo wolnych od pracy. </w:t>
      </w:r>
    </w:p>
    <w:p w14:paraId="28B5BF72" w14:textId="77777777" w:rsidR="00CB2E6B" w:rsidRPr="0043435F" w:rsidRDefault="00CB2E6B" w:rsidP="00CB2E6B">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5F7E4C2F" w14:textId="77777777" w:rsidR="00CB2E6B" w:rsidRDefault="00CB2E6B" w:rsidP="00CB2E6B">
      <w:pPr>
        <w:numPr>
          <w:ilvl w:val="0"/>
          <w:numId w:val="7"/>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0B3D83C4" w14:textId="77777777" w:rsidR="00CB2E6B" w:rsidRPr="00144BE6" w:rsidRDefault="00CB2E6B" w:rsidP="00CB2E6B">
      <w:pPr>
        <w:numPr>
          <w:ilvl w:val="0"/>
          <w:numId w:val="7"/>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51F49DC4" w14:textId="77777777" w:rsidR="00CB2E6B" w:rsidRPr="0043435F" w:rsidRDefault="00CB2E6B" w:rsidP="00CB2E6B">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30553E72" w14:textId="77777777" w:rsidR="00CB2E6B" w:rsidRPr="0043435F" w:rsidRDefault="00CB2E6B" w:rsidP="00CB2E6B">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514977E0" w14:textId="77777777" w:rsidR="00CB2E6B" w:rsidRPr="0043435F" w:rsidRDefault="00CB2E6B" w:rsidP="00CB2E6B">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0A88ABC3" w14:textId="77777777" w:rsidR="00CB2E6B" w:rsidRPr="0043435F" w:rsidRDefault="00CB2E6B" w:rsidP="00CB2E6B">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8321415" w14:textId="77777777" w:rsidR="00CB2E6B" w:rsidRPr="0043435F" w:rsidRDefault="00CB2E6B" w:rsidP="00CB2E6B">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743944F7" w14:textId="77777777" w:rsidR="00CB2E6B" w:rsidRPr="0043435F" w:rsidRDefault="00CB2E6B" w:rsidP="00CB2E6B">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417A1AE" w14:textId="77777777" w:rsidR="00CB2E6B" w:rsidRDefault="00CB2E6B" w:rsidP="00CB2E6B">
      <w:pPr>
        <w:pStyle w:val="Tekstpodstawowy"/>
        <w:ind w:left="284" w:right="-47"/>
        <w:jc w:val="both"/>
        <w:rPr>
          <w:rFonts w:ascii="Times New Roman" w:hAnsi="Times New Roman"/>
        </w:rPr>
      </w:pPr>
    </w:p>
    <w:p w14:paraId="29A2640F" w14:textId="77777777" w:rsidR="00CB2E6B" w:rsidRPr="00877B92" w:rsidRDefault="00CB2E6B" w:rsidP="00CB2E6B">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55E550BD" w14:textId="77777777" w:rsidR="00CB2E6B" w:rsidRDefault="00CB2E6B" w:rsidP="00CB2E6B">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595752D4" w14:textId="77777777" w:rsidR="00CB2E6B" w:rsidRPr="009B2595" w:rsidRDefault="00CB2E6B" w:rsidP="00CB2E6B">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061165A3" w14:textId="77777777" w:rsidR="00CB2E6B" w:rsidRPr="009B2595" w:rsidRDefault="00CB2E6B" w:rsidP="00CB2E6B">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lastRenderedPageBreak/>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6474D0CA" w14:textId="77777777" w:rsidR="00CB2E6B" w:rsidRPr="009B2595" w:rsidRDefault="00CB2E6B" w:rsidP="00CB2E6B">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707AC686" w14:textId="77777777" w:rsidR="00CB2E6B" w:rsidRPr="009B2595" w:rsidRDefault="00CB2E6B" w:rsidP="00CB2E6B">
      <w:pPr>
        <w:numPr>
          <w:ilvl w:val="0"/>
          <w:numId w:val="11"/>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311EE729" w14:textId="77777777" w:rsidR="00CB2E6B" w:rsidRPr="009B2595" w:rsidRDefault="00CB2E6B" w:rsidP="00CB2E6B">
      <w:pPr>
        <w:suppressAutoHyphens/>
        <w:autoSpaceDN w:val="0"/>
        <w:spacing w:after="147"/>
        <w:ind w:left="568"/>
        <w:jc w:val="both"/>
        <w:rPr>
          <w:color w:val="000000"/>
          <w:sz w:val="24"/>
          <w:szCs w:val="24"/>
          <w:lang w:val="pl-PL"/>
        </w:rPr>
      </w:pPr>
      <w:r w:rsidRPr="009B2595">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0996D9B4" w14:textId="77777777" w:rsidR="00CB2E6B" w:rsidRPr="009B2595" w:rsidRDefault="00CB2E6B" w:rsidP="00CB2E6B">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7B2A7EA4" w14:textId="77777777" w:rsidR="00CB2E6B" w:rsidRPr="009B2595" w:rsidRDefault="00CB2E6B" w:rsidP="00CB2E6B">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284958E2" w14:textId="77777777" w:rsidR="00CB2E6B" w:rsidRPr="009B2595" w:rsidRDefault="00CB2E6B" w:rsidP="00CB2E6B">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20E3A0F5" w14:textId="77777777" w:rsidR="00CB2E6B" w:rsidRPr="009B2595" w:rsidRDefault="00CB2E6B" w:rsidP="00CB2E6B">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57A29C16" w14:textId="77777777" w:rsidR="00CB2E6B" w:rsidRPr="009B2595" w:rsidRDefault="00CB2E6B" w:rsidP="00CB2E6B">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44AE3F8" w14:textId="77777777" w:rsidR="00CB2E6B" w:rsidRPr="009B2595" w:rsidRDefault="00CB2E6B" w:rsidP="00CB2E6B">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18184AC2" w14:textId="77777777" w:rsidR="00CB2E6B" w:rsidRPr="00CA1166" w:rsidRDefault="00CB2E6B" w:rsidP="00CB2E6B">
      <w:pPr>
        <w:widowControl w:val="0"/>
        <w:suppressAutoHyphens/>
        <w:autoSpaceDN w:val="0"/>
        <w:ind w:left="360"/>
        <w:jc w:val="center"/>
        <w:textAlignment w:val="baseline"/>
        <w:rPr>
          <w:rFonts w:eastAsia="SimSun"/>
          <w:b/>
          <w:bCs/>
          <w:color w:val="000000"/>
          <w:kern w:val="2"/>
          <w:sz w:val="24"/>
          <w:szCs w:val="24"/>
          <w:lang w:val="pl-PL"/>
        </w:rPr>
      </w:pPr>
    </w:p>
    <w:p w14:paraId="76F8A7A6" w14:textId="77777777" w:rsidR="00CB2E6B" w:rsidRPr="009B2595" w:rsidRDefault="00CB2E6B" w:rsidP="00CB2E6B">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11</w:t>
      </w:r>
    </w:p>
    <w:p w14:paraId="3C448DD5" w14:textId="77777777" w:rsidR="00CB2E6B" w:rsidRPr="009B2595" w:rsidRDefault="00CB2E6B" w:rsidP="00CB2E6B">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2D01E80A" w14:textId="77777777" w:rsidR="00CB2E6B" w:rsidRPr="009B2595" w:rsidRDefault="00CB2E6B" w:rsidP="00CB2E6B">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9B2595">
        <w:rPr>
          <w:color w:val="000000"/>
          <w:kern w:val="2"/>
          <w:sz w:val="24"/>
          <w:szCs w:val="24"/>
          <w:highlight w:val="yellow"/>
          <w:lang w:val="pl-PL"/>
        </w:rPr>
        <w:t>7 dni</w:t>
      </w:r>
      <w:r w:rsidRPr="009B2595">
        <w:rPr>
          <w:color w:val="000000"/>
          <w:kern w:val="2"/>
          <w:sz w:val="24"/>
          <w:szCs w:val="24"/>
          <w:lang w:val="pl-PL"/>
        </w:rPr>
        <w:t xml:space="preserve"> od jej ustania.</w:t>
      </w:r>
    </w:p>
    <w:p w14:paraId="3D2FA24C" w14:textId="77777777" w:rsidR="00CB2E6B" w:rsidRPr="009B2595" w:rsidRDefault="00CB2E6B" w:rsidP="00CB2E6B">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7720F34" w14:textId="77777777" w:rsidR="00CB2E6B" w:rsidRPr="00E44B18" w:rsidRDefault="00CB2E6B" w:rsidP="00CB2E6B">
      <w:pPr>
        <w:numPr>
          <w:ilvl w:val="0"/>
          <w:numId w:val="12"/>
        </w:numPr>
        <w:suppressAutoHyphens/>
        <w:autoSpaceDN w:val="0"/>
        <w:spacing w:after="120"/>
        <w:ind w:right="-47"/>
        <w:jc w:val="both"/>
        <w:rPr>
          <w:lang w:val="pl-PL"/>
        </w:rPr>
      </w:pPr>
      <w:r w:rsidRPr="00E44B18">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1DBE36AD" w14:textId="77777777" w:rsidR="00CB2E6B" w:rsidRPr="00877B92" w:rsidRDefault="00CB2E6B" w:rsidP="00CB2E6B">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25445D32" w14:textId="77777777" w:rsidR="00CB2E6B" w:rsidRDefault="00CB2E6B" w:rsidP="00CB2E6B">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4AB8128B" w14:textId="77777777" w:rsidR="00CB2E6B" w:rsidRPr="00877B92" w:rsidRDefault="00CB2E6B" w:rsidP="00CB2E6B">
      <w:pPr>
        <w:pStyle w:val="Tekstpodstawowy"/>
        <w:ind w:right="-47"/>
        <w:jc w:val="center"/>
        <w:rPr>
          <w:b/>
        </w:rPr>
      </w:pPr>
      <w:r w:rsidRPr="00877B92">
        <w:rPr>
          <w:rFonts w:ascii="Times New Roman" w:hAnsi="Times New Roman"/>
          <w:b/>
        </w:rPr>
        <w:t>§1</w:t>
      </w:r>
      <w:r>
        <w:rPr>
          <w:rFonts w:ascii="Times New Roman" w:hAnsi="Times New Roman"/>
          <w:b/>
        </w:rPr>
        <w:t>3</w:t>
      </w:r>
    </w:p>
    <w:p w14:paraId="12AC2E00" w14:textId="77777777" w:rsidR="00CB2E6B" w:rsidRDefault="00CB2E6B" w:rsidP="00CB2E6B">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26D5EC2" w14:textId="77777777" w:rsidR="00CB2E6B" w:rsidRDefault="00CB2E6B" w:rsidP="00CB2E6B">
      <w:pPr>
        <w:pStyle w:val="NormalnyWeb"/>
        <w:jc w:val="both"/>
      </w:pPr>
      <w:r>
        <w:t xml:space="preserve">2. W razie wątpliwości, czy określona informacja stanowi tajemnicę Wykonawca zobowiązany jest zwrócić się w formie pisemnej do Zamawiającego o wyjaśnienie takiej wątpliwości. </w:t>
      </w:r>
    </w:p>
    <w:p w14:paraId="68D9317C" w14:textId="77777777" w:rsidR="00CB2E6B" w:rsidRDefault="00CB2E6B" w:rsidP="00CB2E6B">
      <w:pPr>
        <w:pStyle w:val="NormalnyWeb"/>
        <w:jc w:val="both"/>
      </w:pPr>
      <w:r>
        <w:t xml:space="preserve">3. Wykonawca zobowiązuje się do wykorzystania uzyskanych, powyższych informacji jedynie w celu wykonania przedmiotu umowy. </w:t>
      </w:r>
    </w:p>
    <w:p w14:paraId="6F4C495F" w14:textId="77777777" w:rsidR="00CB2E6B" w:rsidRDefault="00CB2E6B" w:rsidP="00CB2E6B">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5CA7ADDB" w14:textId="77777777" w:rsidR="00CB2E6B" w:rsidRDefault="00CB2E6B" w:rsidP="00CB2E6B">
      <w:pPr>
        <w:pStyle w:val="NormalnyWeb"/>
        <w:jc w:val="both"/>
      </w:pPr>
      <w:r>
        <w:t>5. Powyższe przepisy nie będą miały zastosowania wobec informacji powszechnie znanych lub opublikowanych oraz w przypadku żądania ich ujawnienia przez uprawniony organ.</w:t>
      </w:r>
    </w:p>
    <w:p w14:paraId="27C59D93" w14:textId="77777777" w:rsidR="00CB2E6B" w:rsidRDefault="00CB2E6B" w:rsidP="00CB2E6B">
      <w:pPr>
        <w:pStyle w:val="Tekstpodstawowy"/>
        <w:ind w:right="-47"/>
        <w:jc w:val="both"/>
        <w:rPr>
          <w:rFonts w:ascii="Times New Roman" w:hAnsi="Times New Roman"/>
        </w:rPr>
      </w:pPr>
    </w:p>
    <w:p w14:paraId="633AE345" w14:textId="77777777" w:rsidR="00CB2E6B" w:rsidRPr="00877B92" w:rsidRDefault="00CB2E6B" w:rsidP="00CB2E6B">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652DCA38" w14:textId="77777777" w:rsidR="00CB2E6B" w:rsidRDefault="00CB2E6B" w:rsidP="00CB2E6B">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28B3C5B9" w14:textId="77777777" w:rsidR="00CB2E6B" w:rsidRDefault="00CB2E6B" w:rsidP="00CB2E6B">
      <w:pPr>
        <w:pStyle w:val="Tekstpodstawowy"/>
        <w:ind w:right="-47"/>
        <w:jc w:val="both"/>
        <w:rPr>
          <w:rFonts w:ascii="Times New Roman" w:hAnsi="Times New Roman"/>
        </w:rPr>
      </w:pPr>
    </w:p>
    <w:p w14:paraId="13B51BF5" w14:textId="77777777" w:rsidR="00CB2E6B" w:rsidRPr="00877B92" w:rsidRDefault="00CB2E6B" w:rsidP="00CB2E6B">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25FE4000" w14:textId="77777777" w:rsidR="00CB2E6B" w:rsidRDefault="00CB2E6B" w:rsidP="00CB2E6B">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25EA0A1B" w14:textId="77777777" w:rsidR="00CB2E6B" w:rsidRDefault="00CB2E6B" w:rsidP="00CB2E6B">
      <w:pPr>
        <w:pStyle w:val="Tekstpodstawowy"/>
        <w:ind w:right="-47"/>
        <w:jc w:val="both"/>
        <w:rPr>
          <w:rFonts w:ascii="Times New Roman" w:hAnsi="Times New Roman"/>
        </w:rPr>
      </w:pPr>
    </w:p>
    <w:p w14:paraId="1E9279F0" w14:textId="77777777" w:rsidR="00CB2E6B" w:rsidRPr="00877B92" w:rsidRDefault="00CB2E6B" w:rsidP="00CB2E6B">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6</w:t>
      </w:r>
    </w:p>
    <w:p w14:paraId="745CB4A4" w14:textId="77777777" w:rsidR="00CB2E6B" w:rsidRPr="004F0507" w:rsidRDefault="00CB2E6B" w:rsidP="00CB2E6B">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238AEA38" w14:textId="77777777" w:rsidR="00CB2E6B" w:rsidRDefault="00CB2E6B" w:rsidP="00CB2E6B">
      <w:pPr>
        <w:pStyle w:val="Tekstpodstawowy2"/>
        <w:spacing w:line="240" w:lineRule="auto"/>
        <w:ind w:right="-47"/>
      </w:pPr>
    </w:p>
    <w:p w14:paraId="23483CE3" w14:textId="77777777" w:rsidR="00CB2E6B" w:rsidRPr="004F0507" w:rsidRDefault="00CB2E6B" w:rsidP="00CB2E6B">
      <w:pPr>
        <w:pStyle w:val="Tekstpodstawowy2"/>
        <w:spacing w:line="240" w:lineRule="auto"/>
        <w:ind w:right="-47"/>
        <w:rPr>
          <w:b/>
          <w:sz w:val="24"/>
        </w:rPr>
      </w:pPr>
      <w:r>
        <w:rPr>
          <w:b/>
          <w:sz w:val="24"/>
        </w:rPr>
        <w:t xml:space="preserve">      </w:t>
      </w:r>
      <w:r w:rsidRPr="004F0507">
        <w:rPr>
          <w:b/>
          <w:sz w:val="24"/>
        </w:rPr>
        <w:t>Za Sprzedawcę                                                                                   Za Kupującego</w:t>
      </w:r>
    </w:p>
    <w:p w14:paraId="2554A270" w14:textId="77777777" w:rsidR="00CB2E6B" w:rsidRPr="000936CA" w:rsidRDefault="00CB2E6B" w:rsidP="00CB2E6B">
      <w:pPr>
        <w:rPr>
          <w:lang w:val="pl-PL"/>
        </w:rPr>
      </w:pPr>
    </w:p>
    <w:p w14:paraId="3AE87196" w14:textId="77777777" w:rsidR="00CB2E6B" w:rsidRDefault="00CB2E6B" w:rsidP="00CB2E6B">
      <w:pPr>
        <w:pStyle w:val="Zwykytekst"/>
        <w:rPr>
          <w:lang w:val="pl-PL"/>
        </w:rPr>
      </w:pPr>
    </w:p>
    <w:p w14:paraId="025A6B9A" w14:textId="77777777" w:rsidR="00CB2E6B" w:rsidRDefault="00CB2E6B" w:rsidP="00CB2E6B">
      <w:pPr>
        <w:pStyle w:val="Zwykytekst"/>
        <w:rPr>
          <w:lang w:val="pl-PL"/>
        </w:rPr>
      </w:pPr>
    </w:p>
    <w:p w14:paraId="61DE99D5" w14:textId="77777777" w:rsidR="00CB2E6B" w:rsidRDefault="00CB2E6B" w:rsidP="00CB2E6B">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33C064A3" w14:textId="77777777" w:rsidR="00CB2E6B" w:rsidRPr="00496551" w:rsidRDefault="00CB2E6B" w:rsidP="00CB2E6B">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76E18D0A" w14:textId="77777777" w:rsidR="00CB2E6B" w:rsidRPr="00496551" w:rsidRDefault="00CB2E6B" w:rsidP="00CB2E6B">
      <w:pPr>
        <w:pStyle w:val="Zwykytekst"/>
        <w:rPr>
          <w:rFonts w:ascii="Times New Roman" w:hAnsi="Times New Roman" w:cs="Times New Roman"/>
          <w:sz w:val="16"/>
          <w:szCs w:val="16"/>
          <w:lang w:val="pl-PL"/>
        </w:rPr>
      </w:pPr>
    </w:p>
    <w:p w14:paraId="45ECB1F1" w14:textId="77777777" w:rsidR="00CB2E6B" w:rsidRPr="00496551" w:rsidRDefault="00CB2E6B" w:rsidP="00CB2E6B">
      <w:pPr>
        <w:pStyle w:val="Zwykytekst"/>
        <w:rPr>
          <w:sz w:val="16"/>
          <w:szCs w:val="16"/>
          <w:lang w:val="pl-PL"/>
        </w:rPr>
      </w:pPr>
    </w:p>
    <w:p w14:paraId="24734764" w14:textId="77777777" w:rsidR="00CB2E6B" w:rsidRPr="009B06ED" w:rsidRDefault="00CB2E6B" w:rsidP="00CB2E6B">
      <w:pPr>
        <w:rPr>
          <w:lang w:val="pl-PL"/>
        </w:rPr>
      </w:pPr>
      <w:r>
        <w:rPr>
          <w:lang w:val="pl-PL"/>
        </w:rPr>
        <w:t>* Egzemplarz dla Wykonawcy / AGH</w:t>
      </w:r>
    </w:p>
    <w:p w14:paraId="75867CD3" w14:textId="77777777" w:rsidR="00CB2E6B" w:rsidRPr="00456B64" w:rsidRDefault="00CB2E6B" w:rsidP="00CB2E6B">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436F9F04" w14:textId="77777777" w:rsidR="00CB2E6B" w:rsidRPr="00456B64" w:rsidRDefault="00CB2E6B" w:rsidP="00CB2E6B">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2C3439BE" w14:textId="77777777" w:rsidR="00CB2E6B" w:rsidRPr="00456B64" w:rsidRDefault="00CB2E6B" w:rsidP="00CB2E6B">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6A97E6F7" w14:textId="77777777" w:rsidR="00CB2E6B" w:rsidRPr="00456B64" w:rsidRDefault="00CB2E6B" w:rsidP="00CB2E6B">
      <w:pPr>
        <w:widowControl w:val="0"/>
        <w:autoSpaceDE w:val="0"/>
        <w:autoSpaceDN w:val="0"/>
        <w:jc w:val="right"/>
        <w:textAlignment w:val="baseline"/>
        <w:rPr>
          <w:sz w:val="24"/>
          <w:szCs w:val="24"/>
          <w:lang w:val="pl-PL"/>
        </w:rPr>
      </w:pPr>
      <w:r w:rsidRPr="00456B64">
        <w:rPr>
          <w:sz w:val="24"/>
          <w:szCs w:val="24"/>
          <w:lang w:val="pl-PL"/>
        </w:rPr>
        <w:lastRenderedPageBreak/>
        <w:t>Załącznik nr 2 do umowy</w:t>
      </w:r>
    </w:p>
    <w:p w14:paraId="608493BB" w14:textId="77777777" w:rsidR="00CB2E6B" w:rsidRPr="00456B64" w:rsidRDefault="00CB2E6B" w:rsidP="00CB2E6B">
      <w:pPr>
        <w:widowControl w:val="0"/>
        <w:autoSpaceDE w:val="0"/>
        <w:autoSpaceDN w:val="0"/>
        <w:jc w:val="both"/>
        <w:textAlignment w:val="baseline"/>
        <w:rPr>
          <w:sz w:val="24"/>
          <w:szCs w:val="24"/>
          <w:lang w:val="pl-PL"/>
        </w:rPr>
      </w:pPr>
      <w:r w:rsidRPr="00456B64">
        <w:rPr>
          <w:sz w:val="24"/>
          <w:szCs w:val="24"/>
          <w:lang w:val="pl-PL"/>
        </w:rPr>
        <w:t>.....................................… </w:t>
      </w:r>
    </w:p>
    <w:p w14:paraId="59244C64" w14:textId="77777777" w:rsidR="00CB2E6B" w:rsidRPr="00456B64" w:rsidRDefault="00CB2E6B" w:rsidP="00CB2E6B">
      <w:pPr>
        <w:widowControl w:val="0"/>
        <w:autoSpaceDE w:val="0"/>
        <w:autoSpaceDN w:val="0"/>
        <w:ind w:firstLine="555"/>
        <w:textAlignment w:val="baseline"/>
        <w:rPr>
          <w:sz w:val="24"/>
          <w:szCs w:val="24"/>
          <w:lang w:val="pl-PL"/>
        </w:rPr>
      </w:pPr>
      <w:r w:rsidRPr="00456B64">
        <w:rPr>
          <w:sz w:val="24"/>
          <w:szCs w:val="24"/>
          <w:lang w:val="pl-PL"/>
        </w:rPr>
        <w:t>Nazwa Wykonawcy</w:t>
      </w:r>
    </w:p>
    <w:p w14:paraId="609381E7" w14:textId="77777777" w:rsidR="00CB2E6B" w:rsidRPr="00456B64" w:rsidRDefault="00CB2E6B" w:rsidP="00CB2E6B">
      <w:pPr>
        <w:widowControl w:val="0"/>
        <w:autoSpaceDE w:val="0"/>
        <w:autoSpaceDN w:val="0"/>
        <w:textAlignment w:val="baseline"/>
        <w:rPr>
          <w:sz w:val="24"/>
          <w:szCs w:val="24"/>
          <w:lang w:val="pl-PL"/>
        </w:rPr>
      </w:pPr>
    </w:p>
    <w:p w14:paraId="15EB5223" w14:textId="77777777" w:rsidR="00CB2E6B" w:rsidRPr="00456B64" w:rsidRDefault="00CB2E6B" w:rsidP="00CB2E6B">
      <w:pPr>
        <w:widowControl w:val="0"/>
        <w:autoSpaceDE w:val="0"/>
        <w:autoSpaceDN w:val="0"/>
        <w:jc w:val="both"/>
        <w:textAlignment w:val="baseline"/>
        <w:rPr>
          <w:sz w:val="24"/>
          <w:szCs w:val="24"/>
          <w:lang w:val="pl-PL"/>
        </w:rPr>
      </w:pPr>
      <w:r w:rsidRPr="00456B64">
        <w:rPr>
          <w:sz w:val="24"/>
          <w:szCs w:val="24"/>
          <w:lang w:val="pl-PL"/>
        </w:rPr>
        <w:t>.....................................…</w:t>
      </w:r>
    </w:p>
    <w:p w14:paraId="7FBACCAC" w14:textId="77777777" w:rsidR="00CB2E6B" w:rsidRPr="00456B64" w:rsidRDefault="00CB2E6B" w:rsidP="00CB2E6B">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3C4AD906" w14:textId="77777777" w:rsidR="00CB2E6B" w:rsidRPr="00456B64" w:rsidRDefault="00CB2E6B" w:rsidP="00CB2E6B">
      <w:pPr>
        <w:widowControl w:val="0"/>
        <w:autoSpaceDE w:val="0"/>
        <w:autoSpaceDN w:val="0"/>
        <w:spacing w:before="90"/>
        <w:ind w:left="115" w:right="110"/>
        <w:jc w:val="both"/>
        <w:outlineLvl w:val="0"/>
        <w:rPr>
          <w:rFonts w:eastAsia="Verdana"/>
          <w:b/>
          <w:bCs/>
          <w:sz w:val="24"/>
          <w:szCs w:val="24"/>
          <w:lang w:val="pl-PL" w:eastAsia="en-US"/>
        </w:rPr>
      </w:pPr>
    </w:p>
    <w:p w14:paraId="1E747C72" w14:textId="77777777" w:rsidR="00CB2E6B" w:rsidRPr="00456B64" w:rsidRDefault="00CB2E6B" w:rsidP="00CB2E6B">
      <w:pPr>
        <w:widowControl w:val="0"/>
        <w:autoSpaceDE w:val="0"/>
        <w:autoSpaceDN w:val="0"/>
        <w:spacing w:before="90"/>
        <w:ind w:right="110"/>
        <w:jc w:val="both"/>
        <w:outlineLvl w:val="0"/>
        <w:rPr>
          <w:rFonts w:eastAsia="Verdana"/>
          <w:b/>
          <w:bCs/>
          <w:sz w:val="24"/>
          <w:szCs w:val="24"/>
          <w:lang w:val="pl-PL" w:eastAsia="en-US"/>
        </w:rPr>
      </w:pPr>
    </w:p>
    <w:p w14:paraId="75D6DCE7" w14:textId="77777777" w:rsidR="00CB2E6B" w:rsidRPr="00456B64" w:rsidRDefault="00CB2E6B" w:rsidP="00CB2E6B">
      <w:pPr>
        <w:widowControl w:val="0"/>
        <w:autoSpaceDE w:val="0"/>
        <w:autoSpaceDN w:val="0"/>
        <w:jc w:val="center"/>
        <w:textAlignment w:val="baseline"/>
        <w:rPr>
          <w:b/>
          <w:bCs/>
          <w:sz w:val="24"/>
          <w:szCs w:val="24"/>
          <w:lang w:val="pl-PL"/>
        </w:rPr>
      </w:pPr>
    </w:p>
    <w:p w14:paraId="4EE592A9" w14:textId="77777777" w:rsidR="00CB2E6B" w:rsidRPr="00456B64" w:rsidRDefault="00CB2E6B" w:rsidP="00CB2E6B">
      <w:pPr>
        <w:widowControl w:val="0"/>
        <w:autoSpaceDE w:val="0"/>
        <w:autoSpaceDN w:val="0"/>
        <w:jc w:val="center"/>
        <w:textAlignment w:val="baseline"/>
        <w:rPr>
          <w:b/>
          <w:bCs/>
          <w:sz w:val="24"/>
          <w:szCs w:val="24"/>
          <w:lang w:val="pl-PL"/>
        </w:rPr>
      </w:pPr>
    </w:p>
    <w:p w14:paraId="58384A44" w14:textId="77777777" w:rsidR="00CB2E6B" w:rsidRPr="00456B64" w:rsidRDefault="00CB2E6B" w:rsidP="00CB2E6B">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0285E9A0" w14:textId="77777777" w:rsidR="00CB2E6B" w:rsidRPr="00456B64" w:rsidRDefault="00CB2E6B" w:rsidP="00CB2E6B">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66604736" w14:textId="77777777" w:rsidR="00CB2E6B" w:rsidRPr="00456B64" w:rsidRDefault="00CB2E6B" w:rsidP="00CB2E6B">
      <w:pPr>
        <w:widowControl w:val="0"/>
        <w:autoSpaceDE w:val="0"/>
        <w:autoSpaceDN w:val="0"/>
        <w:jc w:val="center"/>
        <w:textAlignment w:val="baseline"/>
        <w:rPr>
          <w:b/>
          <w:bCs/>
          <w:sz w:val="24"/>
          <w:szCs w:val="24"/>
          <w:lang w:val="pl-PL"/>
        </w:rPr>
      </w:pPr>
    </w:p>
    <w:p w14:paraId="1698C348" w14:textId="77777777" w:rsidR="00CB2E6B" w:rsidRPr="00456B64" w:rsidRDefault="00CB2E6B" w:rsidP="00CB2E6B">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7D885168" w14:textId="77777777" w:rsidR="00CB2E6B" w:rsidRPr="00456B64" w:rsidRDefault="00CB2E6B" w:rsidP="00CB2E6B">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71A80215" w14:textId="77777777" w:rsidR="00CB2E6B" w:rsidRPr="00456B64" w:rsidRDefault="00CB2E6B" w:rsidP="00CB2E6B">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5564D0D8" w14:textId="77777777" w:rsidR="00CB2E6B" w:rsidRPr="00456B64" w:rsidRDefault="00CB2E6B" w:rsidP="00CB2E6B">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w:t>
      </w:r>
      <w:r w:rsidRPr="00456B64">
        <w:rPr>
          <w:rFonts w:eastAsia="Calibri"/>
          <w:sz w:val="24"/>
          <w:szCs w:val="24"/>
          <w:lang w:val="pl-PL" w:eastAsia="en-US"/>
        </w:rPr>
        <w:lastRenderedPageBreak/>
        <w:t>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17ACD9FE" w14:textId="77777777" w:rsidR="00CB2E6B" w:rsidRPr="00456B64" w:rsidRDefault="00CB2E6B" w:rsidP="00CB2E6B">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5D33B1D9" w14:textId="77777777" w:rsidR="00CB2E6B" w:rsidRPr="00456B64" w:rsidRDefault="00CB2E6B" w:rsidP="00CB2E6B">
      <w:pPr>
        <w:spacing w:after="200" w:line="276" w:lineRule="auto"/>
        <w:ind w:left="780"/>
        <w:contextualSpacing/>
        <w:textAlignment w:val="baseline"/>
        <w:rPr>
          <w:sz w:val="24"/>
          <w:szCs w:val="24"/>
          <w:lang w:val="pl-PL"/>
        </w:rPr>
      </w:pPr>
    </w:p>
    <w:p w14:paraId="233AC41A" w14:textId="77777777" w:rsidR="00CB2E6B" w:rsidRPr="00456B64" w:rsidRDefault="00CB2E6B" w:rsidP="00CB2E6B">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2081CD00" w14:textId="77777777" w:rsidR="00CB2E6B" w:rsidRPr="00456B64" w:rsidRDefault="00CB2E6B" w:rsidP="00CB2E6B">
      <w:pPr>
        <w:widowControl w:val="0"/>
        <w:autoSpaceDE w:val="0"/>
        <w:autoSpaceDN w:val="0"/>
        <w:spacing w:before="90"/>
        <w:ind w:right="110"/>
        <w:jc w:val="both"/>
        <w:outlineLvl w:val="0"/>
        <w:rPr>
          <w:rFonts w:eastAsia="Verdana"/>
          <w:b/>
          <w:bCs/>
          <w:sz w:val="24"/>
          <w:szCs w:val="24"/>
          <w:lang w:val="pl-PL" w:eastAsia="en-US"/>
        </w:rPr>
      </w:pPr>
    </w:p>
    <w:p w14:paraId="2EA22B47" w14:textId="77777777" w:rsidR="00CB2E6B" w:rsidRPr="00456B64" w:rsidRDefault="00CB2E6B" w:rsidP="00CB2E6B">
      <w:pPr>
        <w:widowControl w:val="0"/>
        <w:autoSpaceDE w:val="0"/>
        <w:autoSpaceDN w:val="0"/>
        <w:spacing w:before="90"/>
        <w:ind w:right="110"/>
        <w:jc w:val="both"/>
        <w:outlineLvl w:val="0"/>
        <w:rPr>
          <w:rFonts w:eastAsia="Verdana"/>
          <w:b/>
          <w:bCs/>
          <w:sz w:val="24"/>
          <w:szCs w:val="24"/>
          <w:lang w:val="pl-PL" w:eastAsia="en-US"/>
        </w:rPr>
      </w:pPr>
    </w:p>
    <w:p w14:paraId="1E631810" w14:textId="77777777" w:rsidR="00CB2E6B" w:rsidRPr="00456B64" w:rsidRDefault="00CB2E6B" w:rsidP="00CB2E6B">
      <w:pPr>
        <w:widowControl w:val="0"/>
        <w:autoSpaceDE w:val="0"/>
        <w:autoSpaceDN w:val="0"/>
        <w:spacing w:before="90"/>
        <w:ind w:right="110"/>
        <w:jc w:val="both"/>
        <w:outlineLvl w:val="0"/>
        <w:rPr>
          <w:rFonts w:eastAsia="Verdana"/>
          <w:b/>
          <w:bCs/>
          <w:sz w:val="24"/>
          <w:szCs w:val="24"/>
          <w:lang w:val="pl-PL" w:eastAsia="en-US"/>
        </w:rPr>
      </w:pPr>
    </w:p>
    <w:p w14:paraId="5A9EEC69" w14:textId="77777777" w:rsidR="00CB2E6B" w:rsidRPr="00456B64" w:rsidRDefault="00CB2E6B" w:rsidP="00CB2E6B">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CB2E6B" w:rsidRPr="00564153" w14:paraId="50B08B72" w14:textId="77777777" w:rsidTr="00FB303D">
        <w:tc>
          <w:tcPr>
            <w:tcW w:w="4105" w:type="dxa"/>
            <w:shd w:val="clear" w:color="auto" w:fill="auto"/>
          </w:tcPr>
          <w:p w14:paraId="1DE066BE" w14:textId="77777777" w:rsidR="00CB2E6B" w:rsidRPr="001A7899" w:rsidRDefault="00CB2E6B" w:rsidP="00FB303D">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44D23E65" w14:textId="77777777" w:rsidR="00CB2E6B" w:rsidRPr="001A7899" w:rsidRDefault="00CB2E6B" w:rsidP="00FB303D">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upoważnionej/ych do reprezentacji)</w:t>
            </w:r>
          </w:p>
        </w:tc>
      </w:tr>
    </w:tbl>
    <w:p w14:paraId="1FE27DB1" w14:textId="77777777" w:rsidR="00CB2E6B" w:rsidRPr="001A7899" w:rsidRDefault="00CB2E6B" w:rsidP="00CB2E6B">
      <w:pPr>
        <w:spacing w:line="360" w:lineRule="auto"/>
        <w:contextualSpacing/>
        <w:jc w:val="both"/>
        <w:rPr>
          <w:rFonts w:ascii="Verdana" w:eastAsia="Calibri" w:hAnsi="Verdana" w:cs="Arial"/>
          <w:color w:val="222A35"/>
          <w:lang w:val="pl-PL" w:eastAsia="x-none"/>
        </w:rPr>
      </w:pPr>
    </w:p>
    <w:p w14:paraId="4EFCAAA5" w14:textId="77777777" w:rsidR="00CB2E6B" w:rsidRPr="001A7899" w:rsidRDefault="00CB2E6B" w:rsidP="00CB2E6B">
      <w:pPr>
        <w:widowControl w:val="0"/>
        <w:autoSpaceDE w:val="0"/>
        <w:autoSpaceDN w:val="0"/>
        <w:spacing w:line="360" w:lineRule="auto"/>
        <w:rPr>
          <w:rFonts w:ascii="Verdana" w:eastAsia="Verdana" w:hAnsi="Verdana" w:cs="Arial"/>
          <w:color w:val="222A35"/>
          <w:lang w:val="pl-PL" w:eastAsia="x-none"/>
        </w:rPr>
      </w:pPr>
    </w:p>
    <w:p w14:paraId="4E2B5063" w14:textId="77777777" w:rsidR="00CB2E6B" w:rsidRPr="00E44B18" w:rsidRDefault="00CB2E6B" w:rsidP="00CB2E6B">
      <w:pPr>
        <w:rPr>
          <w:lang w:val="pl-PL"/>
        </w:rPr>
      </w:pPr>
    </w:p>
    <w:p w14:paraId="6EB7B4A3" w14:textId="77777777" w:rsidR="00CB2E6B" w:rsidRPr="0070028A" w:rsidRDefault="00CB2E6B" w:rsidP="00CB2E6B">
      <w:pPr>
        <w:rPr>
          <w:lang w:val="pl-PL"/>
        </w:rPr>
      </w:pPr>
    </w:p>
    <w:p w14:paraId="2B93F707" w14:textId="77777777" w:rsidR="00496551" w:rsidRPr="00CB2E6B" w:rsidRDefault="00496551" w:rsidP="00CB2E6B">
      <w:pPr>
        <w:rPr>
          <w:lang w:val="pl-PL"/>
        </w:rPr>
      </w:pPr>
    </w:p>
    <w:sectPr w:rsidR="00496551" w:rsidRPr="00CB2E6B">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50420" w14:textId="77777777" w:rsidR="009235AC" w:rsidRDefault="009235AC">
      <w:r>
        <w:separator/>
      </w:r>
    </w:p>
  </w:endnote>
  <w:endnote w:type="continuationSeparator" w:id="0">
    <w:p w14:paraId="2F07D4CA" w14:textId="77777777" w:rsidR="009235AC" w:rsidRDefault="00923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823F1" w14:textId="77777777" w:rsidR="00EC34F3" w:rsidRDefault="00EC34F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0B984" w14:textId="77777777" w:rsidR="00CB2E6B" w:rsidRDefault="00CB2E6B">
    <w:pPr>
      <w:pStyle w:val="Stopka"/>
      <w:jc w:val="right"/>
    </w:pPr>
    <w:r>
      <w:fldChar w:fldCharType="begin"/>
    </w:r>
    <w:r>
      <w:instrText>PAGE   \* MERGEFORMAT</w:instrText>
    </w:r>
    <w:r>
      <w:fldChar w:fldCharType="separate"/>
    </w:r>
    <w:r>
      <w:rPr>
        <w:lang w:val="pl-PL"/>
      </w:rPr>
      <w:t>2</w:t>
    </w:r>
    <w:r>
      <w:fldChar w:fldCharType="end"/>
    </w:r>
  </w:p>
  <w:p w14:paraId="08EE39CE" w14:textId="77777777" w:rsidR="00EC34F3" w:rsidRDefault="00EC34F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DBEE8" w14:textId="77777777" w:rsidR="00EC34F3" w:rsidRDefault="00EC34F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CA40A" w14:textId="77777777" w:rsidR="009235AC" w:rsidRDefault="009235AC">
      <w:r>
        <w:separator/>
      </w:r>
    </w:p>
  </w:footnote>
  <w:footnote w:type="continuationSeparator" w:id="0">
    <w:p w14:paraId="6D57774E" w14:textId="77777777" w:rsidR="009235AC" w:rsidRDefault="009235AC">
      <w:r>
        <w:continuationSeparator/>
      </w:r>
    </w:p>
  </w:footnote>
  <w:footnote w:id="1">
    <w:p w14:paraId="1899C6C8" w14:textId="77777777" w:rsidR="00CB2E6B" w:rsidRPr="00456B64" w:rsidRDefault="00CB2E6B" w:rsidP="00CB2E6B">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5E6B99FB" w14:textId="77777777" w:rsidR="00CB2E6B" w:rsidRPr="00456B64" w:rsidRDefault="00CB2E6B" w:rsidP="00CB2E6B">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60FF1C48" w14:textId="77777777" w:rsidR="00CB2E6B" w:rsidRPr="00456B64" w:rsidRDefault="00CB2E6B" w:rsidP="00CB2E6B">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35ECD7CA" w14:textId="77777777" w:rsidR="00CB2E6B" w:rsidRPr="00456B64" w:rsidRDefault="00CB2E6B" w:rsidP="00CB2E6B">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5A1F2DDB" w14:textId="77777777" w:rsidR="00CB2E6B" w:rsidRPr="00456B64" w:rsidRDefault="00CB2E6B" w:rsidP="00CB2E6B">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792F23B7" w14:textId="77777777" w:rsidR="00CB2E6B" w:rsidRPr="00456B64" w:rsidRDefault="00CB2E6B" w:rsidP="00CB2E6B">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207A18AC" w14:textId="77777777" w:rsidR="00CB2E6B" w:rsidRPr="00456B64" w:rsidRDefault="00CB2E6B" w:rsidP="00CB2E6B">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07113543" w14:textId="77777777" w:rsidR="00CB2E6B" w:rsidRPr="00456B64" w:rsidRDefault="00CB2E6B" w:rsidP="00CB2E6B">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3A34F659" w14:textId="77777777" w:rsidR="00CB2E6B" w:rsidRPr="00456B64" w:rsidRDefault="00CB2E6B" w:rsidP="00CB2E6B">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1CDB9837" w14:textId="77777777" w:rsidR="00CB2E6B" w:rsidRPr="00456B64" w:rsidRDefault="00CB2E6B" w:rsidP="00CB2E6B">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2F6B2E54" w14:textId="77777777" w:rsidR="00CB2E6B" w:rsidRPr="00456B64" w:rsidRDefault="00CB2E6B" w:rsidP="00CB2E6B">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456B64">
        <w:rPr>
          <w:rStyle w:val="eop"/>
          <w:rFonts w:ascii="Verdana" w:hAnsi="Verdana" w:cs="Arial"/>
          <w:color w:val="000000"/>
          <w:sz w:val="16"/>
          <w:szCs w:val="16"/>
        </w:rPr>
        <w:t> </w:t>
      </w:r>
    </w:p>
    <w:p w14:paraId="3DDD16C5" w14:textId="77777777" w:rsidR="00CB2E6B" w:rsidRPr="00456B64" w:rsidRDefault="00CB2E6B" w:rsidP="00CB2E6B">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65BF5DA1" w14:textId="77777777" w:rsidR="00CB2E6B" w:rsidRPr="00456B64" w:rsidRDefault="00CB2E6B" w:rsidP="00CB2E6B">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7977D010" w14:textId="77777777" w:rsidR="00CB2E6B" w:rsidRPr="00456B64" w:rsidRDefault="00CB2E6B" w:rsidP="00CB2E6B">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0475E935" w14:textId="77777777" w:rsidR="00CB2E6B" w:rsidRPr="00456B64" w:rsidRDefault="00CB2E6B" w:rsidP="00CB2E6B">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3A803F3E" w14:textId="77777777" w:rsidR="00CB2E6B" w:rsidRPr="00456B64" w:rsidRDefault="00CB2E6B" w:rsidP="00CB2E6B">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6506EEB6" w14:textId="77777777" w:rsidR="00CB2E6B" w:rsidRPr="00456B64" w:rsidRDefault="00CB2E6B" w:rsidP="00CB2E6B">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6009701" w14:textId="77777777" w:rsidR="00CB2E6B" w:rsidRPr="00456B64" w:rsidRDefault="00CB2E6B" w:rsidP="00CB2E6B">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6FADE7DD" w14:textId="77777777" w:rsidR="00CB2E6B" w:rsidRPr="00456B64" w:rsidRDefault="00CB2E6B" w:rsidP="00CB2E6B">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DA4F5B4" w14:textId="77777777" w:rsidR="00CB2E6B" w:rsidRPr="00456B64" w:rsidRDefault="00CB2E6B" w:rsidP="00CB2E6B">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3C72F44D" w14:textId="77777777" w:rsidR="00CB2E6B" w:rsidRPr="00456B64" w:rsidRDefault="00CB2E6B" w:rsidP="00CB2E6B">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2112F5D5" w14:textId="77777777" w:rsidR="00CB2E6B" w:rsidRPr="00456B64" w:rsidRDefault="00CB2E6B" w:rsidP="00CB2E6B">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6F6DA745" w14:textId="77777777" w:rsidR="00CB2E6B" w:rsidRPr="00456B64" w:rsidRDefault="00CB2E6B" w:rsidP="00CB2E6B">
      <w:pPr>
        <w:pStyle w:val="Tekstprzypisudolnego"/>
        <w:ind w:firstLine="142"/>
        <w:jc w:val="both"/>
        <w:rPr>
          <w:sz w:val="16"/>
          <w:szCs w:val="16"/>
          <w:lang w:val="pl-PL"/>
        </w:rPr>
      </w:pPr>
      <w:r w:rsidRPr="00456B64">
        <w:rPr>
          <w:sz w:val="16"/>
          <w:szCs w:val="16"/>
          <w:lang w:val="pl-PL"/>
        </w:rPr>
        <w:t>a) osobę prawną,</w:t>
      </w:r>
    </w:p>
    <w:p w14:paraId="5CB6F96D" w14:textId="77777777" w:rsidR="00CB2E6B" w:rsidRPr="00456B64" w:rsidRDefault="00CB2E6B" w:rsidP="00CB2E6B">
      <w:pPr>
        <w:pStyle w:val="Tekstprzypisudolnego"/>
        <w:ind w:firstLine="142"/>
        <w:jc w:val="both"/>
        <w:rPr>
          <w:sz w:val="16"/>
          <w:szCs w:val="16"/>
          <w:lang w:val="pl-PL"/>
        </w:rPr>
      </w:pPr>
      <w:r w:rsidRPr="00456B64">
        <w:rPr>
          <w:sz w:val="16"/>
          <w:szCs w:val="16"/>
          <w:lang w:val="pl-PL"/>
        </w:rPr>
        <w:t>b) spółkę kapitałową w organizacji,</w:t>
      </w:r>
    </w:p>
    <w:p w14:paraId="728BB212" w14:textId="77777777" w:rsidR="00CB2E6B" w:rsidRPr="00456B64" w:rsidRDefault="00CB2E6B" w:rsidP="00CB2E6B">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743B56D2" w14:textId="77777777" w:rsidR="00CB2E6B" w:rsidRPr="00456B64" w:rsidRDefault="00CB2E6B" w:rsidP="00CB2E6B">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237EA0EA" w14:textId="77777777" w:rsidR="00CB2E6B" w:rsidRPr="00456B64" w:rsidRDefault="00CB2E6B" w:rsidP="00CB2E6B">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4BEFF6C4" w14:textId="77777777" w:rsidR="00CB2E6B" w:rsidRPr="00456B64" w:rsidRDefault="00CB2E6B" w:rsidP="00CB2E6B">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FDA9B2A" w14:textId="77777777" w:rsidR="00CB2E6B" w:rsidRPr="00456B64" w:rsidRDefault="00CB2E6B" w:rsidP="00CB2E6B">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107F6B8F" w14:textId="77777777" w:rsidR="00CB2E6B" w:rsidRPr="00456B64" w:rsidRDefault="00CB2E6B" w:rsidP="00CB2E6B">
      <w:pPr>
        <w:pStyle w:val="Tekstprzypisudolnego"/>
        <w:ind w:left="284" w:hanging="142"/>
        <w:jc w:val="both"/>
        <w:rPr>
          <w:sz w:val="16"/>
          <w:szCs w:val="16"/>
          <w:lang w:val="pl-PL"/>
        </w:rPr>
      </w:pPr>
      <w:r w:rsidRPr="00456B64">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8EE14" w14:textId="77777777" w:rsidR="00EC34F3" w:rsidRDefault="00EC34F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D4C08" w14:textId="77777777" w:rsidR="00EC34F3" w:rsidRDefault="00EC34F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12EF1" w14:textId="77777777" w:rsidR="00EC34F3" w:rsidRDefault="00EC34F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54214031">
    <w:abstractNumId w:val="10"/>
  </w:num>
  <w:num w:numId="2" w16cid:durableId="203446461">
    <w:abstractNumId w:val="15"/>
  </w:num>
  <w:num w:numId="3" w16cid:durableId="775978309">
    <w:abstractNumId w:val="3"/>
  </w:num>
  <w:num w:numId="4" w16cid:durableId="883058893">
    <w:abstractNumId w:val="6"/>
  </w:num>
  <w:num w:numId="5" w16cid:durableId="576013872">
    <w:abstractNumId w:val="17"/>
  </w:num>
  <w:num w:numId="6" w16cid:durableId="1817839571">
    <w:abstractNumId w:val="13"/>
  </w:num>
  <w:num w:numId="7" w16cid:durableId="958341812">
    <w:abstractNumId w:val="12"/>
  </w:num>
  <w:num w:numId="8" w16cid:durableId="646327430">
    <w:abstractNumId w:val="14"/>
  </w:num>
  <w:num w:numId="9" w16cid:durableId="1072387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12813543">
    <w:abstractNumId w:val="4"/>
  </w:num>
  <w:num w:numId="11" w16cid:durableId="2036425238">
    <w:abstractNumId w:val="16"/>
  </w:num>
  <w:num w:numId="12" w16cid:durableId="996416763">
    <w:abstractNumId w:val="9"/>
  </w:num>
  <w:num w:numId="13" w16cid:durableId="276759054">
    <w:abstractNumId w:val="8"/>
  </w:num>
  <w:num w:numId="14" w16cid:durableId="1970699170">
    <w:abstractNumId w:val="2"/>
  </w:num>
  <w:num w:numId="15" w16cid:durableId="1203713112">
    <w:abstractNumId w:val="5"/>
  </w:num>
  <w:num w:numId="16" w16cid:durableId="1450737230">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235AC"/>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C4EC3"/>
    <w:rsid w:val="00512FD2"/>
    <w:rsid w:val="00523F87"/>
    <w:rsid w:val="00564153"/>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35AC"/>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B2E6B"/>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C34F3"/>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3D46A6"/>
  <w15:chartTrackingRefBased/>
  <w15:docId w15:val="{178AE3DE-262A-4062-9D88-CBCB4E501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B2E6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CB2E6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17</TotalTime>
  <Pages>8</Pages>
  <Words>2380</Words>
  <Characters>16304</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18647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2023-02-09T11:30:00Z</cp:lastPrinted>
  <dcterms:created xsi:type="dcterms:W3CDTF">2023-02-09T11:23:00Z</dcterms:created>
  <dcterms:modified xsi:type="dcterms:W3CDTF">2023-02-24T11:55:00Z</dcterms:modified>
</cp:coreProperties>
</file>