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C98B1" w14:textId="0F135B4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464656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9232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9F80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31DC6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85581B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35DC8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FED6E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2BC26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71787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ACDC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EA32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46660A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931CF38" w14:textId="6F099C15" w:rsidR="006030CD" w:rsidRPr="00EC57A7" w:rsidRDefault="006030CD" w:rsidP="008D2AB8">
      <w:pPr>
        <w:ind w:right="-110"/>
        <w:rPr>
          <w:b/>
          <w:sz w:val="22"/>
          <w:szCs w:val="22"/>
        </w:rPr>
      </w:pPr>
      <w:r w:rsidRPr="00EC57A7">
        <w:rPr>
          <w:b/>
          <w:sz w:val="22"/>
          <w:szCs w:val="22"/>
        </w:rPr>
        <w:t xml:space="preserve">Akademia Górniczo </w:t>
      </w:r>
      <w:r w:rsidR="00EC57A7" w:rsidRPr="00EC57A7">
        <w:rPr>
          <w:b/>
          <w:sz w:val="22"/>
          <w:szCs w:val="22"/>
        </w:rPr>
        <w:t>–</w:t>
      </w:r>
      <w:r w:rsidRPr="00EC57A7">
        <w:rPr>
          <w:b/>
          <w:sz w:val="22"/>
          <w:szCs w:val="22"/>
        </w:rPr>
        <w:t xml:space="preserve"> Hutnicza</w:t>
      </w:r>
      <w:r w:rsidR="00EC57A7" w:rsidRPr="00EC57A7">
        <w:rPr>
          <w:b/>
          <w:sz w:val="22"/>
          <w:szCs w:val="22"/>
        </w:rPr>
        <w:t xml:space="preserve"> </w:t>
      </w:r>
      <w:r w:rsidRPr="00EC57A7">
        <w:rPr>
          <w:b/>
          <w:sz w:val="22"/>
          <w:szCs w:val="22"/>
        </w:rPr>
        <w:t>im. Stanisława Staszica w Krakowie</w:t>
      </w:r>
    </w:p>
    <w:p w14:paraId="26E7656C" w14:textId="77777777" w:rsidR="008D2AB8" w:rsidRPr="00EC57A7" w:rsidRDefault="006030CD" w:rsidP="008D2AB8">
      <w:pPr>
        <w:ind w:right="-110"/>
        <w:rPr>
          <w:b/>
          <w:sz w:val="22"/>
          <w:szCs w:val="22"/>
        </w:rPr>
      </w:pPr>
      <w:r w:rsidRPr="00EC57A7">
        <w:rPr>
          <w:b/>
          <w:sz w:val="22"/>
          <w:szCs w:val="22"/>
        </w:rPr>
        <w:t>Dział Zamówień Publicznych</w:t>
      </w:r>
      <w:r w:rsidR="008D2AB8" w:rsidRPr="00EC57A7">
        <w:rPr>
          <w:b/>
          <w:sz w:val="22"/>
          <w:szCs w:val="22"/>
        </w:rPr>
        <w:t xml:space="preserve">  </w:t>
      </w:r>
    </w:p>
    <w:p w14:paraId="7BFE2CF0" w14:textId="50734745" w:rsidR="008D2AB8" w:rsidRPr="00EC57A7" w:rsidRDefault="006030CD" w:rsidP="00A74282">
      <w:pPr>
        <w:ind w:right="-110"/>
        <w:rPr>
          <w:b/>
          <w:sz w:val="22"/>
          <w:szCs w:val="22"/>
        </w:rPr>
      </w:pPr>
      <w:r w:rsidRPr="00EC57A7">
        <w:rPr>
          <w:b/>
          <w:sz w:val="22"/>
          <w:szCs w:val="22"/>
        </w:rPr>
        <w:t>Al. Mickiewicza</w:t>
      </w:r>
      <w:r w:rsidR="008D2AB8" w:rsidRPr="00EC57A7">
        <w:rPr>
          <w:b/>
          <w:sz w:val="22"/>
          <w:szCs w:val="22"/>
        </w:rPr>
        <w:t xml:space="preserve"> </w:t>
      </w:r>
      <w:r w:rsidRPr="00EC57A7">
        <w:rPr>
          <w:b/>
          <w:sz w:val="22"/>
          <w:szCs w:val="22"/>
        </w:rPr>
        <w:t>30</w:t>
      </w:r>
      <w:r w:rsidR="00A74282" w:rsidRPr="00EC57A7">
        <w:rPr>
          <w:b/>
          <w:sz w:val="22"/>
          <w:szCs w:val="22"/>
        </w:rPr>
        <w:t xml:space="preserve">, </w:t>
      </w:r>
      <w:r w:rsidRPr="00EC57A7">
        <w:rPr>
          <w:b/>
          <w:sz w:val="22"/>
          <w:szCs w:val="22"/>
        </w:rPr>
        <w:t>30-059</w:t>
      </w:r>
      <w:r w:rsidR="008D2AB8" w:rsidRPr="00EC57A7">
        <w:rPr>
          <w:b/>
          <w:sz w:val="22"/>
          <w:szCs w:val="22"/>
        </w:rPr>
        <w:t xml:space="preserve"> </w:t>
      </w:r>
      <w:r w:rsidRPr="00EC57A7">
        <w:rPr>
          <w:b/>
          <w:sz w:val="22"/>
          <w:szCs w:val="22"/>
        </w:rPr>
        <w:t>Kraków</w:t>
      </w:r>
      <w:r w:rsidR="008D2AB8" w:rsidRPr="00EC57A7">
        <w:rPr>
          <w:b/>
          <w:sz w:val="22"/>
          <w:szCs w:val="22"/>
        </w:rPr>
        <w:t xml:space="preserve">,  </w:t>
      </w:r>
    </w:p>
    <w:p w14:paraId="610EF9AF" w14:textId="77777777" w:rsidR="008D2AB8" w:rsidRPr="00EC57A7" w:rsidRDefault="008D2AB8" w:rsidP="008D2AB8">
      <w:pPr>
        <w:ind w:firstLine="3969"/>
        <w:rPr>
          <w:b/>
          <w:sz w:val="22"/>
          <w:szCs w:val="22"/>
        </w:rPr>
      </w:pPr>
    </w:p>
    <w:p w14:paraId="168D8A37" w14:textId="47AFAD6C" w:rsidR="008D2AB8" w:rsidRPr="00EC57A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C57A7">
        <w:rPr>
          <w:sz w:val="22"/>
          <w:szCs w:val="22"/>
        </w:rPr>
        <w:t xml:space="preserve">Przystępując do postępowania o udzielenie zamówienia publicznego, którego przedmiotem jest </w:t>
      </w:r>
      <w:r w:rsidR="006030CD" w:rsidRPr="00EC57A7">
        <w:rPr>
          <w:b/>
          <w:sz w:val="22"/>
          <w:szCs w:val="22"/>
        </w:rPr>
        <w:t xml:space="preserve">dostawa dysków SSD, adapterów SATA, </w:t>
      </w:r>
      <w:proofErr w:type="spellStart"/>
      <w:r w:rsidR="006030CD" w:rsidRPr="00EC57A7">
        <w:rPr>
          <w:b/>
          <w:sz w:val="22"/>
          <w:szCs w:val="22"/>
        </w:rPr>
        <w:t>switchy</w:t>
      </w:r>
      <w:proofErr w:type="spellEnd"/>
      <w:r w:rsidR="006030CD" w:rsidRPr="00EC57A7">
        <w:rPr>
          <w:b/>
          <w:sz w:val="22"/>
          <w:szCs w:val="22"/>
        </w:rPr>
        <w:t xml:space="preserve"> i przełączników KVM - KC-zp.272-170/23</w:t>
      </w:r>
      <w:r w:rsidRPr="00EC57A7">
        <w:rPr>
          <w:b/>
          <w:sz w:val="22"/>
          <w:szCs w:val="22"/>
        </w:rPr>
        <w:t xml:space="preserve">, </w:t>
      </w:r>
      <w:r w:rsidRPr="00EC57A7">
        <w:rPr>
          <w:sz w:val="22"/>
          <w:szCs w:val="22"/>
        </w:rPr>
        <w:t>oferuję realizację przedmiotu zamówienia, zgodnie z zasadami określonymi w specyfikacji warunków zamówienia.</w:t>
      </w:r>
    </w:p>
    <w:p w14:paraId="2C86A148" w14:textId="5CF94D9B" w:rsidR="00A74282" w:rsidRDefault="00A74282" w:rsidP="00A74282">
      <w:pPr>
        <w:tabs>
          <w:tab w:val="right" w:pos="9000"/>
        </w:tabs>
      </w:pPr>
      <w:r w:rsidRPr="00A74282">
        <w:rPr>
          <w:highlight w:val="green"/>
        </w:rPr>
        <w:t>Zadanie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74282" w14:paraId="1252E88B" w14:textId="77777777" w:rsidTr="00A7428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E616CE" w14:textId="77777777" w:rsidR="00A74282" w:rsidRDefault="00A742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05B9E5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B976F6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157D14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286C4D92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E8A3B1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DCAC58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CCC8D26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4FDB32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898F8AF" w14:textId="77777777" w:rsidR="00A74282" w:rsidRDefault="00A74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894496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01927BA" w14:textId="77777777" w:rsidR="00A74282" w:rsidRDefault="00A74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7015E083" w14:textId="77777777" w:rsidR="00A74282" w:rsidRDefault="00A742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74282" w14:paraId="085DAC63" w14:textId="77777777" w:rsidTr="00A7428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AFE627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1D2EDA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9B1C04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E8F7B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234D35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55B6E8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56B528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706EF6" w14:textId="77777777" w:rsidR="00A74282" w:rsidRDefault="00A742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74282" w14:paraId="6AA2EB42" w14:textId="77777777" w:rsidTr="00A742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AFD5A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1FB1" w14:textId="75993C65" w:rsidR="00A74282" w:rsidRDefault="00A7428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Dysk SSD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9368" w14:textId="77777777" w:rsidR="00A74282" w:rsidRDefault="00A742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9E95B19" w14:textId="6971E462" w:rsidR="00A74282" w:rsidRDefault="00A742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C0BA" w14:textId="58D69DFB" w:rsidR="00A74282" w:rsidRDefault="00A742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4FC0" w14:textId="77777777" w:rsidR="00A74282" w:rsidRDefault="00A7428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4AB9" w14:textId="77777777" w:rsidR="00A74282" w:rsidRDefault="00A7428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56A1B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5471EA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</w:tr>
      <w:tr w:rsidR="00A74282" w14:paraId="2B709328" w14:textId="77777777" w:rsidTr="00A742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273C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DD9F" w14:textId="706C58EC" w:rsidR="00A74282" w:rsidRDefault="00A74282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Adapter SATA -USB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F8C7" w14:textId="77777777" w:rsidR="00A74282" w:rsidRDefault="00A742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FA0DC9E" w14:textId="23E6E946" w:rsidR="00A74282" w:rsidRDefault="00A7428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C727C" w14:textId="13A80937" w:rsidR="00A74282" w:rsidRDefault="00A742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FE20" w14:textId="77777777" w:rsidR="00A74282" w:rsidRDefault="00A7428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EDDC" w14:textId="77777777" w:rsidR="00A74282" w:rsidRDefault="00A7428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F01C3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E384F5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</w:tr>
      <w:tr w:rsidR="00A74282" w14:paraId="3410A0BB" w14:textId="77777777" w:rsidTr="00D92FDB">
        <w:trPr>
          <w:trHeight w:val="309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705C20" w14:textId="18F54185" w:rsidR="00A74282" w:rsidRPr="00D92FDB" w:rsidRDefault="00A74282" w:rsidP="00D92FD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FBF5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F0D904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C267AF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</w:tr>
      <w:tr w:rsidR="00A74282" w14:paraId="03A3978C" w14:textId="77777777" w:rsidTr="00A74282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F2FEF2" w14:textId="77777777" w:rsidR="00A74282" w:rsidRDefault="00A74282">
            <w:pPr>
              <w:rPr>
                <w:sz w:val="22"/>
                <w:szCs w:val="22"/>
              </w:rPr>
            </w:pPr>
          </w:p>
          <w:p w14:paraId="112B8207" w14:textId="77777777" w:rsidR="00A74282" w:rsidRDefault="00A74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D28009D" w14:textId="77777777" w:rsidR="00A74282" w:rsidRDefault="00A74282">
            <w:pPr>
              <w:rPr>
                <w:sz w:val="22"/>
                <w:szCs w:val="22"/>
              </w:rPr>
            </w:pPr>
          </w:p>
          <w:p w14:paraId="12AC581C" w14:textId="77777777" w:rsidR="00A74282" w:rsidRDefault="00A742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8BCF22D" w14:textId="77777777" w:rsidR="00A74282" w:rsidRDefault="00A7428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5F97841" w14:textId="65B23BE9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gwarancji: ……………………….. miesięcy </w:t>
      </w:r>
      <w:r w:rsidRPr="00A74282">
        <w:rPr>
          <w:b/>
          <w:color w:val="FF0000"/>
          <w:sz w:val="22"/>
          <w:szCs w:val="22"/>
        </w:rPr>
        <w:t>/kryterium oceny ofert/</w:t>
      </w:r>
    </w:p>
    <w:p w14:paraId="25615F8A" w14:textId="77777777" w:rsidR="0088218E" w:rsidRPr="00326F58" w:rsidRDefault="0088218E" w:rsidP="0088218E">
      <w:pPr>
        <w:ind w:right="-47"/>
        <w:jc w:val="both"/>
        <w:rPr>
          <w:i/>
          <w:sz w:val="22"/>
          <w:szCs w:val="22"/>
        </w:rPr>
      </w:pPr>
      <w:r w:rsidRPr="00326F58">
        <w:rPr>
          <w:i/>
          <w:sz w:val="22"/>
          <w:szCs w:val="22"/>
        </w:rPr>
        <w:t>Brak</w:t>
      </w:r>
      <w:r>
        <w:rPr>
          <w:i/>
          <w:sz w:val="22"/>
          <w:szCs w:val="22"/>
        </w:rPr>
        <w:t xml:space="preserve"> wypełnienia skutkować będzie uznaniem przez Zamawiającego minimalnego okresu udzielonej gwarancji</w:t>
      </w:r>
    </w:p>
    <w:p w14:paraId="3BCC43D0" w14:textId="77777777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</w:p>
    <w:p w14:paraId="3E871767" w14:textId="0216E69E" w:rsidR="00A74282" w:rsidRDefault="00A74282" w:rsidP="00A74282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Termin realizacji zamówienia</w:t>
      </w:r>
      <w:r>
        <w:rPr>
          <w:b/>
          <w:bCs/>
          <w:sz w:val="22"/>
          <w:szCs w:val="22"/>
        </w:rPr>
        <w:t xml:space="preserve">  do ……………. dni od daty </w:t>
      </w:r>
      <w:r w:rsidR="00FD60D2">
        <w:rPr>
          <w:b/>
          <w:bCs/>
          <w:sz w:val="22"/>
          <w:szCs w:val="22"/>
        </w:rPr>
        <w:t>podpisania umowy</w:t>
      </w:r>
    </w:p>
    <w:p w14:paraId="03AFF614" w14:textId="77777777" w:rsidR="00FD60D2" w:rsidRDefault="00FD60D2" w:rsidP="00A74282">
      <w:pPr>
        <w:tabs>
          <w:tab w:val="right" w:pos="9000"/>
        </w:tabs>
        <w:rPr>
          <w:highlight w:val="green"/>
        </w:rPr>
      </w:pPr>
    </w:p>
    <w:p w14:paraId="06AB7CFB" w14:textId="4399F099" w:rsidR="00A74282" w:rsidRDefault="00A74282" w:rsidP="00A74282">
      <w:pPr>
        <w:tabs>
          <w:tab w:val="right" w:pos="9000"/>
        </w:tabs>
      </w:pPr>
      <w:r w:rsidRPr="00A74282">
        <w:rPr>
          <w:highlight w:val="green"/>
        </w:rPr>
        <w:t>Zadanie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74282" w14:paraId="5752D2EB" w14:textId="77777777" w:rsidTr="00BA1E2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65C35" w14:textId="77777777" w:rsidR="00A74282" w:rsidRDefault="00A74282" w:rsidP="00BA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C51D7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8C973A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9231AE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1088E776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244818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EEC3B1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BD64A9F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F99020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3F1AF7B6" w14:textId="77777777" w:rsidR="00A74282" w:rsidRDefault="00A74282" w:rsidP="00BA1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9DE407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418B07" w14:textId="77777777" w:rsidR="00A74282" w:rsidRDefault="00A74282" w:rsidP="00BA1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697F6501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74282" w14:paraId="153C5093" w14:textId="77777777" w:rsidTr="00BA1E2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726F5E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273581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3C4CDC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5D7A32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25CE1E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613BC7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3F03D4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82C13E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74282" w14:paraId="6A537811" w14:textId="77777777" w:rsidTr="00BA1E2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E434" w14:textId="77777777" w:rsidR="00A74282" w:rsidRDefault="00A74282" w:rsidP="00BA1E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E7FB4" w14:textId="588BBD83" w:rsidR="00A74282" w:rsidRDefault="00A74282" w:rsidP="00BA1E2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Zarządzalne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przełączniki sieciowe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C394" w14:textId="77777777" w:rsidR="00A74282" w:rsidRDefault="00A74282" w:rsidP="00BA1E2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971D21C" w14:textId="0BE3084A" w:rsidR="00A74282" w:rsidRDefault="00A74282" w:rsidP="00BA1E2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59AE" w14:textId="77777777" w:rsidR="00A74282" w:rsidRDefault="00A74282" w:rsidP="00BA1E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5C6D" w14:textId="77777777" w:rsidR="00A74282" w:rsidRDefault="00A74282" w:rsidP="00BA1E2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90DF" w14:textId="77777777" w:rsidR="00A74282" w:rsidRDefault="00A74282" w:rsidP="00BA1E2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639B98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54F54E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</w:tr>
      <w:tr w:rsidR="00A74282" w14:paraId="7F93BDAD" w14:textId="77777777" w:rsidTr="00BA1E23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3AED92" w14:textId="77777777" w:rsidR="00A74282" w:rsidRDefault="00A74282" w:rsidP="00BA1E23">
            <w:pPr>
              <w:rPr>
                <w:sz w:val="22"/>
                <w:szCs w:val="22"/>
              </w:rPr>
            </w:pPr>
          </w:p>
          <w:p w14:paraId="12B905A2" w14:textId="77777777" w:rsidR="00A74282" w:rsidRDefault="00A74282" w:rsidP="00BA1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F19DA9C" w14:textId="77777777" w:rsidR="00A74282" w:rsidRDefault="00A74282" w:rsidP="00BA1E23">
            <w:pPr>
              <w:rPr>
                <w:sz w:val="22"/>
                <w:szCs w:val="22"/>
              </w:rPr>
            </w:pPr>
          </w:p>
          <w:p w14:paraId="7DE48CCD" w14:textId="77777777" w:rsidR="00A74282" w:rsidRDefault="00A74282" w:rsidP="00BA1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3FA9786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F5C5C7A" w14:textId="77777777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</w:p>
    <w:p w14:paraId="61E0996C" w14:textId="61C00A6A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 ……………………….. miesięcy</w:t>
      </w:r>
      <w:r w:rsidRPr="00A74282">
        <w:rPr>
          <w:b/>
          <w:color w:val="FF0000"/>
          <w:sz w:val="22"/>
          <w:szCs w:val="22"/>
        </w:rPr>
        <w:t>/kryterium oceny ofert/</w:t>
      </w:r>
    </w:p>
    <w:p w14:paraId="45DF05AA" w14:textId="77777777" w:rsidR="0088218E" w:rsidRPr="00326F58" w:rsidRDefault="0088218E" w:rsidP="0088218E">
      <w:pPr>
        <w:ind w:right="-47"/>
        <w:jc w:val="both"/>
        <w:rPr>
          <w:i/>
          <w:sz w:val="22"/>
          <w:szCs w:val="22"/>
        </w:rPr>
      </w:pPr>
      <w:r w:rsidRPr="00326F58">
        <w:rPr>
          <w:i/>
          <w:sz w:val="22"/>
          <w:szCs w:val="22"/>
        </w:rPr>
        <w:t>Brak</w:t>
      </w:r>
      <w:r>
        <w:rPr>
          <w:i/>
          <w:sz w:val="22"/>
          <w:szCs w:val="22"/>
        </w:rPr>
        <w:t xml:space="preserve"> wypełnienia skutkować będzie uznaniem przez Zamawiającego minimalnego okresu udzielonej gwarancji</w:t>
      </w:r>
    </w:p>
    <w:p w14:paraId="006A9C94" w14:textId="77777777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</w:p>
    <w:p w14:paraId="1505932A" w14:textId="77777777" w:rsidR="00A74282" w:rsidRDefault="00A74282" w:rsidP="00A74282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…………….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</w:p>
    <w:p w14:paraId="11EB6AFC" w14:textId="77777777" w:rsidR="00A74282" w:rsidRDefault="00A74282" w:rsidP="00A74282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0F73F16C" w14:textId="0388FE7D" w:rsidR="00A74282" w:rsidRDefault="00A74282" w:rsidP="00A74282">
      <w:pPr>
        <w:tabs>
          <w:tab w:val="right" w:pos="9000"/>
        </w:tabs>
      </w:pPr>
      <w:r w:rsidRPr="00A74282">
        <w:rPr>
          <w:highlight w:val="green"/>
        </w:rPr>
        <w:t xml:space="preserve">Zadanie nr </w:t>
      </w:r>
      <w:r w:rsidRPr="00FD60D2">
        <w:rPr>
          <w:highlight w:val="green"/>
        </w:rPr>
        <w:t>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74282" w14:paraId="1575E3E2" w14:textId="77777777" w:rsidTr="00BA1E2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0169FA" w14:textId="77777777" w:rsidR="00A74282" w:rsidRDefault="00A74282" w:rsidP="00BA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4B84AF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2DFC2D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301293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21459581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853256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8B0C2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6D1E010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8D9AA2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F720401" w14:textId="77777777" w:rsidR="00A74282" w:rsidRDefault="00A74282" w:rsidP="00BA1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107B52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57D446" w14:textId="77777777" w:rsidR="00A74282" w:rsidRDefault="00A74282" w:rsidP="00BA1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F777951" w14:textId="77777777" w:rsidR="00A74282" w:rsidRDefault="00A74282" w:rsidP="00BA1E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74282" w14:paraId="007FAEE7" w14:textId="77777777" w:rsidTr="00BA1E2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40534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388D42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8FEFFF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F6ED5D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FCFFEB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F2D361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A41791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28DBA8" w14:textId="77777777" w:rsidR="00A74282" w:rsidRDefault="00A74282" w:rsidP="00BA1E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74282" w14:paraId="7F87619F" w14:textId="77777777" w:rsidTr="00BA1E2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7290" w14:textId="77777777" w:rsidR="00A74282" w:rsidRDefault="00A74282" w:rsidP="00BA1E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E350" w14:textId="0B34D959" w:rsidR="00A74282" w:rsidRDefault="00A74282" w:rsidP="00BA1E2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Przełaczniki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KVM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7A09" w14:textId="77777777" w:rsidR="00A74282" w:rsidRDefault="00A74282" w:rsidP="00BA1E2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63CE3D8" w14:textId="62C7DD68" w:rsidR="00A74282" w:rsidRDefault="00A74282" w:rsidP="00BA1E2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C08B" w14:textId="08AD5CBF" w:rsidR="00A74282" w:rsidRDefault="00A74282" w:rsidP="00BA1E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5DA0" w14:textId="77777777" w:rsidR="00A74282" w:rsidRDefault="00A74282" w:rsidP="00BA1E2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A7C1" w14:textId="77777777" w:rsidR="00A74282" w:rsidRDefault="00A74282" w:rsidP="00BA1E2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C46EC8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DAB610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</w:tr>
      <w:tr w:rsidR="00A74282" w14:paraId="44D4C61B" w14:textId="77777777" w:rsidTr="00BA1E23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B38196" w14:textId="77777777" w:rsidR="00A74282" w:rsidRDefault="00A74282" w:rsidP="00BA1E23">
            <w:pPr>
              <w:rPr>
                <w:sz w:val="22"/>
                <w:szCs w:val="22"/>
              </w:rPr>
            </w:pPr>
          </w:p>
          <w:p w14:paraId="267F51DA" w14:textId="77777777" w:rsidR="00A74282" w:rsidRDefault="00A74282" w:rsidP="00BA1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D73E36B" w14:textId="77777777" w:rsidR="00A74282" w:rsidRDefault="00A74282" w:rsidP="00BA1E23">
            <w:pPr>
              <w:rPr>
                <w:sz w:val="22"/>
                <w:szCs w:val="22"/>
              </w:rPr>
            </w:pPr>
          </w:p>
          <w:p w14:paraId="61E88E28" w14:textId="77777777" w:rsidR="00A74282" w:rsidRDefault="00A74282" w:rsidP="00BA1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1A29256" w14:textId="77777777" w:rsidR="00A74282" w:rsidRDefault="00A74282" w:rsidP="00BA1E2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B3F616B" w14:textId="77777777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</w:p>
    <w:p w14:paraId="31C0E3FC" w14:textId="77D25622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gwarancji: ……………………….. miesięcy </w:t>
      </w:r>
      <w:r w:rsidRPr="00A74282">
        <w:rPr>
          <w:b/>
          <w:color w:val="FF0000"/>
          <w:sz w:val="22"/>
          <w:szCs w:val="22"/>
        </w:rPr>
        <w:t>/kryterium oceny ofert/</w:t>
      </w:r>
    </w:p>
    <w:p w14:paraId="4F794009" w14:textId="77777777" w:rsidR="0088218E" w:rsidRPr="00326F58" w:rsidRDefault="0088218E" w:rsidP="0088218E">
      <w:pPr>
        <w:ind w:right="-47"/>
        <w:jc w:val="both"/>
        <w:rPr>
          <w:i/>
          <w:sz w:val="22"/>
          <w:szCs w:val="22"/>
        </w:rPr>
      </w:pPr>
      <w:r w:rsidRPr="00326F58">
        <w:rPr>
          <w:i/>
          <w:sz w:val="22"/>
          <w:szCs w:val="22"/>
        </w:rPr>
        <w:t>Brak</w:t>
      </w:r>
      <w:r>
        <w:rPr>
          <w:i/>
          <w:sz w:val="22"/>
          <w:szCs w:val="22"/>
        </w:rPr>
        <w:t xml:space="preserve"> wypełnienia skutkować będzie uznaniem przez Zamawiającego minimalnego okresu udzielonej gwarancji</w:t>
      </w:r>
    </w:p>
    <w:p w14:paraId="4FF6FCC8" w14:textId="77777777" w:rsidR="00A74282" w:rsidRDefault="00A74282" w:rsidP="00A74282">
      <w:pPr>
        <w:tabs>
          <w:tab w:val="right" w:pos="9000"/>
        </w:tabs>
        <w:rPr>
          <w:b/>
          <w:sz w:val="22"/>
          <w:szCs w:val="22"/>
        </w:rPr>
      </w:pPr>
    </w:p>
    <w:p w14:paraId="514C7460" w14:textId="3CC9353C" w:rsidR="00A74282" w:rsidRDefault="00A74282" w:rsidP="00A74282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……………. dni od daty </w:t>
      </w:r>
      <w:r w:rsidR="00FD60D2">
        <w:rPr>
          <w:b/>
          <w:bCs/>
          <w:sz w:val="22"/>
          <w:szCs w:val="22"/>
        </w:rPr>
        <w:t>podpisania umowy</w:t>
      </w:r>
    </w:p>
    <w:p w14:paraId="7D195A0B" w14:textId="77777777" w:rsidR="00A74282" w:rsidRDefault="00A74282" w:rsidP="00A74282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4FF15746" w14:textId="77777777" w:rsidR="00A74282" w:rsidRDefault="00A74282" w:rsidP="00A74282">
      <w:pPr>
        <w:tabs>
          <w:tab w:val="left" w:pos="426"/>
        </w:tabs>
        <w:jc w:val="both"/>
        <w:rPr>
          <w:sz w:val="22"/>
          <w:szCs w:val="22"/>
        </w:rPr>
      </w:pPr>
    </w:p>
    <w:p w14:paraId="78ADFBB5" w14:textId="77777777" w:rsidR="00A74282" w:rsidRDefault="00A74282" w:rsidP="00A74282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9E4271" w14:textId="77777777" w:rsidR="00A74282" w:rsidRDefault="00A74282" w:rsidP="00A74282">
      <w:pPr>
        <w:tabs>
          <w:tab w:val="left" w:pos="426"/>
        </w:tabs>
        <w:jc w:val="both"/>
        <w:rPr>
          <w:sz w:val="22"/>
          <w:szCs w:val="22"/>
        </w:rPr>
      </w:pPr>
    </w:p>
    <w:p w14:paraId="6367D445" w14:textId="77777777" w:rsidR="00A74282" w:rsidRDefault="00A74282" w:rsidP="00A7428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D4A5284" w14:textId="77777777" w:rsidR="00A74282" w:rsidRDefault="00A74282" w:rsidP="00A74282">
      <w:pPr>
        <w:rPr>
          <w:b/>
          <w:sz w:val="22"/>
          <w:szCs w:val="22"/>
        </w:rPr>
      </w:pPr>
    </w:p>
    <w:p w14:paraId="21475880" w14:textId="29892482" w:rsidR="00A74282" w:rsidRDefault="00A74282" w:rsidP="00A7428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E16B147" w14:textId="77777777" w:rsidR="00D92FDB" w:rsidRDefault="00D92FDB" w:rsidP="00A74282">
      <w:pPr>
        <w:rPr>
          <w:b/>
          <w:sz w:val="22"/>
          <w:szCs w:val="22"/>
          <w:u w:val="single"/>
        </w:rPr>
      </w:pPr>
    </w:p>
    <w:p w14:paraId="268AD919" w14:textId="2885BFAA" w:rsidR="00A74282" w:rsidRDefault="00A74282" w:rsidP="00A7428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7B75472" w14:textId="77777777" w:rsidR="00A74282" w:rsidRDefault="00A74282" w:rsidP="00A742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F2F7461" w14:textId="77777777" w:rsidR="00A74282" w:rsidRDefault="00A74282" w:rsidP="00A742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A907459" w14:textId="032BFEF9" w:rsidR="00A74282" w:rsidRDefault="00A74282" w:rsidP="00A742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02CC3C46" w14:textId="5DB5206A" w:rsidR="00A74282" w:rsidRDefault="00A74282" w:rsidP="00A742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7030F6E9" w14:textId="77777777" w:rsidR="00A74282" w:rsidRDefault="00A74282" w:rsidP="00A742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7D2C4E" w14:textId="77777777" w:rsidR="00A74282" w:rsidRDefault="00A74282" w:rsidP="00A742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1966DB" w14:textId="77777777" w:rsidR="00A74282" w:rsidRDefault="00A74282" w:rsidP="00A742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B8BB415" w14:textId="77777777" w:rsidR="00A74282" w:rsidRDefault="00A74282" w:rsidP="00A742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4282" w14:paraId="4ED4F214" w14:textId="77777777" w:rsidTr="00A742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838E8" w14:textId="77777777" w:rsidR="00A74282" w:rsidRDefault="00A742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C0DB9" w14:textId="77777777" w:rsidR="00A74282" w:rsidRDefault="00A742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5A74C32" w14:textId="77777777" w:rsidR="00A74282" w:rsidRDefault="00A742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2F9C5" w14:textId="77777777" w:rsidR="00A74282" w:rsidRDefault="00A7428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74282" w14:paraId="62A50601" w14:textId="77777777" w:rsidTr="00A742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7B850" w14:textId="77777777" w:rsidR="00A74282" w:rsidRDefault="00A742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6C71A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11BD2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74282" w14:paraId="06AAF5F0" w14:textId="77777777" w:rsidTr="00A7428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42F79" w14:textId="77777777" w:rsidR="00A74282" w:rsidRDefault="00A7428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E305E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23FEA" w14:textId="77777777" w:rsidR="00A74282" w:rsidRDefault="00A7428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7A9AA76" w14:textId="77777777" w:rsidR="00A74282" w:rsidRDefault="00A74282" w:rsidP="00A742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72FD6C7F" w14:textId="77777777" w:rsidR="00A74282" w:rsidRDefault="00A74282" w:rsidP="00A7428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F383919" w14:textId="77777777" w:rsidR="00A74282" w:rsidRDefault="00A74282" w:rsidP="00A7428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AF362C1" w14:textId="77777777" w:rsidR="00A74282" w:rsidRDefault="00A74282" w:rsidP="00A7428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56204487" w14:textId="77777777" w:rsidR="00A74282" w:rsidRDefault="00A74282" w:rsidP="00A742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EF1D4A6" w14:textId="77777777" w:rsidR="00A74282" w:rsidRDefault="00A74282" w:rsidP="00A7428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77A379" w14:textId="77777777" w:rsidR="00A74282" w:rsidRDefault="00A74282" w:rsidP="00A742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EC71128" w14:textId="77777777" w:rsidR="00A74282" w:rsidRDefault="00A74282" w:rsidP="00A7428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55E9E7D9" w14:textId="77777777" w:rsidR="00A74282" w:rsidRDefault="00A74282" w:rsidP="00A7428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705224" w14:textId="77777777" w:rsidR="00A74282" w:rsidRDefault="00A74282" w:rsidP="00A74282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5AF5F3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7AA7" w14:textId="77777777" w:rsidR="003D51CC" w:rsidRDefault="003D51CC">
      <w:r>
        <w:separator/>
      </w:r>
    </w:p>
  </w:endnote>
  <w:endnote w:type="continuationSeparator" w:id="0">
    <w:p w14:paraId="28EC6D97" w14:textId="77777777" w:rsidR="003D51CC" w:rsidRDefault="003D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AB0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C7F4" w14:textId="77777777" w:rsidR="003D51CC" w:rsidRDefault="003D51CC">
      <w:r>
        <w:separator/>
      </w:r>
    </w:p>
  </w:footnote>
  <w:footnote w:type="continuationSeparator" w:id="0">
    <w:p w14:paraId="08AC46E7" w14:textId="77777777" w:rsidR="003D51CC" w:rsidRDefault="003D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7D130" w14:textId="77777777" w:rsidR="003A0837" w:rsidRDefault="0088218E" w:rsidP="003A0837">
    <w:pPr>
      <w:pStyle w:val="Nagwek"/>
      <w:rPr>
        <w:noProof/>
      </w:rPr>
    </w:pPr>
    <w:r>
      <w:rPr>
        <w:noProof/>
      </w:rPr>
      <w:pict w14:anchorId="586454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72F0CE04" w14:textId="77777777" w:rsidR="003A0837" w:rsidRDefault="003A0837" w:rsidP="003A0837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B70009F" w14:textId="1A4807EA" w:rsidR="00F53146" w:rsidRPr="003A0837" w:rsidRDefault="00F53146" w:rsidP="003A08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40210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644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398827">
    <w:abstractNumId w:val="0"/>
  </w:num>
  <w:num w:numId="4" w16cid:durableId="54208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1C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0837"/>
    <w:rsid w:val="003D51CC"/>
    <w:rsid w:val="004B7300"/>
    <w:rsid w:val="004C6753"/>
    <w:rsid w:val="00595C87"/>
    <w:rsid w:val="005D2C65"/>
    <w:rsid w:val="005E6D94"/>
    <w:rsid w:val="006030C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218E"/>
    <w:rsid w:val="008B2F0C"/>
    <w:rsid w:val="008B4928"/>
    <w:rsid w:val="008D2AB8"/>
    <w:rsid w:val="008F1C66"/>
    <w:rsid w:val="00970FE4"/>
    <w:rsid w:val="00A0022B"/>
    <w:rsid w:val="00A346FE"/>
    <w:rsid w:val="00A47B4D"/>
    <w:rsid w:val="00A74282"/>
    <w:rsid w:val="00A83018"/>
    <w:rsid w:val="00B774DC"/>
    <w:rsid w:val="00C969A6"/>
    <w:rsid w:val="00CA7D36"/>
    <w:rsid w:val="00D24208"/>
    <w:rsid w:val="00D60C38"/>
    <w:rsid w:val="00D66893"/>
    <w:rsid w:val="00D90ACB"/>
    <w:rsid w:val="00D92FDB"/>
    <w:rsid w:val="00DC1500"/>
    <w:rsid w:val="00E44371"/>
    <w:rsid w:val="00E949B0"/>
    <w:rsid w:val="00EC0BEA"/>
    <w:rsid w:val="00EC57A7"/>
    <w:rsid w:val="00F00591"/>
    <w:rsid w:val="00F51688"/>
    <w:rsid w:val="00F53146"/>
    <w:rsid w:val="00F91018"/>
    <w:rsid w:val="00FA0F30"/>
    <w:rsid w:val="00FA51A4"/>
    <w:rsid w:val="00FD60D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BBE1140"/>
  <w15:chartTrackingRefBased/>
  <w15:docId w15:val="{2927209D-84A4-4B1D-8430-1BB545A9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A0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856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2023-03-15T12:13:00Z</cp:lastPrinted>
  <dcterms:created xsi:type="dcterms:W3CDTF">2023-03-17T07:57:00Z</dcterms:created>
  <dcterms:modified xsi:type="dcterms:W3CDTF">2023-03-17T07:57:00Z</dcterms:modified>
</cp:coreProperties>
</file>