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07C45" w14:textId="77777777" w:rsidR="00330E65" w:rsidRPr="00E874DC" w:rsidRDefault="00330E65" w:rsidP="00330E65">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2FEC4F57" w14:textId="77777777" w:rsidR="00330E65" w:rsidRDefault="00330E65" w:rsidP="00330E65">
      <w:pPr>
        <w:spacing w:before="48" w:line="240" w:lineRule="atLeast"/>
        <w:jc w:val="right"/>
        <w:rPr>
          <w:b/>
          <w:sz w:val="24"/>
          <w:szCs w:val="24"/>
          <w:lang w:val="pl-PL"/>
        </w:rPr>
      </w:pPr>
    </w:p>
    <w:p w14:paraId="17AC8224" w14:textId="77777777" w:rsidR="00330E65" w:rsidRDefault="00330E65" w:rsidP="00330E65">
      <w:pPr>
        <w:spacing w:before="48" w:line="240" w:lineRule="atLeast"/>
        <w:jc w:val="center"/>
        <w:rPr>
          <w:b/>
          <w:sz w:val="24"/>
          <w:szCs w:val="24"/>
          <w:lang w:val="pl-PL"/>
        </w:rPr>
      </w:pPr>
      <w:r>
        <w:rPr>
          <w:b/>
          <w:sz w:val="24"/>
          <w:szCs w:val="24"/>
          <w:lang w:val="pl-PL"/>
        </w:rPr>
        <w:t>WZÓR UMOWY</w:t>
      </w:r>
    </w:p>
    <w:p w14:paraId="50096822" w14:textId="77777777" w:rsidR="00330E65" w:rsidRDefault="00330E65" w:rsidP="00330E65">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13ECBE04" w14:textId="77777777" w:rsidR="00330E65" w:rsidRDefault="00330E65" w:rsidP="00330E65">
      <w:pPr>
        <w:spacing w:before="48" w:line="240" w:lineRule="atLeast"/>
        <w:jc w:val="center"/>
        <w:rPr>
          <w:b/>
          <w:sz w:val="28"/>
          <w:lang w:val="pl-PL"/>
        </w:rPr>
      </w:pPr>
    </w:p>
    <w:p w14:paraId="7C4254E0" w14:textId="67BA1FBA" w:rsidR="00330E65" w:rsidRPr="00AA2A22" w:rsidRDefault="00330E65" w:rsidP="00330E65">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KC-zp.272-211/23</w:t>
      </w:r>
      <w:r w:rsidRPr="00AA2A22">
        <w:rPr>
          <w:rFonts w:ascii="Times New Roman" w:hAnsi="Times New Roman"/>
        </w:rPr>
        <w:t xml:space="preserve"> </w:t>
      </w:r>
    </w:p>
    <w:p w14:paraId="17BF02C6" w14:textId="77777777" w:rsidR="00330E65" w:rsidRDefault="00330E65" w:rsidP="00330E65">
      <w:pPr>
        <w:pStyle w:val="Tekstpodstawowy"/>
        <w:ind w:right="-47"/>
        <w:jc w:val="both"/>
        <w:rPr>
          <w:rFonts w:ascii="Times New Roman" w:hAnsi="Times New Roman"/>
        </w:rPr>
      </w:pPr>
      <w:r w:rsidRPr="00AA2A22">
        <w:rPr>
          <w:rFonts w:ascii="Times New Roman" w:hAnsi="Times New Roman"/>
        </w:rPr>
        <w:t>pomiędzy</w:t>
      </w:r>
    </w:p>
    <w:p w14:paraId="15DA20E7" w14:textId="77777777" w:rsidR="00330E65" w:rsidRDefault="00330E65" w:rsidP="00330E65">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6C2CEF85" w14:textId="77777777" w:rsidR="00330E65" w:rsidRDefault="00330E65" w:rsidP="00330E65">
      <w:pPr>
        <w:pStyle w:val="Tekstpodstawowy"/>
        <w:ind w:right="-47"/>
        <w:jc w:val="both"/>
        <w:rPr>
          <w:rFonts w:ascii="Times New Roman" w:hAnsi="Times New Roman"/>
        </w:rPr>
      </w:pPr>
      <w:r>
        <w:rPr>
          <w:rFonts w:ascii="Times New Roman" w:hAnsi="Times New Roman"/>
        </w:rPr>
        <w:t>reprezentowana przez:</w:t>
      </w:r>
    </w:p>
    <w:p w14:paraId="12EDA499" w14:textId="77777777" w:rsidR="00330E65" w:rsidRDefault="00330E65" w:rsidP="00330E65">
      <w:pPr>
        <w:pStyle w:val="Tekstpodstawowy"/>
        <w:ind w:right="-47"/>
        <w:jc w:val="both"/>
        <w:rPr>
          <w:rFonts w:ascii="Times New Roman" w:hAnsi="Times New Roman"/>
        </w:rPr>
      </w:pPr>
      <w:r>
        <w:rPr>
          <w:rFonts w:ascii="Times New Roman" w:hAnsi="Times New Roman"/>
        </w:rPr>
        <w:t xml:space="preserve">1.Dziekana Wydziału /Kierownika Jednostki/............................................................................. </w:t>
      </w:r>
    </w:p>
    <w:p w14:paraId="41D04EFC" w14:textId="77777777" w:rsidR="00330E65" w:rsidRDefault="00330E65" w:rsidP="00330E65">
      <w:pPr>
        <w:pStyle w:val="Tekstpodstawowy"/>
        <w:ind w:right="-47"/>
        <w:rPr>
          <w:rFonts w:ascii="Times New Roman" w:hAnsi="Times New Roman"/>
        </w:rPr>
      </w:pPr>
      <w:r>
        <w:rPr>
          <w:rFonts w:ascii="Times New Roman" w:hAnsi="Times New Roman"/>
        </w:rPr>
        <w:t>2.Kwestora / Z-cę Kwestora/ .........................................................................................................</w:t>
      </w:r>
    </w:p>
    <w:p w14:paraId="6F72E55F" w14:textId="77777777" w:rsidR="00330E65" w:rsidRDefault="00330E65" w:rsidP="00330E65">
      <w:pPr>
        <w:pStyle w:val="Tekstpodstawowy"/>
        <w:ind w:right="-47"/>
        <w:jc w:val="both"/>
        <w:rPr>
          <w:rFonts w:ascii="Times New Roman" w:hAnsi="Times New Roman"/>
        </w:rPr>
      </w:pPr>
      <w:r>
        <w:rPr>
          <w:rFonts w:ascii="Times New Roman" w:hAnsi="Times New Roman"/>
        </w:rPr>
        <w:t>zwaną dalej KUPUJĄCYM</w:t>
      </w:r>
    </w:p>
    <w:p w14:paraId="25D666D3" w14:textId="77777777" w:rsidR="00330E65" w:rsidRDefault="00330E65" w:rsidP="00330E65">
      <w:pPr>
        <w:pStyle w:val="Tekstpodstawowy"/>
        <w:ind w:right="-47"/>
        <w:jc w:val="both"/>
        <w:rPr>
          <w:rFonts w:ascii="Times New Roman" w:hAnsi="Times New Roman"/>
        </w:rPr>
      </w:pPr>
      <w:r>
        <w:rPr>
          <w:rFonts w:ascii="Times New Roman" w:hAnsi="Times New Roman"/>
        </w:rPr>
        <w:t xml:space="preserve">a </w:t>
      </w:r>
    </w:p>
    <w:p w14:paraId="2D336320" w14:textId="77777777" w:rsidR="00330E65" w:rsidRDefault="00330E65" w:rsidP="00330E65">
      <w:pPr>
        <w:pStyle w:val="Tekstpodstawowy"/>
        <w:ind w:right="-47"/>
        <w:jc w:val="both"/>
        <w:rPr>
          <w:rFonts w:ascii="Times New Roman" w:hAnsi="Times New Roman"/>
        </w:rPr>
      </w:pPr>
      <w:r>
        <w:rPr>
          <w:rFonts w:ascii="Times New Roman" w:hAnsi="Times New Roman"/>
        </w:rPr>
        <w:t>......................................................................................................................................................</w:t>
      </w:r>
    </w:p>
    <w:p w14:paraId="276E9E7D" w14:textId="77777777" w:rsidR="00330E65" w:rsidRDefault="00330E65" w:rsidP="00330E65">
      <w:pPr>
        <w:pStyle w:val="Tekstpodstawowy"/>
        <w:ind w:right="-47"/>
        <w:jc w:val="both"/>
        <w:rPr>
          <w:rFonts w:ascii="Times New Roman" w:hAnsi="Times New Roman"/>
        </w:rPr>
      </w:pPr>
      <w:r>
        <w:rPr>
          <w:rFonts w:ascii="Times New Roman" w:hAnsi="Times New Roman"/>
        </w:rPr>
        <w:t>......................................................................................................................................................</w:t>
      </w:r>
    </w:p>
    <w:p w14:paraId="59C2EF69" w14:textId="77777777" w:rsidR="00330E65" w:rsidRDefault="00330E65" w:rsidP="00330E65">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26676C5B" w14:textId="77777777" w:rsidR="00330E65" w:rsidRDefault="00330E65" w:rsidP="00330E65">
      <w:pPr>
        <w:pStyle w:val="Tekstpodstawowy"/>
        <w:ind w:right="-47"/>
        <w:jc w:val="both"/>
        <w:rPr>
          <w:rFonts w:ascii="Times New Roman" w:hAnsi="Times New Roman"/>
        </w:rPr>
      </w:pPr>
      <w:r>
        <w:rPr>
          <w:rFonts w:ascii="Times New Roman" w:hAnsi="Times New Roman"/>
        </w:rPr>
        <w:t>reprezentowanym przez:</w:t>
      </w:r>
    </w:p>
    <w:p w14:paraId="68B4B766" w14:textId="77777777" w:rsidR="00330E65" w:rsidRDefault="00330E65" w:rsidP="00330E65">
      <w:pPr>
        <w:pStyle w:val="Tekstpodstawowy"/>
        <w:ind w:right="-47"/>
        <w:jc w:val="both"/>
        <w:rPr>
          <w:rFonts w:ascii="Times New Roman" w:hAnsi="Times New Roman"/>
        </w:rPr>
      </w:pPr>
      <w:r>
        <w:rPr>
          <w:rFonts w:ascii="Times New Roman" w:hAnsi="Times New Roman"/>
        </w:rPr>
        <w:t>1...................................................................................................................................................</w:t>
      </w:r>
    </w:p>
    <w:p w14:paraId="77ECA3CF" w14:textId="77777777" w:rsidR="00330E65" w:rsidRDefault="00330E65" w:rsidP="00330E65">
      <w:pPr>
        <w:pStyle w:val="Tekstpodstawowy"/>
        <w:ind w:right="-47"/>
        <w:jc w:val="both"/>
        <w:rPr>
          <w:rFonts w:ascii="Times New Roman" w:hAnsi="Times New Roman"/>
        </w:rPr>
      </w:pPr>
      <w:r>
        <w:rPr>
          <w:rFonts w:ascii="Times New Roman" w:hAnsi="Times New Roman"/>
        </w:rPr>
        <w:t xml:space="preserve">2................................................................................................................................................... </w:t>
      </w:r>
    </w:p>
    <w:p w14:paraId="4C5541A5" w14:textId="77777777" w:rsidR="00330E65" w:rsidRDefault="00330E65" w:rsidP="00330E65">
      <w:pPr>
        <w:pStyle w:val="Tekstpodstawowy"/>
        <w:ind w:right="-47"/>
        <w:jc w:val="both"/>
        <w:rPr>
          <w:rFonts w:ascii="Times New Roman" w:hAnsi="Times New Roman"/>
        </w:rPr>
      </w:pPr>
      <w:r>
        <w:rPr>
          <w:rFonts w:ascii="Times New Roman" w:hAnsi="Times New Roman"/>
        </w:rPr>
        <w:t>zwanym dalej SPRZEDAWCĄ</w:t>
      </w:r>
    </w:p>
    <w:p w14:paraId="7DC4441C" w14:textId="77777777" w:rsidR="00330E65" w:rsidRDefault="00330E65" w:rsidP="00330E65">
      <w:pPr>
        <w:pStyle w:val="Tekstpodstawowy"/>
        <w:ind w:right="-47"/>
        <w:jc w:val="center"/>
        <w:rPr>
          <w:rFonts w:ascii="Times New Roman" w:hAnsi="Times New Roman"/>
        </w:rPr>
      </w:pPr>
    </w:p>
    <w:p w14:paraId="6D75D8F6"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 1</w:t>
      </w:r>
    </w:p>
    <w:p w14:paraId="5D1139B2" w14:textId="29B40E99" w:rsidR="00330E65" w:rsidRPr="009D242F" w:rsidRDefault="00330E65" w:rsidP="00330E6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rPr>
        <w:t>d</w:t>
      </w:r>
      <w:r w:rsidRPr="009D242F">
        <w:rPr>
          <w:rFonts w:ascii="Times New Roman" w:hAnsi="Times New Roman"/>
          <w:b/>
        </w:rPr>
        <w:t xml:space="preserve">ostawa </w:t>
      </w:r>
      <w:r>
        <w:rPr>
          <w:rFonts w:ascii="Times New Roman" w:hAnsi="Times New Roman"/>
          <w:b/>
        </w:rPr>
        <w:t>komputera przenośnego na potrzeby Centrum Rekrutacji AGH</w:t>
      </w:r>
    </w:p>
    <w:p w14:paraId="78DF43E4" w14:textId="77777777" w:rsidR="00330E65" w:rsidRDefault="00330E65" w:rsidP="00330E65">
      <w:pPr>
        <w:pStyle w:val="Tekstpodstawowy"/>
        <w:numPr>
          <w:ilvl w:val="0"/>
          <w:numId w:val="2"/>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283C870D" w14:textId="77777777" w:rsidR="00330E65" w:rsidRPr="0043435F" w:rsidRDefault="00330E65" w:rsidP="00330E65">
      <w:pPr>
        <w:pStyle w:val="Tekstpodstawowy"/>
        <w:numPr>
          <w:ilvl w:val="0"/>
          <w:numId w:val="2"/>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z niego zgodnie z przeznaczeniem nie narusza prawa, w tym praw osób trzecich. </w:t>
      </w:r>
    </w:p>
    <w:p w14:paraId="3515D610" w14:textId="77777777" w:rsidR="00330E65" w:rsidRDefault="00330E65" w:rsidP="00330E65">
      <w:pPr>
        <w:pStyle w:val="Tekstpodstawowy"/>
        <w:ind w:right="-47"/>
        <w:jc w:val="both"/>
        <w:rPr>
          <w:rFonts w:ascii="Times New Roman" w:hAnsi="Times New Roman"/>
        </w:rPr>
      </w:pPr>
    </w:p>
    <w:p w14:paraId="21C20393"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 2</w:t>
      </w:r>
    </w:p>
    <w:p w14:paraId="2B0FD720" w14:textId="77777777" w:rsidR="00330E65" w:rsidRPr="0043435F" w:rsidRDefault="00330E65" w:rsidP="00330E65">
      <w:pPr>
        <w:pStyle w:val="Tekstpodstawowy"/>
        <w:numPr>
          <w:ilvl w:val="0"/>
          <w:numId w:val="3"/>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w:t>
      </w:r>
      <w:r w:rsidRPr="0043435F">
        <w:rPr>
          <w:rFonts w:ascii="Times New Roman" w:hAnsi="Times New Roman"/>
          <w:szCs w:val="24"/>
        </w:rPr>
        <w:t xml:space="preserve">sprzęt, o którym mowa w § 1 w terminie do ……. </w:t>
      </w:r>
      <w:r>
        <w:rPr>
          <w:rFonts w:ascii="Times New Roman" w:hAnsi="Times New Roman"/>
          <w:szCs w:val="24"/>
        </w:rPr>
        <w:t>dni</w:t>
      </w:r>
      <w:r w:rsidRPr="0043435F">
        <w:rPr>
          <w:rFonts w:ascii="Times New Roman" w:hAnsi="Times New Roman"/>
          <w:szCs w:val="24"/>
        </w:rPr>
        <w:t xml:space="preserve"> od daty </w:t>
      </w:r>
      <w:r>
        <w:rPr>
          <w:rFonts w:ascii="Times New Roman" w:hAnsi="Times New Roman"/>
          <w:szCs w:val="24"/>
        </w:rPr>
        <w:t>podpisania niniejszej umowy</w:t>
      </w:r>
      <w:r w:rsidRPr="0043435F">
        <w:rPr>
          <w:rFonts w:ascii="Times New Roman" w:hAnsi="Times New Roman"/>
          <w:szCs w:val="24"/>
        </w:rPr>
        <w:t xml:space="preserve"> do siedziby Kupującego</w:t>
      </w:r>
      <w:r>
        <w:rPr>
          <w:rFonts w:ascii="Times New Roman" w:hAnsi="Times New Roman"/>
          <w:szCs w:val="24"/>
        </w:rPr>
        <w:t xml:space="preserve"> </w:t>
      </w:r>
    </w:p>
    <w:p w14:paraId="19BCAD5C" w14:textId="77777777" w:rsidR="00330E65" w:rsidRPr="0043435F" w:rsidRDefault="00330E65" w:rsidP="00330E6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765367E1" w14:textId="77777777" w:rsidR="00330E65" w:rsidRPr="0043435F" w:rsidRDefault="00330E65" w:rsidP="00330E65">
      <w:pPr>
        <w:pStyle w:val="Tekstpodstawowy"/>
        <w:numPr>
          <w:ilvl w:val="0"/>
          <w:numId w:val="3"/>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78C50B2F" w14:textId="77777777" w:rsidR="00330E65" w:rsidRDefault="00330E65" w:rsidP="00330E65">
      <w:pPr>
        <w:pStyle w:val="Tekstpodstawowy"/>
        <w:ind w:right="-47"/>
        <w:jc w:val="both"/>
        <w:rPr>
          <w:rFonts w:ascii="Times New Roman" w:hAnsi="Times New Roman"/>
        </w:rPr>
      </w:pPr>
    </w:p>
    <w:p w14:paraId="3A4B125F" w14:textId="77777777" w:rsidR="00330E65" w:rsidRDefault="00330E65" w:rsidP="00330E65">
      <w:pPr>
        <w:pStyle w:val="Tekstpodstawowy"/>
        <w:ind w:right="-47"/>
        <w:jc w:val="center"/>
        <w:rPr>
          <w:rFonts w:ascii="Times New Roman" w:hAnsi="Times New Roman"/>
          <w:b/>
        </w:rPr>
      </w:pPr>
    </w:p>
    <w:p w14:paraId="6D0C8992" w14:textId="77777777" w:rsidR="00330E65" w:rsidRDefault="00330E65" w:rsidP="00330E65">
      <w:pPr>
        <w:pStyle w:val="Tekstpodstawowy"/>
        <w:ind w:right="-47"/>
        <w:jc w:val="center"/>
        <w:rPr>
          <w:rFonts w:ascii="Times New Roman" w:hAnsi="Times New Roman"/>
          <w:b/>
        </w:rPr>
      </w:pPr>
    </w:p>
    <w:p w14:paraId="150695AF"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 3</w:t>
      </w:r>
    </w:p>
    <w:p w14:paraId="38A926ED" w14:textId="77777777" w:rsidR="00330E65" w:rsidRPr="0043435F" w:rsidRDefault="00330E65" w:rsidP="00330E6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4C472F75" w14:textId="77777777" w:rsidR="00330E65" w:rsidRPr="0043435F" w:rsidRDefault="00330E65" w:rsidP="00330E6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61F481C7" w14:textId="77777777" w:rsidR="00330E65" w:rsidRPr="0043435F" w:rsidRDefault="00330E65" w:rsidP="00330E65">
      <w:pPr>
        <w:pStyle w:val="Tekstpodstawowy"/>
        <w:numPr>
          <w:ilvl w:val="0"/>
          <w:numId w:val="4"/>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7C23AD2B" w14:textId="77777777" w:rsidR="00330E65" w:rsidRPr="0043435F" w:rsidRDefault="00330E65" w:rsidP="00330E65">
      <w:pPr>
        <w:pStyle w:val="Tekstpodstawowy"/>
        <w:numPr>
          <w:ilvl w:val="0"/>
          <w:numId w:val="4"/>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B750D0" w14:textId="77777777" w:rsidR="00330E65" w:rsidRDefault="00330E65" w:rsidP="00330E65">
      <w:pPr>
        <w:pStyle w:val="Tekstpodstawowy"/>
        <w:ind w:right="-47"/>
        <w:jc w:val="both"/>
        <w:rPr>
          <w:rFonts w:ascii="Times New Roman" w:hAnsi="Times New Roman"/>
        </w:rPr>
      </w:pPr>
    </w:p>
    <w:p w14:paraId="36A4480E"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 4</w:t>
      </w:r>
    </w:p>
    <w:p w14:paraId="576D0ABD" w14:textId="77777777" w:rsidR="00330E65" w:rsidRDefault="00330E65" w:rsidP="00330E6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D41E3B5" w14:textId="77777777" w:rsidR="00330E65" w:rsidRDefault="00330E65" w:rsidP="00330E65">
      <w:pPr>
        <w:pStyle w:val="Tekstpodstawowy"/>
        <w:numPr>
          <w:ilvl w:val="0"/>
          <w:numId w:val="5"/>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33C95193" w14:textId="77777777" w:rsidR="00330E65" w:rsidRDefault="00330E65" w:rsidP="00330E65">
      <w:pPr>
        <w:pStyle w:val="Tekstpodstawowy"/>
        <w:numPr>
          <w:ilvl w:val="0"/>
          <w:numId w:val="5"/>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4D4B3E6E" w14:textId="77777777" w:rsidR="00330E65" w:rsidRPr="00593CEB" w:rsidRDefault="00330E65" w:rsidP="00330E65">
      <w:pPr>
        <w:pStyle w:val="Tekstpodstawowy"/>
        <w:numPr>
          <w:ilvl w:val="0"/>
          <w:numId w:val="5"/>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AA6ED7B" w14:textId="77777777" w:rsidR="00330E65" w:rsidRDefault="00330E65" w:rsidP="00330E65">
      <w:pPr>
        <w:pStyle w:val="Tekstpodstawowy"/>
        <w:ind w:right="-47"/>
        <w:jc w:val="center"/>
        <w:rPr>
          <w:rFonts w:ascii="Times New Roman" w:hAnsi="Times New Roman"/>
        </w:rPr>
      </w:pPr>
    </w:p>
    <w:p w14:paraId="50F17A9F"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 5</w:t>
      </w:r>
    </w:p>
    <w:p w14:paraId="5AFA1807" w14:textId="77777777" w:rsidR="00330E65" w:rsidRPr="00C53B52" w:rsidRDefault="00330E65" w:rsidP="00330E6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47789E75" w14:textId="77777777" w:rsidR="00330E65" w:rsidRPr="00C53B52" w:rsidRDefault="00330E65" w:rsidP="00330E6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7963C724" w14:textId="77777777" w:rsidR="00330E65" w:rsidRPr="00C53B52" w:rsidRDefault="00330E65" w:rsidP="00330E65">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3DBABB7" w14:textId="77777777" w:rsidR="00330E65" w:rsidRPr="00C53B52" w:rsidRDefault="00330E65" w:rsidP="00330E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D5733DF" w14:textId="77777777" w:rsidR="00330E65" w:rsidRPr="00C53B52" w:rsidRDefault="00330E65" w:rsidP="00330E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Sprzedawcy, w wysokości 10% całkowitego wynagrodzenia netto określonego w  § 3 ust. 1;</w:t>
      </w:r>
    </w:p>
    <w:p w14:paraId="356DA1D1" w14:textId="77777777" w:rsidR="00330E65" w:rsidRPr="00C53B52" w:rsidRDefault="00330E65" w:rsidP="00330E65">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Sprzedawcy, w wysokości 10% wartości netto części przedmiotu umowy, której dotyczy odstąpienie;</w:t>
      </w:r>
    </w:p>
    <w:p w14:paraId="49E5A46B" w14:textId="77777777" w:rsidR="00330E65" w:rsidRPr="00C53B52" w:rsidRDefault="00330E65" w:rsidP="00330E6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09E18061" w14:textId="77777777" w:rsidR="00330E65" w:rsidRPr="00C53B52" w:rsidRDefault="00330E65" w:rsidP="00330E65">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z </w:t>
      </w:r>
      <w:r>
        <w:rPr>
          <w:rFonts w:ascii="Times New Roman" w:hAnsi="Times New Roman"/>
        </w:rPr>
        <w:t>winy</w:t>
      </w:r>
      <w:r w:rsidRPr="00C53B52">
        <w:rPr>
          <w:rFonts w:ascii="Times New Roman" w:hAnsi="Times New Roman"/>
        </w:rPr>
        <w:t xml:space="preserve"> Kupującego, w wysokości 10% całkowitego wynagrodzenia netto określonego w § 3 ust. 1;</w:t>
      </w:r>
    </w:p>
    <w:p w14:paraId="2B06C51C" w14:textId="77777777" w:rsidR="00330E65" w:rsidRPr="00C53B52" w:rsidRDefault="00330E65" w:rsidP="00330E65">
      <w:pPr>
        <w:pStyle w:val="Tekstpodstawowy"/>
        <w:numPr>
          <w:ilvl w:val="0"/>
          <w:numId w:val="8"/>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z </w:t>
      </w:r>
      <w:r>
        <w:rPr>
          <w:rFonts w:ascii="Times New Roman" w:hAnsi="Times New Roman"/>
        </w:rPr>
        <w:t>winy</w:t>
      </w:r>
      <w:r w:rsidRPr="00C53B52">
        <w:rPr>
          <w:rFonts w:ascii="Times New Roman" w:hAnsi="Times New Roman"/>
        </w:rPr>
        <w:t xml:space="preserve"> Kupującego, w wysokości 10% wartości netto części przedmiotu umowy, której dotyczy odstąpienie</w:t>
      </w:r>
    </w:p>
    <w:p w14:paraId="3DC47BAB" w14:textId="77777777" w:rsidR="00330E65" w:rsidRPr="006B2CAA" w:rsidRDefault="00330E65" w:rsidP="00330E65">
      <w:pPr>
        <w:pStyle w:val="Tekstpodstawowy"/>
        <w:numPr>
          <w:ilvl w:val="0"/>
          <w:numId w:val="6"/>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35C92750" w14:textId="77777777" w:rsidR="00330E65" w:rsidRDefault="00330E65" w:rsidP="00330E65">
      <w:pPr>
        <w:pStyle w:val="Tekstpodstawowy"/>
        <w:numPr>
          <w:ilvl w:val="0"/>
          <w:numId w:val="6"/>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00F5F9E3" w14:textId="77777777" w:rsidR="00330E65" w:rsidRDefault="00330E65" w:rsidP="00330E65">
      <w:pPr>
        <w:pStyle w:val="Tekstpodstawowy"/>
        <w:ind w:right="-47"/>
        <w:jc w:val="center"/>
        <w:rPr>
          <w:rFonts w:ascii="Times New Roman" w:hAnsi="Times New Roman"/>
          <w:b/>
        </w:rPr>
      </w:pPr>
    </w:p>
    <w:p w14:paraId="77803A6D" w14:textId="77777777" w:rsidR="00330E65" w:rsidRDefault="00330E65" w:rsidP="00330E65">
      <w:pPr>
        <w:pStyle w:val="Tekstpodstawowy"/>
        <w:ind w:right="-47"/>
        <w:jc w:val="center"/>
        <w:rPr>
          <w:rFonts w:ascii="Times New Roman" w:hAnsi="Times New Roman"/>
          <w:b/>
        </w:rPr>
      </w:pPr>
    </w:p>
    <w:p w14:paraId="0D4E53F3" w14:textId="77777777" w:rsidR="00330E65" w:rsidRDefault="00330E65" w:rsidP="00330E65">
      <w:pPr>
        <w:pStyle w:val="Tekstpodstawowy"/>
        <w:ind w:right="-47"/>
        <w:jc w:val="center"/>
        <w:rPr>
          <w:rFonts w:ascii="Times New Roman" w:hAnsi="Times New Roman"/>
          <w:b/>
        </w:rPr>
      </w:pPr>
      <w:r w:rsidRPr="00877B92">
        <w:rPr>
          <w:rFonts w:ascii="Times New Roman" w:hAnsi="Times New Roman"/>
          <w:b/>
        </w:rPr>
        <w:t>§ 6</w:t>
      </w:r>
    </w:p>
    <w:p w14:paraId="10F742F5" w14:textId="77777777" w:rsidR="00330E65" w:rsidRDefault="00330E65" w:rsidP="00330E65">
      <w:pPr>
        <w:pStyle w:val="Tekstpodstawowy"/>
        <w:ind w:right="-47"/>
        <w:jc w:val="center"/>
        <w:rPr>
          <w:rFonts w:ascii="Times New Roman" w:hAnsi="Times New Roman"/>
          <w:b/>
        </w:rPr>
      </w:pPr>
    </w:p>
    <w:p w14:paraId="78D074E3" w14:textId="77777777" w:rsidR="00330E65" w:rsidRDefault="00330E65" w:rsidP="00330E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70211808" w14:textId="77777777" w:rsidR="00330E65" w:rsidRDefault="00330E65" w:rsidP="00330E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40A3D694" w14:textId="77777777" w:rsidR="00330E65" w:rsidRDefault="00330E65" w:rsidP="00330E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686BC65A" w14:textId="77777777" w:rsidR="00330E65" w:rsidRDefault="00330E65" w:rsidP="00330E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9A55BB1" w14:textId="77777777" w:rsidR="00330E65" w:rsidRDefault="00330E65" w:rsidP="00330E65">
      <w:pPr>
        <w:numPr>
          <w:ilvl w:val="0"/>
          <w:numId w:val="9"/>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7BB457B"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566551A7" w14:textId="77777777" w:rsidR="00330E65" w:rsidRPr="003F1749" w:rsidRDefault="00330E65" w:rsidP="00330E65">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07FA68EF" w14:textId="77777777" w:rsidR="00330E65" w:rsidRDefault="00330E65" w:rsidP="00330E65">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2C985691" w14:textId="77777777" w:rsidR="00330E65" w:rsidRDefault="00330E65" w:rsidP="00330E65">
      <w:pPr>
        <w:pStyle w:val="Tekstpodstawowy"/>
        <w:ind w:right="-47"/>
        <w:jc w:val="center"/>
        <w:rPr>
          <w:rFonts w:ascii="Times New Roman" w:hAnsi="Times New Roman"/>
        </w:rPr>
      </w:pPr>
    </w:p>
    <w:p w14:paraId="6B3DC5ED"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3BDEF95A" w14:textId="77777777" w:rsidR="00330E65" w:rsidRPr="0043435F" w:rsidRDefault="00330E65" w:rsidP="00330E65">
      <w:pPr>
        <w:numPr>
          <w:ilvl w:val="0"/>
          <w:numId w:val="7"/>
        </w:numPr>
        <w:ind w:left="284"/>
        <w:jc w:val="both"/>
        <w:rPr>
          <w:bCs/>
          <w:sz w:val="24"/>
          <w:szCs w:val="24"/>
          <w:lang w:val="pl-PL" w:eastAsia="en-US"/>
        </w:rPr>
      </w:pPr>
      <w:r w:rsidRPr="0043435F">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7410CD08" w14:textId="77777777" w:rsidR="00330E65" w:rsidRPr="0043435F" w:rsidRDefault="00330E65" w:rsidP="00330E65">
      <w:pPr>
        <w:numPr>
          <w:ilvl w:val="0"/>
          <w:numId w:val="7"/>
        </w:numPr>
        <w:ind w:left="284"/>
        <w:jc w:val="both"/>
        <w:rPr>
          <w:bCs/>
          <w:sz w:val="24"/>
          <w:szCs w:val="24"/>
          <w:lang w:val="pl-PL" w:eastAsia="en-US"/>
        </w:rPr>
      </w:pPr>
      <w:r w:rsidRPr="0043435F">
        <w:rPr>
          <w:sz w:val="24"/>
          <w:szCs w:val="24"/>
          <w:lang w:val="pl-PL"/>
        </w:rPr>
        <w:t>Sprzedawca udziela Kupującemu gwarancji, że dostarczony przedmiot zamówienia jest fabrycznie nowy i wolny od wad fizycznych i wad prawnych.</w:t>
      </w:r>
    </w:p>
    <w:p w14:paraId="439695DB" w14:textId="77777777" w:rsidR="00330E65" w:rsidRPr="0043435F" w:rsidRDefault="00330E65" w:rsidP="00330E65">
      <w:pPr>
        <w:numPr>
          <w:ilvl w:val="0"/>
          <w:numId w:val="7"/>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02FFC668" w14:textId="77777777" w:rsidR="00330E65" w:rsidRPr="0043435F" w:rsidRDefault="00330E65" w:rsidP="00330E65">
      <w:pPr>
        <w:numPr>
          <w:ilvl w:val="0"/>
          <w:numId w:val="7"/>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96B4113" w14:textId="7A344D65" w:rsidR="00330E65" w:rsidRPr="0043435F" w:rsidRDefault="00330E65" w:rsidP="00330E65">
      <w:pPr>
        <w:numPr>
          <w:ilvl w:val="0"/>
          <w:numId w:val="7"/>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sidR="00681223">
        <w:rPr>
          <w:bCs/>
          <w:sz w:val="24"/>
          <w:szCs w:val="24"/>
          <w:lang w:val="pl-PL" w:eastAsia="en-US"/>
        </w:rPr>
        <w:t>1 dzień</w:t>
      </w:r>
      <w:r>
        <w:rPr>
          <w:bCs/>
          <w:sz w:val="24"/>
          <w:szCs w:val="24"/>
          <w:lang w:val="pl-PL" w:eastAsia="en-US"/>
        </w:rPr>
        <w:t xml:space="preserve"> robocz</w:t>
      </w:r>
      <w:r w:rsidR="00681223">
        <w:rPr>
          <w:bCs/>
          <w:sz w:val="24"/>
          <w:szCs w:val="24"/>
          <w:lang w:val="pl-PL" w:eastAsia="en-US"/>
        </w:rPr>
        <w:t>y</w:t>
      </w:r>
      <w:r w:rsidRPr="0043435F">
        <w:rPr>
          <w:bCs/>
          <w:sz w:val="24"/>
          <w:szCs w:val="24"/>
          <w:lang w:val="pl-PL" w:eastAsia="en-US"/>
        </w:rPr>
        <w:t xml:space="preserve"> od momentu zgłoszenia. Za </w:t>
      </w:r>
      <w:r w:rsidR="00681223">
        <w:rPr>
          <w:bCs/>
          <w:sz w:val="24"/>
          <w:szCs w:val="24"/>
          <w:lang w:val="pl-PL" w:eastAsia="en-US"/>
        </w:rPr>
        <w:t>dni</w:t>
      </w:r>
      <w:r w:rsidRPr="0043435F">
        <w:rPr>
          <w:bCs/>
          <w:sz w:val="24"/>
          <w:szCs w:val="24"/>
          <w:lang w:val="pl-PL" w:eastAsia="en-US"/>
        </w:rPr>
        <w:t xml:space="preserve"> robocze uważa się dni od poniedziałku do piątku, w godzinach 7:30-15:30, za wyjątkiem dni ustawowo wolnych od pracy. </w:t>
      </w:r>
    </w:p>
    <w:p w14:paraId="12AC3FB6" w14:textId="77777777" w:rsidR="00330E65" w:rsidRPr="0043435F" w:rsidRDefault="00330E65" w:rsidP="00330E65">
      <w:pPr>
        <w:numPr>
          <w:ilvl w:val="0"/>
          <w:numId w:val="7"/>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10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w:t>
      </w:r>
      <w:r w:rsidRPr="0043435F">
        <w:rPr>
          <w:bCs/>
          <w:sz w:val="24"/>
          <w:szCs w:val="24"/>
          <w:lang w:val="pl-PL" w:eastAsia="en-US"/>
        </w:rPr>
        <w:lastRenderedPageBreak/>
        <w:t xml:space="preserve">ustawowo wolnych od pracy. Przez naprawę rozumie się również dostarczenie, na czas naprawy, urządzenia  zastępczego o parametrach i funkcjonalności nie gorszej niż 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7514F05F" w14:textId="77777777" w:rsidR="00330E65" w:rsidRPr="0043435F" w:rsidRDefault="00330E65" w:rsidP="00330E65">
      <w:pPr>
        <w:numPr>
          <w:ilvl w:val="0"/>
          <w:numId w:val="7"/>
        </w:numPr>
        <w:ind w:left="284"/>
        <w:jc w:val="both"/>
        <w:rPr>
          <w:bCs/>
          <w:sz w:val="24"/>
          <w:szCs w:val="24"/>
          <w:lang w:val="pl-PL" w:eastAsia="en-US"/>
        </w:rPr>
      </w:pPr>
      <w:r w:rsidRPr="0043435F">
        <w:rPr>
          <w:bCs/>
          <w:sz w:val="24"/>
          <w:szCs w:val="24"/>
          <w:lang w:val="pl-PL" w:eastAsia="en-US"/>
        </w:rPr>
        <w:t>Wszelkie zgłoszenia usterek (wad) będą przekazywane Sprzedawcy faksem na nr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lub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xml:space="preserve">………………, za zwrotnym potwierdzeniem odbioru zgłoszenia na nr faksu Kupującego </w:t>
      </w:r>
      <w:r>
        <w:rPr>
          <w:bCs/>
          <w:sz w:val="24"/>
          <w:szCs w:val="24"/>
          <w:lang w:val="pl-PL" w:eastAsia="en-US"/>
        </w:rPr>
        <w:t>…………………………..</w:t>
      </w:r>
      <w:r w:rsidRPr="0043435F">
        <w:rPr>
          <w:bCs/>
          <w:sz w:val="24"/>
          <w:szCs w:val="24"/>
          <w:lang w:val="pl-PL" w:eastAsia="en-US"/>
        </w:rPr>
        <w:t>………………..  e-mail na adres: ……………………………</w:t>
      </w:r>
      <w:r>
        <w:rPr>
          <w:bCs/>
          <w:sz w:val="24"/>
          <w:szCs w:val="24"/>
          <w:lang w:val="pl-PL" w:eastAsia="en-US"/>
        </w:rPr>
        <w:t>…………</w:t>
      </w:r>
      <w:r w:rsidRPr="0043435F">
        <w:rPr>
          <w:bCs/>
          <w:sz w:val="24"/>
          <w:szCs w:val="24"/>
          <w:lang w:val="pl-PL" w:eastAsia="en-US"/>
        </w:rPr>
        <w:t xml:space="preserve"> .</w:t>
      </w:r>
    </w:p>
    <w:p w14:paraId="3F5662C0" w14:textId="77777777" w:rsidR="00330E65" w:rsidRPr="0043435F" w:rsidRDefault="00330E65" w:rsidP="00330E65">
      <w:pPr>
        <w:numPr>
          <w:ilvl w:val="0"/>
          <w:numId w:val="7"/>
        </w:numPr>
        <w:ind w:left="284"/>
        <w:jc w:val="both"/>
        <w:rPr>
          <w:bCs/>
          <w:sz w:val="24"/>
          <w:szCs w:val="24"/>
          <w:lang w:val="pl-PL" w:eastAsia="en-US"/>
        </w:rPr>
      </w:pPr>
      <w:r w:rsidRPr="0043435F">
        <w:rPr>
          <w:bCs/>
          <w:sz w:val="24"/>
          <w:szCs w:val="24"/>
          <w:lang w:val="pl-PL" w:eastAsia="en-US"/>
        </w:rPr>
        <w:t>W przypadku zmiany numeru telefonu lub e-maila, Sprzedawca ma obowiązek powiadomić Kupującego z 5-dniowym wyprzedzeniem pod rygorem uznania zgłoszenia o awarii za dokonane prawidłowo.</w:t>
      </w:r>
    </w:p>
    <w:p w14:paraId="70172B80" w14:textId="77777777" w:rsidR="00330E65" w:rsidRPr="0043435F" w:rsidRDefault="00330E65" w:rsidP="00330E65">
      <w:pPr>
        <w:numPr>
          <w:ilvl w:val="0"/>
          <w:numId w:val="7"/>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43ECBFD7" w14:textId="77777777" w:rsidR="00330E65" w:rsidRPr="0043435F" w:rsidRDefault="00330E65" w:rsidP="00330E65">
      <w:pPr>
        <w:numPr>
          <w:ilvl w:val="0"/>
          <w:numId w:val="7"/>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C887C23" w14:textId="77777777" w:rsidR="00330E65" w:rsidRPr="0043435F" w:rsidRDefault="00330E65" w:rsidP="00330E65">
      <w:pPr>
        <w:numPr>
          <w:ilvl w:val="0"/>
          <w:numId w:val="7"/>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4B0F2D2C" w14:textId="77777777" w:rsidR="00330E65" w:rsidRPr="0043435F" w:rsidRDefault="00330E65" w:rsidP="00330E65">
      <w:pPr>
        <w:numPr>
          <w:ilvl w:val="0"/>
          <w:numId w:val="7"/>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044BE8A" w14:textId="77777777" w:rsidR="00330E65" w:rsidRDefault="00330E65" w:rsidP="00330E65">
      <w:pPr>
        <w:pStyle w:val="Tekstpodstawowy"/>
        <w:ind w:left="284" w:right="-47"/>
        <w:jc w:val="both"/>
        <w:rPr>
          <w:rFonts w:ascii="Times New Roman" w:hAnsi="Times New Roman"/>
        </w:rPr>
      </w:pPr>
    </w:p>
    <w:p w14:paraId="084E678A"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42E6BD79" w14:textId="77777777" w:rsidR="00330E65" w:rsidRDefault="00330E65" w:rsidP="00330E65">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28FFA878" w14:textId="77777777" w:rsidR="00330E65" w:rsidRPr="009B2595" w:rsidRDefault="00330E65" w:rsidP="00330E6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2EED171" w14:textId="77777777" w:rsidR="00330E65" w:rsidRPr="009B2595" w:rsidRDefault="00330E65" w:rsidP="00330E6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4EE5D1B0" w14:textId="77777777" w:rsidR="00330E65" w:rsidRPr="009B2595" w:rsidRDefault="00330E65" w:rsidP="00330E65">
      <w:pPr>
        <w:widowControl w:val="0"/>
        <w:numPr>
          <w:ilvl w:val="0"/>
          <w:numId w:val="10"/>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61AA2DAB" w14:textId="77777777" w:rsidR="00330E65" w:rsidRPr="009B2595" w:rsidRDefault="00330E65" w:rsidP="00330E65">
      <w:pPr>
        <w:numPr>
          <w:ilvl w:val="0"/>
          <w:numId w:val="11"/>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8A6E611" w14:textId="77777777" w:rsidR="00330E65" w:rsidRPr="009B2595" w:rsidRDefault="00330E65" w:rsidP="00330E65">
      <w:pPr>
        <w:numPr>
          <w:ilvl w:val="0"/>
          <w:numId w:val="11"/>
        </w:numPr>
        <w:suppressAutoHyphens/>
        <w:autoSpaceDN w:val="0"/>
        <w:spacing w:after="147"/>
        <w:jc w:val="both"/>
        <w:rPr>
          <w:sz w:val="24"/>
          <w:szCs w:val="24"/>
          <w:lang w:val="pl-PL"/>
        </w:rPr>
      </w:pPr>
      <w:r w:rsidRPr="009B2595">
        <w:rPr>
          <w:color w:val="000000"/>
          <w:sz w:val="24"/>
          <w:szCs w:val="24"/>
          <w:lang w:val="pl-PL"/>
        </w:rPr>
        <w:lastRenderedPageBreak/>
        <w:t>zmiany powszechnie obowiązujących przepisów prawa w zakresie mającym wpływ na realizację Umowy;</w:t>
      </w:r>
    </w:p>
    <w:p w14:paraId="15D4F810" w14:textId="77777777" w:rsidR="00330E65" w:rsidRPr="009B2595" w:rsidRDefault="00330E65" w:rsidP="00330E65">
      <w:pPr>
        <w:numPr>
          <w:ilvl w:val="0"/>
          <w:numId w:val="11"/>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263D4825" w14:textId="77777777" w:rsidR="00330E65" w:rsidRPr="009B2595" w:rsidRDefault="00330E65" w:rsidP="00330E65">
      <w:pPr>
        <w:numPr>
          <w:ilvl w:val="0"/>
          <w:numId w:val="11"/>
        </w:numPr>
        <w:suppressAutoHyphens/>
        <w:autoSpaceDN w:val="0"/>
        <w:spacing w:after="147"/>
        <w:jc w:val="both"/>
        <w:rPr>
          <w:sz w:val="24"/>
          <w:szCs w:val="24"/>
          <w:lang w:val="pl-PL"/>
        </w:rPr>
      </w:pPr>
      <w:r w:rsidRPr="009B2595">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18056E1D" w14:textId="77777777" w:rsidR="00330E65" w:rsidRPr="009B2595" w:rsidRDefault="00330E65" w:rsidP="00330E6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35E0AA1" w14:textId="77777777" w:rsidR="00330E65" w:rsidRPr="009B2595" w:rsidRDefault="00330E65" w:rsidP="00330E65">
      <w:pPr>
        <w:widowControl w:val="0"/>
        <w:numPr>
          <w:ilvl w:val="0"/>
          <w:numId w:val="10"/>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9CA8FE3" w14:textId="77777777" w:rsidR="00330E65" w:rsidRPr="00042F5C" w:rsidRDefault="00330E65" w:rsidP="00330E65">
      <w:pPr>
        <w:widowControl w:val="0"/>
        <w:suppressAutoHyphens/>
        <w:autoSpaceDN w:val="0"/>
        <w:ind w:left="360"/>
        <w:jc w:val="center"/>
        <w:textAlignment w:val="baseline"/>
        <w:rPr>
          <w:rFonts w:eastAsia="SimSun"/>
          <w:b/>
          <w:bCs/>
          <w:color w:val="000000"/>
          <w:kern w:val="2"/>
          <w:sz w:val="24"/>
          <w:szCs w:val="24"/>
          <w:lang w:val="pl-PL"/>
        </w:rPr>
      </w:pPr>
    </w:p>
    <w:p w14:paraId="1AFEE9A8" w14:textId="77777777" w:rsidR="00330E65" w:rsidRPr="009B2595" w:rsidRDefault="00330E65" w:rsidP="00330E65">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4056A4FA" w14:textId="77777777" w:rsidR="00330E65" w:rsidRPr="009B2595" w:rsidRDefault="00330E65" w:rsidP="00330E6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03E795" w14:textId="77777777" w:rsidR="00330E65" w:rsidRPr="009B2595" w:rsidRDefault="00330E65" w:rsidP="00330E6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4BD81406" w14:textId="77777777" w:rsidR="00330E65" w:rsidRPr="009B2595" w:rsidRDefault="00330E65" w:rsidP="00330E6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B84FC4D" w14:textId="77777777" w:rsidR="00330E65" w:rsidRPr="009B2595" w:rsidRDefault="00330E65" w:rsidP="00330E65">
      <w:pPr>
        <w:numPr>
          <w:ilvl w:val="0"/>
          <w:numId w:val="12"/>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77CFF2CE"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7FA2CB0F" w14:textId="77777777" w:rsidR="00330E65" w:rsidRDefault="00330E65" w:rsidP="00330E65">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354F2F7" w14:textId="77777777" w:rsidR="00330E65" w:rsidRDefault="00330E65" w:rsidP="00330E65">
      <w:pPr>
        <w:pStyle w:val="Tekstpodstawowy"/>
        <w:ind w:right="-47"/>
        <w:jc w:val="center"/>
        <w:rPr>
          <w:rFonts w:ascii="Times New Roman" w:hAnsi="Times New Roman"/>
        </w:rPr>
      </w:pPr>
    </w:p>
    <w:p w14:paraId="0CF9B298" w14:textId="77777777" w:rsidR="00330E65" w:rsidRDefault="00330E65" w:rsidP="00330E65">
      <w:pPr>
        <w:pStyle w:val="Tekstpodstawowy"/>
        <w:ind w:right="-47"/>
        <w:jc w:val="center"/>
        <w:rPr>
          <w:rFonts w:ascii="Times New Roman" w:hAnsi="Times New Roman"/>
        </w:rPr>
      </w:pPr>
    </w:p>
    <w:p w14:paraId="624521EC" w14:textId="77777777" w:rsidR="00330E65" w:rsidRPr="00877B92" w:rsidRDefault="00330E65" w:rsidP="00330E65">
      <w:pPr>
        <w:pStyle w:val="Tekstpodstawowy"/>
        <w:ind w:right="-47"/>
        <w:jc w:val="center"/>
        <w:rPr>
          <w:b/>
        </w:rPr>
      </w:pPr>
      <w:r w:rsidRPr="00877B92">
        <w:rPr>
          <w:rFonts w:ascii="Times New Roman" w:hAnsi="Times New Roman"/>
          <w:b/>
        </w:rPr>
        <w:t>§1</w:t>
      </w:r>
      <w:r>
        <w:rPr>
          <w:rFonts w:ascii="Times New Roman" w:hAnsi="Times New Roman"/>
          <w:b/>
        </w:rPr>
        <w:t>2</w:t>
      </w:r>
    </w:p>
    <w:p w14:paraId="11333720" w14:textId="77777777" w:rsidR="00330E65" w:rsidRDefault="00330E65" w:rsidP="00330E65">
      <w:pPr>
        <w:pStyle w:val="NormalnyWeb"/>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4D678AD" w14:textId="77777777" w:rsidR="00330E65" w:rsidRDefault="00330E65" w:rsidP="00330E65">
      <w:pPr>
        <w:pStyle w:val="NormalnyWeb"/>
        <w:jc w:val="both"/>
      </w:pPr>
      <w:r>
        <w:lastRenderedPageBreak/>
        <w:t xml:space="preserve">2. W razie wątpliwości, czy określona informacja stanowi tajemnicę Wykonawca zobowiązany jest zwrócić się w formie pisemnej do Zamawiającego o wyjaśnienie takiej wątpliwości. </w:t>
      </w:r>
    </w:p>
    <w:p w14:paraId="62E06B93" w14:textId="77777777" w:rsidR="00330E65" w:rsidRDefault="00330E65" w:rsidP="00330E65">
      <w:pPr>
        <w:pStyle w:val="NormalnyWeb"/>
        <w:jc w:val="both"/>
      </w:pPr>
      <w:r>
        <w:t xml:space="preserve">3. Wykonawca zobowiązuje się do wykorzystania uzyskanych, powyższych informacji jedynie w celu wykonania przedmiotu umowy. </w:t>
      </w:r>
    </w:p>
    <w:p w14:paraId="568BC170" w14:textId="77777777" w:rsidR="00330E65" w:rsidRDefault="00330E65" w:rsidP="00330E65">
      <w:pPr>
        <w:pStyle w:val="NormalnyWeb"/>
        <w:jc w:val="both"/>
      </w:pPr>
      <w:r>
        <w:t xml:space="preserve">4. Wykonawca zobowiązuje się ujawnić powyższe informacje tylko tym pracownikom Wykonawcy, wobec których ujawnienie takie będzie uzasadnione zakresem, w którym wykonują przedmiot umowy. </w:t>
      </w:r>
    </w:p>
    <w:p w14:paraId="4A88DA20" w14:textId="77777777" w:rsidR="00330E65" w:rsidRDefault="00330E65" w:rsidP="00330E65">
      <w:pPr>
        <w:pStyle w:val="NormalnyWeb"/>
        <w:jc w:val="both"/>
      </w:pPr>
      <w:r>
        <w:t>5. Powyższe przepisy nie będą miały zastosowania wobec informacji powszechnie znanych lub opublikowanych oraz w przypadku żądania ich ujawnienia przez uprawniony organ.</w:t>
      </w:r>
    </w:p>
    <w:p w14:paraId="7F24E1CD" w14:textId="77777777" w:rsidR="00330E65" w:rsidRDefault="00330E65" w:rsidP="00330E65">
      <w:pPr>
        <w:pStyle w:val="Tekstpodstawowy"/>
        <w:ind w:right="-47"/>
        <w:jc w:val="both"/>
        <w:rPr>
          <w:rFonts w:ascii="Times New Roman" w:hAnsi="Times New Roman"/>
        </w:rPr>
      </w:pPr>
    </w:p>
    <w:p w14:paraId="44F7700E"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6392A938" w14:textId="77777777" w:rsidR="00330E65" w:rsidRDefault="00330E65" w:rsidP="00330E65">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0C72A4E9" w14:textId="77777777" w:rsidR="00330E65" w:rsidRDefault="00330E65" w:rsidP="00330E65">
      <w:pPr>
        <w:pStyle w:val="Tekstpodstawowy"/>
        <w:ind w:right="-47"/>
        <w:jc w:val="both"/>
        <w:rPr>
          <w:rFonts w:ascii="Times New Roman" w:hAnsi="Times New Roman"/>
        </w:rPr>
      </w:pPr>
    </w:p>
    <w:p w14:paraId="252D30C6"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51B4E343" w14:textId="77777777" w:rsidR="00330E65" w:rsidRDefault="00330E65" w:rsidP="00330E65">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237F582F" w14:textId="77777777" w:rsidR="00330E65" w:rsidRDefault="00330E65" w:rsidP="00330E65">
      <w:pPr>
        <w:pStyle w:val="Tekstpodstawowy"/>
        <w:ind w:right="-47"/>
        <w:jc w:val="both"/>
        <w:rPr>
          <w:rFonts w:ascii="Times New Roman" w:hAnsi="Times New Roman"/>
        </w:rPr>
      </w:pPr>
    </w:p>
    <w:p w14:paraId="6766CA8E" w14:textId="77777777" w:rsidR="00330E65" w:rsidRPr="00877B92" w:rsidRDefault="00330E65" w:rsidP="00330E65">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5</w:t>
      </w:r>
    </w:p>
    <w:p w14:paraId="6D758E5D" w14:textId="77777777" w:rsidR="00330E65" w:rsidRPr="004F0507" w:rsidRDefault="00330E65" w:rsidP="00330E65">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1E36B63" w14:textId="77777777" w:rsidR="00330E65" w:rsidRDefault="00330E65" w:rsidP="00330E65">
      <w:pPr>
        <w:pStyle w:val="Tekstpodstawowy2"/>
        <w:spacing w:line="240" w:lineRule="auto"/>
        <w:ind w:right="-47"/>
      </w:pPr>
    </w:p>
    <w:p w14:paraId="1C9B9A7F" w14:textId="77777777" w:rsidR="00330E65" w:rsidRPr="004F0507" w:rsidRDefault="00330E65" w:rsidP="00330E65">
      <w:pPr>
        <w:pStyle w:val="Tekstpodstawowy2"/>
        <w:spacing w:line="240" w:lineRule="auto"/>
        <w:ind w:right="-47"/>
        <w:rPr>
          <w:b/>
          <w:sz w:val="24"/>
        </w:rPr>
      </w:pPr>
      <w:r>
        <w:rPr>
          <w:b/>
          <w:sz w:val="24"/>
        </w:rPr>
        <w:t xml:space="preserve">      </w:t>
      </w:r>
      <w:r w:rsidRPr="004F0507">
        <w:rPr>
          <w:b/>
          <w:sz w:val="24"/>
        </w:rPr>
        <w:t>Za Sprzedawcę                                                                                   Za Kupującego</w:t>
      </w:r>
    </w:p>
    <w:p w14:paraId="1882B256" w14:textId="77777777" w:rsidR="00330E65" w:rsidRPr="000936CA" w:rsidRDefault="00330E65" w:rsidP="00330E65">
      <w:pPr>
        <w:rPr>
          <w:lang w:val="pl-PL"/>
        </w:rPr>
      </w:pPr>
    </w:p>
    <w:p w14:paraId="6900498F" w14:textId="77777777" w:rsidR="00330E65" w:rsidRDefault="00330E65" w:rsidP="00330E65">
      <w:pPr>
        <w:pStyle w:val="Zwykytekst"/>
        <w:rPr>
          <w:lang w:val="pl-PL"/>
        </w:rPr>
      </w:pPr>
    </w:p>
    <w:p w14:paraId="4B12D541" w14:textId="77777777" w:rsidR="00330E65" w:rsidRDefault="00330E65" w:rsidP="00330E65">
      <w:pPr>
        <w:pStyle w:val="Zwykytekst"/>
        <w:rPr>
          <w:lang w:val="pl-PL"/>
        </w:rPr>
      </w:pPr>
    </w:p>
    <w:p w14:paraId="2C8C0471" w14:textId="77777777" w:rsidR="00330E65" w:rsidRDefault="00330E65" w:rsidP="00330E65">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12933720" w14:textId="77777777" w:rsidR="00330E65" w:rsidRPr="00496551" w:rsidRDefault="00330E65" w:rsidP="00330E65">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4B67276" w14:textId="77777777" w:rsidR="00330E65" w:rsidRPr="00496551" w:rsidRDefault="00330E65" w:rsidP="00330E65">
      <w:pPr>
        <w:pStyle w:val="Zwykytekst"/>
        <w:rPr>
          <w:rFonts w:ascii="Times New Roman" w:hAnsi="Times New Roman" w:cs="Times New Roman"/>
          <w:sz w:val="16"/>
          <w:szCs w:val="16"/>
          <w:lang w:val="pl-PL"/>
        </w:rPr>
      </w:pPr>
    </w:p>
    <w:p w14:paraId="5651D64F" w14:textId="77777777" w:rsidR="00330E65" w:rsidRPr="00496551" w:rsidRDefault="00330E65" w:rsidP="00330E65">
      <w:pPr>
        <w:pStyle w:val="Zwykytekst"/>
        <w:rPr>
          <w:sz w:val="16"/>
          <w:szCs w:val="16"/>
          <w:lang w:val="pl-PL"/>
        </w:rPr>
      </w:pPr>
    </w:p>
    <w:p w14:paraId="1C976C71" w14:textId="77777777" w:rsidR="00330E65" w:rsidRPr="00877B92" w:rsidRDefault="00330E65" w:rsidP="00330E65">
      <w:pPr>
        <w:rPr>
          <w:lang w:val="pl-PL"/>
        </w:rPr>
      </w:pPr>
    </w:p>
    <w:p w14:paraId="7827F96C" w14:textId="77777777" w:rsidR="00330E65" w:rsidRDefault="00330E65" w:rsidP="00330E65">
      <w:pPr>
        <w:rPr>
          <w:lang w:val="pl-PL"/>
        </w:rPr>
      </w:pPr>
    </w:p>
    <w:p w14:paraId="3098A44A" w14:textId="77777777" w:rsidR="00330E65" w:rsidRPr="009B06ED" w:rsidRDefault="00330E65" w:rsidP="00330E65">
      <w:pPr>
        <w:rPr>
          <w:lang w:val="pl-PL"/>
        </w:rPr>
      </w:pPr>
      <w:r>
        <w:rPr>
          <w:lang w:val="pl-PL"/>
        </w:rPr>
        <w:t>* Egzemplarz dla Wykonawcy / AGH</w:t>
      </w:r>
    </w:p>
    <w:p w14:paraId="6AE36EB1" w14:textId="77777777" w:rsidR="00330E65" w:rsidRPr="00456B64" w:rsidRDefault="00330E65" w:rsidP="00330E6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Załączniki do umowy :</w:t>
      </w:r>
    </w:p>
    <w:p w14:paraId="321A64E7" w14:textId="77777777" w:rsidR="00330E65" w:rsidRPr="00456B64" w:rsidRDefault="00330E65" w:rsidP="00330E65">
      <w:pPr>
        <w:pStyle w:val="Zwykytekst"/>
        <w:tabs>
          <w:tab w:val="left" w:pos="7050"/>
        </w:tabs>
        <w:rPr>
          <w:rFonts w:ascii="Times New Roman" w:hAnsi="Times New Roman" w:cs="Times New Roman"/>
          <w:i/>
          <w:iCs/>
          <w:sz w:val="22"/>
          <w:szCs w:val="22"/>
          <w:lang w:val="pl-PL"/>
        </w:rPr>
      </w:pPr>
      <w:r w:rsidRPr="00456B64">
        <w:rPr>
          <w:rFonts w:ascii="Times New Roman" w:hAnsi="Times New Roman" w:cs="Times New Roman"/>
          <w:i/>
          <w:iCs/>
          <w:sz w:val="22"/>
          <w:szCs w:val="22"/>
          <w:lang w:val="pl-PL"/>
        </w:rPr>
        <w:t xml:space="preserve">1) Szczegółowa specyfikacja sprzętu/opis przedmiotu zamówienia </w:t>
      </w:r>
    </w:p>
    <w:p w14:paraId="63110CE3" w14:textId="77777777" w:rsidR="00496551" w:rsidRPr="00330E65" w:rsidRDefault="00496551" w:rsidP="00330E65">
      <w:pPr>
        <w:rPr>
          <w:lang w:val="pl-PL"/>
        </w:rPr>
      </w:pPr>
    </w:p>
    <w:sectPr w:rsidR="00496551" w:rsidRPr="00330E65">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B1F80" w14:textId="77777777" w:rsidR="000E4CB6" w:rsidRDefault="000E4CB6">
      <w:r>
        <w:separator/>
      </w:r>
    </w:p>
  </w:endnote>
  <w:endnote w:type="continuationSeparator" w:id="0">
    <w:p w14:paraId="4E8482E3" w14:textId="77777777" w:rsidR="000E4CB6" w:rsidRDefault="000E4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1AAF" w14:textId="77777777" w:rsidR="003608DD" w:rsidRDefault="003608D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C5C08" w14:textId="77777777" w:rsidR="00330E65" w:rsidRDefault="00330E65">
    <w:pPr>
      <w:pStyle w:val="Stopka"/>
      <w:jc w:val="right"/>
    </w:pPr>
    <w:r>
      <w:fldChar w:fldCharType="begin"/>
    </w:r>
    <w:r>
      <w:instrText>PAGE   \* MERGEFORMAT</w:instrText>
    </w:r>
    <w:r>
      <w:fldChar w:fldCharType="separate"/>
    </w:r>
    <w:r>
      <w:rPr>
        <w:lang w:val="pl-PL"/>
      </w:rPr>
      <w:t>2</w:t>
    </w:r>
    <w:r>
      <w:fldChar w:fldCharType="end"/>
    </w:r>
  </w:p>
  <w:p w14:paraId="5896F8F3" w14:textId="77777777" w:rsidR="003608DD" w:rsidRDefault="003608D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85A4F" w14:textId="77777777" w:rsidR="003608DD" w:rsidRDefault="003608D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347E48" w14:textId="77777777" w:rsidR="000E4CB6" w:rsidRDefault="000E4CB6">
      <w:r>
        <w:separator/>
      </w:r>
    </w:p>
  </w:footnote>
  <w:footnote w:type="continuationSeparator" w:id="0">
    <w:p w14:paraId="44E1F130" w14:textId="77777777" w:rsidR="000E4CB6" w:rsidRDefault="000E4C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94CA1" w14:textId="77777777" w:rsidR="003608DD" w:rsidRDefault="003608D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D87ED" w14:textId="77777777" w:rsidR="003608DD" w:rsidRDefault="003608D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BE831" w14:textId="77777777" w:rsidR="003608DD" w:rsidRDefault="003608D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833186717">
    <w:abstractNumId w:val="7"/>
  </w:num>
  <w:num w:numId="2" w16cid:durableId="574052686">
    <w:abstractNumId w:val="11"/>
  </w:num>
  <w:num w:numId="3" w16cid:durableId="239219580">
    <w:abstractNumId w:val="2"/>
  </w:num>
  <w:num w:numId="4" w16cid:durableId="23138446">
    <w:abstractNumId w:val="4"/>
  </w:num>
  <w:num w:numId="5" w16cid:durableId="321128939">
    <w:abstractNumId w:val="13"/>
  </w:num>
  <w:num w:numId="6" w16cid:durableId="1075974845">
    <w:abstractNumId w:val="9"/>
  </w:num>
  <w:num w:numId="7" w16cid:durableId="591352918">
    <w:abstractNumId w:val="8"/>
  </w:num>
  <w:num w:numId="8" w16cid:durableId="1851598080">
    <w:abstractNumId w:val="10"/>
  </w:num>
  <w:num w:numId="9" w16cid:durableId="9778080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70785734">
    <w:abstractNumId w:val="3"/>
  </w:num>
  <w:num w:numId="11" w16cid:durableId="1976373034">
    <w:abstractNumId w:val="12"/>
  </w:num>
  <w:num w:numId="12" w16cid:durableId="1968125031">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E4CB6"/>
    <w:rsid w:val="000033EA"/>
    <w:rsid w:val="0002467C"/>
    <w:rsid w:val="00040A7A"/>
    <w:rsid w:val="000936CA"/>
    <w:rsid w:val="00097182"/>
    <w:rsid w:val="000B1A00"/>
    <w:rsid w:val="000C0F66"/>
    <w:rsid w:val="000E4CB6"/>
    <w:rsid w:val="001764D4"/>
    <w:rsid w:val="001F341B"/>
    <w:rsid w:val="002430FD"/>
    <w:rsid w:val="00267340"/>
    <w:rsid w:val="00275C59"/>
    <w:rsid w:val="00330E65"/>
    <w:rsid w:val="00337165"/>
    <w:rsid w:val="003608DD"/>
    <w:rsid w:val="003974EB"/>
    <w:rsid w:val="003C6167"/>
    <w:rsid w:val="003F1749"/>
    <w:rsid w:val="00496551"/>
    <w:rsid w:val="004A692C"/>
    <w:rsid w:val="004C4EC3"/>
    <w:rsid w:val="00512FD2"/>
    <w:rsid w:val="00523F87"/>
    <w:rsid w:val="00593CEB"/>
    <w:rsid w:val="005C6D38"/>
    <w:rsid w:val="005D2104"/>
    <w:rsid w:val="00614C95"/>
    <w:rsid w:val="00660027"/>
    <w:rsid w:val="00681223"/>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A0D5BA"/>
  <w15:chartTrackingRefBased/>
  <w15:docId w15:val="{AA0C4789-1B8E-4AF4-8BC4-8F72FEC87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30E6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330E6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6</Pages>
  <Words>2011</Words>
  <Characters>13923</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15903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2023-04-05T13:12:00Z</cp:lastPrinted>
  <dcterms:created xsi:type="dcterms:W3CDTF">2023-04-05T13:13:00Z</dcterms:created>
  <dcterms:modified xsi:type="dcterms:W3CDTF">2023-04-18T06:23:00Z</dcterms:modified>
</cp:coreProperties>
</file>