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C0A" w:rsidRPr="00737C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</w:t>
      </w:r>
      <w:bookmarkStart w:id="0" w:name="_GoBack"/>
      <w:bookmarkEnd w:id="0"/>
      <w:r w:rsidRPr="0063626E">
        <w:rPr>
          <w:rFonts w:eastAsia="Times New Roman" w:cs="Calibri"/>
          <w:sz w:val="20"/>
          <w:lang w:eastAsia="pl-PL"/>
        </w:rPr>
        <w:t>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4C7A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6500EC" w:rsidRPr="006500EC">
        <w:rPr>
          <w:rFonts w:eastAsia="Times New Roman" w:cs="Calibri"/>
          <w:b/>
          <w:lang w:eastAsia="pl-PL"/>
        </w:rPr>
        <w:t xml:space="preserve">Usługa dostarczenia 14 biletów lotniczych - zawody University Rover Challenge maj/czerwiec 2023 dla </w:t>
      </w:r>
      <w:proofErr w:type="spellStart"/>
      <w:r w:rsidR="006500EC" w:rsidRPr="006500EC">
        <w:rPr>
          <w:rFonts w:eastAsia="Times New Roman" w:cs="Calibri"/>
          <w:b/>
          <w:lang w:eastAsia="pl-PL"/>
        </w:rPr>
        <w:t>WIMiR</w:t>
      </w:r>
      <w:proofErr w:type="spellEnd"/>
      <w:r w:rsidR="006500EC" w:rsidRPr="006500EC">
        <w:rPr>
          <w:rFonts w:eastAsia="Times New Roman" w:cs="Calibri"/>
          <w:b/>
          <w:lang w:eastAsia="pl-PL"/>
        </w:rPr>
        <w:t xml:space="preserve"> - KC-zp.272-281/23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4C7A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154795" w:rsidRPr="003A114E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Pr="00FC4771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:rsidR="00154795" w:rsidRPr="003D0ACD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54795" w:rsidRPr="001905D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1905D5" w:rsidRDefault="00154795" w:rsidP="004C7AF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15479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54795" w:rsidRDefault="00154795" w:rsidP="0015479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423B06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54795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sectPr w:rsidR="00154795" w:rsidSect="004C7AF4">
      <w:footerReference w:type="default" r:id="rId8"/>
      <w:endnotePr>
        <w:numFmt w:val="decimal"/>
      </w:endnotePr>
      <w:pgSz w:w="11906" w:h="16838"/>
      <w:pgMar w:top="224" w:right="1417" w:bottom="1276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124B" w:rsidRDefault="0091124B" w:rsidP="0038231F">
      <w:pPr>
        <w:spacing w:after="0" w:line="240" w:lineRule="auto"/>
      </w:pPr>
      <w:r>
        <w:separator/>
      </w:r>
    </w:p>
  </w:endnote>
  <w:endnote w:type="continuationSeparator" w:id="0">
    <w:p w:rsidR="0091124B" w:rsidRDefault="009112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124B" w:rsidRDefault="0091124B" w:rsidP="0038231F">
      <w:pPr>
        <w:spacing w:after="0" w:line="240" w:lineRule="auto"/>
      </w:pPr>
      <w:r>
        <w:separator/>
      </w:r>
    </w:p>
  </w:footnote>
  <w:footnote w:type="continuationSeparator" w:id="0">
    <w:p w:rsidR="0091124B" w:rsidRDefault="0091124B" w:rsidP="0038231F">
      <w:pPr>
        <w:spacing w:after="0" w:line="240" w:lineRule="auto"/>
      </w:pPr>
      <w:r>
        <w:continuationSeparator/>
      </w:r>
    </w:p>
  </w:footnote>
  <w:footnote w:id="1">
    <w:p w:rsidR="00154795" w:rsidRPr="0024624C" w:rsidRDefault="00154795" w:rsidP="001547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154795" w:rsidRPr="008D4C56" w:rsidRDefault="00154795" w:rsidP="001547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54795"/>
    <w:rsid w:val="001902D2"/>
    <w:rsid w:val="0019616C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00EC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124B"/>
    <w:rsid w:val="0091264E"/>
    <w:rsid w:val="009301A2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DB0BF-2D8B-40A4-A665-7D0577FDC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2</cp:revision>
  <cp:lastPrinted>2023-05-08T11:49:00Z</cp:lastPrinted>
  <dcterms:created xsi:type="dcterms:W3CDTF">2023-05-08T11:49:00Z</dcterms:created>
  <dcterms:modified xsi:type="dcterms:W3CDTF">2023-05-08T11:49:00Z</dcterms:modified>
</cp:coreProperties>
</file>