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27EE9F16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73044C" w:rsidRPr="0073044C">
        <w:rPr>
          <w:rFonts w:asciiTheme="minorHAnsi" w:hAnsiTheme="minorHAnsi" w:cstheme="minorHAnsi"/>
          <w:b/>
          <w:sz w:val="20"/>
        </w:rPr>
        <w:t>Zakup drukarki 3D na potrzeby realizacji projektu POIR.04.04.00-00-15E5/18 - KC-zp.272-227/23</w:t>
      </w:r>
      <w:r w:rsidR="0073044C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sectPr w:rsidR="00FB242D" w:rsidRPr="00AA415A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EB2BD" w14:textId="77777777" w:rsidR="00E72921" w:rsidRDefault="00E72921" w:rsidP="0038231F">
      <w:pPr>
        <w:spacing w:after="0" w:line="240" w:lineRule="auto"/>
      </w:pPr>
      <w:r>
        <w:separator/>
      </w:r>
    </w:p>
  </w:endnote>
  <w:endnote w:type="continuationSeparator" w:id="0">
    <w:p w14:paraId="1513B2DA" w14:textId="77777777" w:rsidR="00E72921" w:rsidRDefault="00E729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9AE60" w14:textId="77777777" w:rsidR="00E72921" w:rsidRDefault="00E72921" w:rsidP="0038231F">
      <w:pPr>
        <w:spacing w:after="0" w:line="240" w:lineRule="auto"/>
      </w:pPr>
      <w:r>
        <w:separator/>
      </w:r>
    </w:p>
  </w:footnote>
  <w:footnote w:type="continuationSeparator" w:id="0">
    <w:p w14:paraId="0F2265C5" w14:textId="77777777" w:rsidR="00E72921" w:rsidRDefault="00E72921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857EC" w14:textId="48D90614" w:rsidR="00DA66C5" w:rsidRDefault="00DA66C5">
    <w:pPr>
      <w:pStyle w:val="Nagwek"/>
    </w:pPr>
    <w:r>
      <w:rPr>
        <w:noProof/>
      </w:rPr>
      <w:drawing>
        <wp:inline distT="0" distB="0" distL="0" distR="0" wp14:anchorId="48CAFF29" wp14:editId="7B2009CA">
          <wp:extent cx="5760720" cy="836234"/>
          <wp:effectExtent l="0" t="0" r="0" b="2540"/>
          <wp:docPr id="1" name="Obraz 1" descr="Obraz zawierający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36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0FB1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3236C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5BF5"/>
    <w:rsid w:val="0049123E"/>
    <w:rsid w:val="004A2E20"/>
    <w:rsid w:val="004C4854"/>
    <w:rsid w:val="004D7E48"/>
    <w:rsid w:val="004F23F7"/>
    <w:rsid w:val="004F40EF"/>
    <w:rsid w:val="005103B9"/>
    <w:rsid w:val="00520174"/>
    <w:rsid w:val="005641F0"/>
    <w:rsid w:val="005946FA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044C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A790A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83E43"/>
    <w:rsid w:val="00C925E7"/>
    <w:rsid w:val="00CD0851"/>
    <w:rsid w:val="00D23F3D"/>
    <w:rsid w:val="00D34D9A"/>
    <w:rsid w:val="00D409DE"/>
    <w:rsid w:val="00D42C9B"/>
    <w:rsid w:val="00D531D5"/>
    <w:rsid w:val="00D534D9"/>
    <w:rsid w:val="00D7532C"/>
    <w:rsid w:val="00DA66C5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562E6"/>
    <w:rsid w:val="00E60C28"/>
    <w:rsid w:val="00E64482"/>
    <w:rsid w:val="00E65685"/>
    <w:rsid w:val="00E72921"/>
    <w:rsid w:val="00E73190"/>
    <w:rsid w:val="00E73CEB"/>
    <w:rsid w:val="00EA7AA9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C5FEA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2023-05-05T12:46:00Z</dcterms:created>
  <dcterms:modified xsi:type="dcterms:W3CDTF">2023-05-05T12:46:00Z</dcterms:modified>
</cp:coreProperties>
</file>