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75091A1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D3C82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2E4A11" w14:textId="4185FEDC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41D7B55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A114CC3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BAA95C" w14:textId="77777777" w:rsidR="00DA17BB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800041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43A8CB4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F29318D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6A5EE5BB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55A02C58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CD21E02" w14:textId="77777777" w:rsidR="00DA17BB" w:rsidRPr="00543892" w:rsidRDefault="00DA17BB" w:rsidP="00DA17B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71C9632" w14:textId="77777777" w:rsidR="00AE44FA" w:rsidRPr="0022732C" w:rsidRDefault="00AE44FA" w:rsidP="008D2AB8">
      <w:pPr>
        <w:tabs>
          <w:tab w:val="right" w:pos="9000"/>
        </w:tabs>
        <w:spacing w:line="360" w:lineRule="auto"/>
        <w:rPr>
          <w:sz w:val="22"/>
        </w:rPr>
      </w:pPr>
    </w:p>
    <w:p w14:paraId="34DC41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C0DEC5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22ED1DC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5935916E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190A40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Al. Mickiewicza</w:t>
      </w:r>
      <w:r w:rsidR="008D2AB8">
        <w:rPr>
          <w:b/>
        </w:rPr>
        <w:t xml:space="preserve"> </w:t>
      </w:r>
      <w:r w:rsidRPr="003D203C">
        <w:rPr>
          <w:b/>
        </w:rPr>
        <w:t>30</w:t>
      </w:r>
      <w:r w:rsidR="008D2AB8">
        <w:rPr>
          <w:b/>
        </w:rPr>
        <w:t xml:space="preserve"> </w:t>
      </w:r>
    </w:p>
    <w:p w14:paraId="16AB3050" w14:textId="77777777" w:rsidR="008D2AB8" w:rsidRDefault="003D203C" w:rsidP="008D2AB8">
      <w:pPr>
        <w:rPr>
          <w:b/>
        </w:rPr>
      </w:pPr>
      <w:r w:rsidRPr="003D203C">
        <w:rPr>
          <w:b/>
        </w:rPr>
        <w:t>30-059</w:t>
      </w:r>
      <w:r w:rsidR="008D2AB8">
        <w:rPr>
          <w:b/>
        </w:rPr>
        <w:t xml:space="preserve"> </w:t>
      </w:r>
      <w:r w:rsidRPr="003D203C">
        <w:rPr>
          <w:b/>
        </w:rPr>
        <w:t>Kraków</w:t>
      </w:r>
      <w:r w:rsidR="008D2AB8">
        <w:rPr>
          <w:b/>
        </w:rPr>
        <w:t xml:space="preserve">,  </w:t>
      </w:r>
    </w:p>
    <w:p w14:paraId="406938AA" w14:textId="77777777" w:rsidR="008D2AB8" w:rsidRDefault="008D2AB8" w:rsidP="008D2AB8">
      <w:pPr>
        <w:ind w:firstLine="3969"/>
        <w:rPr>
          <w:b/>
        </w:rPr>
      </w:pPr>
    </w:p>
    <w:p w14:paraId="1FAFB62A" w14:textId="71F31B2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03C" w:rsidRPr="003D203C">
        <w:rPr>
          <w:b/>
        </w:rPr>
        <w:t>dostawa i montaż specjalistycznych urządzeń warsztatowych do budynku SCK AGH przy ul. Kawiory 42 w Krakowie: piec do ceramiki - KC-zp.272-278/23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E44FA">
        <w:t xml:space="preserve"> </w:t>
      </w:r>
      <w:r>
        <w:t>warunków zamówienia.</w:t>
      </w:r>
    </w:p>
    <w:p w14:paraId="32EC2C05" w14:textId="77777777" w:rsidR="008D2AB8" w:rsidRDefault="008D2AB8" w:rsidP="008D2AB8">
      <w:pPr>
        <w:tabs>
          <w:tab w:val="right" w:pos="9000"/>
        </w:tabs>
      </w:pPr>
    </w:p>
    <w:p w14:paraId="29618F97" w14:textId="4FE7245D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737AA9">
        <w:rPr>
          <w:b/>
        </w:rPr>
        <w:t xml:space="preserve"> </w:t>
      </w:r>
      <w:r>
        <w:rPr>
          <w:b/>
        </w:rPr>
        <w:t>PLN</w:t>
      </w:r>
    </w:p>
    <w:p w14:paraId="1ECE4A2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B0094A2" w14:textId="716AF22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737AA9">
        <w:rPr>
          <w:b/>
        </w:rPr>
        <w:t xml:space="preserve"> </w:t>
      </w:r>
      <w:r>
        <w:rPr>
          <w:b/>
        </w:rPr>
        <w:t>PLN</w:t>
      </w:r>
    </w:p>
    <w:p w14:paraId="1053077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51F00A" w14:textId="561A535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FF4C40">
        <w:t xml:space="preserve"> </w:t>
      </w:r>
      <w:r w:rsidRPr="00FB1B4F">
        <w:t>.......................................................................................................................</w:t>
      </w:r>
    </w:p>
    <w:p w14:paraId="4E7295F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CF0C309" w14:textId="7E89A34B" w:rsidR="008D2AB8" w:rsidRDefault="008D2AB8" w:rsidP="008D2AB8">
      <w:pPr>
        <w:pStyle w:val="Tekstpodstawowy"/>
      </w:pPr>
      <w:r>
        <w:t>Powyższa cena zawiera podatek VAT w wysokości .......... % tj.</w:t>
      </w:r>
      <w:r w:rsidR="00AE44FA">
        <w:t xml:space="preserve"> </w:t>
      </w:r>
      <w:r>
        <w:t>…………………….</w:t>
      </w:r>
      <w:r w:rsidR="00AE44FA">
        <w:t xml:space="preserve"> </w:t>
      </w:r>
      <w:r>
        <w:t>PLN</w:t>
      </w:r>
    </w:p>
    <w:p w14:paraId="5B76E59E" w14:textId="5E568FED" w:rsidR="00FE545C" w:rsidRDefault="00AE44FA" w:rsidP="008D2AB8">
      <w:pPr>
        <w:pStyle w:val="Tekstpodstawowy"/>
      </w:pPr>
      <w:r>
        <w:t>P</w:t>
      </w:r>
      <w:r w:rsidR="00FE545C">
        <w:t xml:space="preserve">roducent/model zaoferowanego </w:t>
      </w:r>
      <w:r>
        <w:t xml:space="preserve">pieca do ceramiki: </w:t>
      </w:r>
      <w:r w:rsidR="00FE545C" w:rsidRPr="00FE545C">
        <w:rPr>
          <w:b w:val="0"/>
        </w:rPr>
        <w:t>……………………………………</w:t>
      </w:r>
    </w:p>
    <w:p w14:paraId="7B53C4D2" w14:textId="2FA4046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44FA" w:rsidRPr="00AE44FA">
        <w:rPr>
          <w:b/>
          <w:bCs/>
        </w:rPr>
        <w:t>do 63 dni od daty podpisania umowy.</w:t>
      </w:r>
    </w:p>
    <w:p w14:paraId="57B2B81B" w14:textId="7695A6A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FF4C40">
        <w:rPr>
          <w:b/>
        </w:rPr>
        <w:t xml:space="preserve"> na piec do ceramiki</w:t>
      </w:r>
      <w:r>
        <w:rPr>
          <w:b/>
        </w:rPr>
        <w:t xml:space="preserve"> wynosi:</w:t>
      </w:r>
      <w:r w:rsidRPr="00FB1B4F">
        <w:t xml:space="preserve"> </w:t>
      </w:r>
      <w:r w:rsidRPr="00AE44FA">
        <w:rPr>
          <w:b/>
          <w:bCs/>
        </w:rPr>
        <w:t>…………</w:t>
      </w:r>
      <w:r w:rsidR="00AE44FA" w:rsidRPr="00AE44FA">
        <w:rPr>
          <w:b/>
          <w:bCs/>
        </w:rPr>
        <w:t xml:space="preserve"> miesięcy</w:t>
      </w:r>
      <w:r w:rsidR="00AE44FA"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E4DBB8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D8B15D" w14:textId="77777777" w:rsidR="00737AA9" w:rsidRPr="00664B34" w:rsidRDefault="008D2AB8" w:rsidP="00737AA9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737AA9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737AA9" w:rsidRPr="00664B34">
        <w:rPr>
          <w:b w:val="0"/>
          <w:bCs/>
          <w:sz w:val="22"/>
          <w:szCs w:val="22"/>
        </w:rPr>
        <w:br/>
        <w:t>o podatku od towarów i usług.</w:t>
      </w:r>
    </w:p>
    <w:p w14:paraId="4A19058A" w14:textId="77777777" w:rsidR="00737AA9" w:rsidRPr="00FE545C" w:rsidRDefault="00737AA9" w:rsidP="00737AA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7EC91FC" w14:textId="3CF66749" w:rsidR="008D2AB8" w:rsidRDefault="008D2AB8" w:rsidP="00AE44F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9A977CB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0DF5F7E" w14:textId="77777777" w:rsidR="00BE35D0" w:rsidRPr="006666C9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5F1ED9" w14:textId="77777777" w:rsidR="00BE35D0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E85302C" w14:textId="3A16546C" w:rsidR="003B3166" w:rsidRPr="00272946" w:rsidRDefault="003B3166" w:rsidP="003B3166">
      <w:pPr>
        <w:pStyle w:val="Akapitzlist"/>
        <w:numPr>
          <w:ilvl w:val="0"/>
          <w:numId w:val="1"/>
        </w:numPr>
        <w:spacing w:after="160" w:line="256" w:lineRule="auto"/>
        <w:rPr>
          <w:b/>
          <w:bCs/>
          <w:sz w:val="22"/>
          <w:szCs w:val="22"/>
        </w:rPr>
      </w:pPr>
      <w:r w:rsidRPr="00272946">
        <w:rPr>
          <w:b/>
          <w:bCs/>
          <w:sz w:val="22"/>
          <w:szCs w:val="22"/>
        </w:rPr>
        <w:t>Oświadczamy, że zaoferowane przez nas urządzenie zgodnie z obowiązującymi przepisami posiada odpowiednie atesty dotyczące gotowego wyrobu.</w:t>
      </w:r>
    </w:p>
    <w:p w14:paraId="7E47401C" w14:textId="630B8A58" w:rsidR="003B3166" w:rsidRPr="00272946" w:rsidRDefault="003B3166" w:rsidP="003B3166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72946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202F158B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5A4901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F82D8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B619A" w14:textId="77777777" w:rsidR="00BE35D0" w:rsidRPr="006666C9" w:rsidRDefault="00BE35D0" w:rsidP="00BE35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35D0" w:rsidRPr="006666C9" w14:paraId="02F48402" w14:textId="77777777" w:rsidTr="00F027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C0F35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6249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34751ED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ECEE8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E35D0" w:rsidRPr="006666C9" w14:paraId="60A46787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8FF8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4D0A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3A32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35D0" w:rsidRPr="006666C9" w14:paraId="2B197D6A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9E4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DE4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BEE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ED13E4" w14:textId="77777777" w:rsidR="00BE35D0" w:rsidRPr="00EB697F" w:rsidRDefault="00BE35D0" w:rsidP="00BE35D0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E35D0" w:rsidRPr="00EB697F" w14:paraId="6E329661" w14:textId="77777777" w:rsidTr="00F027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0D724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343B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7F18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BE35D0" w:rsidRPr="00EB697F" w14:paraId="0A5C9C66" w14:textId="77777777" w:rsidTr="00F027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FFF33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1A06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17F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E35D0" w:rsidRPr="00EB697F" w14:paraId="40D51B4A" w14:textId="77777777" w:rsidTr="00F027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89E91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EC48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4433" w14:textId="77777777" w:rsidR="00BE35D0" w:rsidRPr="00EB697F" w:rsidRDefault="00BE35D0" w:rsidP="00F027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A84C74A" w14:textId="77777777" w:rsidR="00BE35D0" w:rsidRDefault="00BE35D0" w:rsidP="00BE35D0">
      <w:pPr>
        <w:jc w:val="both"/>
        <w:rPr>
          <w:sz w:val="22"/>
          <w:szCs w:val="22"/>
        </w:rPr>
      </w:pPr>
    </w:p>
    <w:p w14:paraId="62DE40D1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03697117" w14:textId="77777777" w:rsidR="00BE35D0" w:rsidRPr="006666C9" w:rsidRDefault="00BE35D0" w:rsidP="00BE35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8ED3C01" w14:textId="0CC27511" w:rsidR="00BE35D0" w:rsidRPr="006666C9" w:rsidRDefault="00BE35D0" w:rsidP="00FF4C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23B4D3" w14:textId="77777777" w:rsidR="00BE35D0" w:rsidRPr="006666C9" w:rsidRDefault="00BE35D0" w:rsidP="00BE35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DCE0E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8AD37D2" w14:textId="77777777" w:rsidR="00BE35D0" w:rsidRPr="006666C9" w:rsidRDefault="00BE35D0" w:rsidP="00BE35D0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43195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41307606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B2CA668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AF8E900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7A5E1" w14:textId="77777777" w:rsidR="00367B41" w:rsidRDefault="00367B41">
      <w:r>
        <w:separator/>
      </w:r>
    </w:p>
  </w:endnote>
  <w:endnote w:type="continuationSeparator" w:id="0">
    <w:p w14:paraId="035A1FC8" w14:textId="77777777" w:rsidR="00367B41" w:rsidRDefault="0036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25732" w14:textId="77777777" w:rsidR="00367B41" w:rsidRDefault="00367B41">
      <w:r>
        <w:separator/>
      </w:r>
    </w:p>
  </w:footnote>
  <w:footnote w:type="continuationSeparator" w:id="0">
    <w:p w14:paraId="39586583" w14:textId="77777777" w:rsidR="00367B41" w:rsidRDefault="00367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0"/>
  </w:num>
  <w:num w:numId="4" w16cid:durableId="318778347">
    <w:abstractNumId w:val="2"/>
  </w:num>
  <w:num w:numId="5" w16cid:durableId="10600598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B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2946"/>
    <w:rsid w:val="00315A4A"/>
    <w:rsid w:val="00367B41"/>
    <w:rsid w:val="003B3166"/>
    <w:rsid w:val="003D203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7AA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44FA"/>
    <w:rsid w:val="00B774DC"/>
    <w:rsid w:val="00BE35D0"/>
    <w:rsid w:val="00C969A6"/>
    <w:rsid w:val="00CA7D36"/>
    <w:rsid w:val="00D24208"/>
    <w:rsid w:val="00D60C38"/>
    <w:rsid w:val="00D66893"/>
    <w:rsid w:val="00D90ACB"/>
    <w:rsid w:val="00DA17B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578</Words>
  <Characters>4825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2023-05-08T11:27:00Z</dcterms:created>
  <dcterms:modified xsi:type="dcterms:W3CDTF">2023-05-08T11:27:00Z</dcterms:modified>
</cp:coreProperties>
</file>