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581900B" w14:textId="4B2AC5B3" w:rsidR="005741C5" w:rsidRPr="00AF550F" w:rsidRDefault="00EC1B54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B5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</w:t>
      </w:r>
      <w:r w:rsidR="001C2E2A">
        <w:rPr>
          <w:rFonts w:ascii="Times New Roman" w:eastAsia="Times New Roman" w:hAnsi="Times New Roman"/>
          <w:b/>
          <w:sz w:val="24"/>
          <w:szCs w:val="24"/>
          <w:lang w:eastAsia="pl-PL"/>
        </w:rPr>
        <w:t>4 sztuk</w:t>
      </w:r>
      <w:r w:rsidRPr="00EC1B5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przełączników KVM - KC-zp.272-</w:t>
      </w:r>
      <w:r w:rsidR="001C2E2A">
        <w:rPr>
          <w:rFonts w:ascii="Times New Roman" w:eastAsia="Times New Roman" w:hAnsi="Times New Roman"/>
          <w:b/>
          <w:sz w:val="24"/>
          <w:szCs w:val="24"/>
          <w:lang w:eastAsia="pl-PL"/>
        </w:rPr>
        <w:t>295</w:t>
      </w:r>
      <w:r w:rsidRPr="00EC1B54">
        <w:rPr>
          <w:rFonts w:ascii="Times New Roman" w:eastAsia="Times New Roman" w:hAnsi="Times New Roman"/>
          <w:b/>
          <w:sz w:val="24"/>
          <w:szCs w:val="24"/>
          <w:lang w:eastAsia="pl-PL"/>
        </w:rPr>
        <w:t>/23</w:t>
      </w:r>
    </w:p>
    <w:p w14:paraId="267FC426" w14:textId="2DFD89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8B09" w14:textId="77777777" w:rsidR="00C80027" w:rsidRDefault="00C80027">
      <w:pPr>
        <w:spacing w:after="0" w:line="240" w:lineRule="auto"/>
      </w:pPr>
      <w:r>
        <w:separator/>
      </w:r>
    </w:p>
  </w:endnote>
  <w:endnote w:type="continuationSeparator" w:id="0">
    <w:p w14:paraId="350BD768" w14:textId="77777777" w:rsidR="00C80027" w:rsidRDefault="00C8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1C2E2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1C2E2A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336EEB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38583" w14:textId="77777777" w:rsidR="00C80027" w:rsidRDefault="00C80027">
      <w:pPr>
        <w:spacing w:after="0" w:line="240" w:lineRule="auto"/>
      </w:pPr>
      <w:r>
        <w:separator/>
      </w:r>
    </w:p>
  </w:footnote>
  <w:footnote w:type="continuationSeparator" w:id="0">
    <w:p w14:paraId="098778E0" w14:textId="77777777" w:rsidR="00C80027" w:rsidRDefault="00C80027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050C" w14:textId="1A18944B" w:rsidR="005F2E7C" w:rsidRDefault="00F16B4A" w:rsidP="005F2E7C">
    <w:pPr>
      <w:pStyle w:val="Nagwek"/>
      <w:rPr>
        <w:noProof/>
      </w:rPr>
    </w:pPr>
    <w:r>
      <w:rPr>
        <w:noProof/>
      </w:rPr>
      <w:drawing>
        <wp:inline distT="0" distB="0" distL="0" distR="0" wp14:anchorId="3117E7F0" wp14:editId="5E2A5C02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FA6B10" w14:textId="77777777" w:rsidR="005F2E7C" w:rsidRPr="00BA3C18" w:rsidRDefault="005F2E7C" w:rsidP="005F2E7C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00A8971E" w14:textId="77777777" w:rsidR="00903726" w:rsidRDefault="001C2E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35A8D"/>
    <w:rsid w:val="001C2E2A"/>
    <w:rsid w:val="001F4E82"/>
    <w:rsid w:val="00237270"/>
    <w:rsid w:val="00285E58"/>
    <w:rsid w:val="003D1274"/>
    <w:rsid w:val="00430A9F"/>
    <w:rsid w:val="00506283"/>
    <w:rsid w:val="005741C5"/>
    <w:rsid w:val="005E5BD1"/>
    <w:rsid w:val="005F2E7C"/>
    <w:rsid w:val="00623F70"/>
    <w:rsid w:val="00705C2A"/>
    <w:rsid w:val="00927537"/>
    <w:rsid w:val="0093180B"/>
    <w:rsid w:val="00A0735B"/>
    <w:rsid w:val="00AA38F3"/>
    <w:rsid w:val="00BC579B"/>
    <w:rsid w:val="00C80027"/>
    <w:rsid w:val="00D137A1"/>
    <w:rsid w:val="00D70839"/>
    <w:rsid w:val="00E32780"/>
    <w:rsid w:val="00E66DB4"/>
    <w:rsid w:val="00E67EFE"/>
    <w:rsid w:val="00EC1B54"/>
    <w:rsid w:val="00F16B4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2023-03-13T08:50:00Z</dcterms:created>
  <dcterms:modified xsi:type="dcterms:W3CDTF">2023-05-18T10:57:00Z</dcterms:modified>
</cp:coreProperties>
</file>