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047D1" w14:textId="224CCDB1" w:rsidR="001A44B5" w:rsidRPr="001905D5" w:rsidRDefault="001A44B5" w:rsidP="001A44B5">
      <w:pPr>
        <w:spacing w:after="0" w:line="480" w:lineRule="auto"/>
        <w:rPr>
          <w:rFonts w:ascii="Verdana" w:hAnsi="Verdana"/>
          <w:b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Znak sprawy:</w:t>
      </w:r>
      <w:r w:rsidRPr="001905D5">
        <w:rPr>
          <w:rFonts w:ascii="Verdana" w:hAnsi="Verdana"/>
          <w:b/>
          <w:sz w:val="16"/>
          <w:szCs w:val="16"/>
        </w:rPr>
        <w:t xml:space="preserve"> KC-zp.272-</w:t>
      </w:r>
      <w:r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68</w:t>
      </w:r>
      <w:r>
        <w:rPr>
          <w:rFonts w:ascii="Verdana" w:hAnsi="Verdana"/>
          <w:b/>
          <w:sz w:val="16"/>
          <w:szCs w:val="16"/>
        </w:rPr>
        <w:t>/</w:t>
      </w:r>
      <w:r w:rsidRPr="001905D5">
        <w:rPr>
          <w:rFonts w:ascii="Verdana" w:hAnsi="Verdana"/>
          <w:b/>
          <w:sz w:val="16"/>
          <w:szCs w:val="16"/>
        </w:rPr>
        <w:t>2</w:t>
      </w:r>
      <w:r>
        <w:rPr>
          <w:rFonts w:ascii="Verdana" w:hAnsi="Verdana"/>
          <w:b/>
          <w:sz w:val="16"/>
          <w:szCs w:val="16"/>
        </w:rPr>
        <w:t>3</w:t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i/>
          <w:sz w:val="16"/>
          <w:szCs w:val="16"/>
        </w:rPr>
        <w:tab/>
      </w:r>
      <w:r w:rsidRPr="001905D5">
        <w:rPr>
          <w:rFonts w:ascii="Verdana" w:hAnsi="Verdana"/>
          <w:b/>
          <w:sz w:val="16"/>
          <w:szCs w:val="16"/>
        </w:rPr>
        <w:t>Załącznik nr 2</w:t>
      </w:r>
      <w:r>
        <w:rPr>
          <w:rFonts w:ascii="Verdana" w:hAnsi="Verdana"/>
          <w:b/>
          <w:sz w:val="16"/>
          <w:szCs w:val="16"/>
        </w:rPr>
        <w:t xml:space="preserve"> A</w:t>
      </w:r>
    </w:p>
    <w:p w14:paraId="2ACFFCE9" w14:textId="77777777" w:rsidR="001A44B5" w:rsidRPr="001905D5" w:rsidRDefault="001A44B5" w:rsidP="001A44B5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 w:rsidRPr="001905D5"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14:paraId="08264446" w14:textId="77777777" w:rsidR="001A44B5" w:rsidRPr="001905D5" w:rsidRDefault="001A44B5" w:rsidP="001A44B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Akademia Górniczo-Hutnicza</w:t>
      </w:r>
    </w:p>
    <w:p w14:paraId="3F15EBCD" w14:textId="77777777" w:rsidR="001A44B5" w:rsidRPr="001905D5" w:rsidRDefault="001A44B5" w:rsidP="001A44B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>im. St. Staszica w Krakowie</w:t>
      </w:r>
    </w:p>
    <w:p w14:paraId="4703DE0E" w14:textId="77777777" w:rsidR="001A44B5" w:rsidRPr="001905D5" w:rsidRDefault="001A44B5" w:rsidP="001A44B5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 w:rsidRPr="001905D5">
        <w:rPr>
          <w:rFonts w:ascii="Verdana" w:hAnsi="Verdana"/>
          <w:sz w:val="16"/>
          <w:szCs w:val="16"/>
        </w:rPr>
        <w:t xml:space="preserve">Al. Mickiewicza 30, </w:t>
      </w:r>
      <w:r w:rsidRPr="001905D5">
        <w:rPr>
          <w:rFonts w:ascii="Verdana" w:hAnsi="Verdana"/>
          <w:sz w:val="16"/>
          <w:szCs w:val="16"/>
        </w:rPr>
        <w:br/>
        <w:t>30-059 Kraków</w:t>
      </w:r>
    </w:p>
    <w:p w14:paraId="7A6A9CF8" w14:textId="77777777" w:rsidR="001A44B5" w:rsidRPr="001905D5" w:rsidRDefault="001A44B5" w:rsidP="001A44B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</w:p>
    <w:p w14:paraId="6714C6C9" w14:textId="77777777" w:rsidR="001A44B5" w:rsidRPr="001905D5" w:rsidRDefault="001A44B5" w:rsidP="001A44B5">
      <w:pPr>
        <w:spacing w:after="0" w:line="254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 xml:space="preserve">Podmiot udostepniający zasoby </w:t>
      </w:r>
      <w:r w:rsidRPr="001905D5">
        <w:rPr>
          <w:rFonts w:ascii="Verdana" w:hAnsi="Verdana" w:cs="Arial"/>
          <w:b/>
          <w:sz w:val="16"/>
          <w:szCs w:val="16"/>
        </w:rPr>
        <w:t>:</w:t>
      </w:r>
    </w:p>
    <w:p w14:paraId="231AEE0E" w14:textId="77777777" w:rsidR="001A44B5" w:rsidRPr="001905D5" w:rsidRDefault="001A44B5" w:rsidP="001A44B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5B2B4B2D" w14:textId="77777777" w:rsidR="001A44B5" w:rsidRPr="001905D5" w:rsidRDefault="001A44B5" w:rsidP="001A44B5">
      <w:pPr>
        <w:spacing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905D5">
        <w:rPr>
          <w:rFonts w:ascii="Verdana" w:hAnsi="Verdana" w:cs="Arial"/>
          <w:i/>
          <w:sz w:val="16"/>
          <w:szCs w:val="16"/>
        </w:rPr>
        <w:t>CEiDG</w:t>
      </w:r>
      <w:proofErr w:type="spellEnd"/>
      <w:r w:rsidRPr="001905D5">
        <w:rPr>
          <w:rFonts w:ascii="Verdana" w:hAnsi="Verdana" w:cs="Arial"/>
          <w:i/>
          <w:sz w:val="16"/>
          <w:szCs w:val="16"/>
        </w:rPr>
        <w:t>)</w:t>
      </w:r>
    </w:p>
    <w:p w14:paraId="26EFF11D" w14:textId="77777777" w:rsidR="001A44B5" w:rsidRPr="001905D5" w:rsidRDefault="001A44B5" w:rsidP="001A44B5">
      <w:pPr>
        <w:spacing w:after="0" w:line="254" w:lineRule="auto"/>
        <w:rPr>
          <w:rFonts w:ascii="Verdana" w:hAnsi="Verdana" w:cs="Arial"/>
          <w:sz w:val="16"/>
          <w:szCs w:val="16"/>
          <w:u w:val="single"/>
        </w:rPr>
      </w:pPr>
      <w:r w:rsidRPr="001905D5">
        <w:rPr>
          <w:rFonts w:ascii="Verdana" w:hAnsi="Verdana" w:cs="Arial"/>
          <w:sz w:val="16"/>
          <w:szCs w:val="16"/>
          <w:u w:val="single"/>
        </w:rPr>
        <w:t>reprezentowany przez:</w:t>
      </w:r>
    </w:p>
    <w:p w14:paraId="5E01B15C" w14:textId="77777777" w:rsidR="001A44B5" w:rsidRPr="001905D5" w:rsidRDefault="001A44B5" w:rsidP="001A44B5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 w:rsidRPr="001905D5"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14:paraId="01FE0FBC" w14:textId="77777777" w:rsidR="001A44B5" w:rsidRPr="00C262A7" w:rsidRDefault="001A44B5" w:rsidP="001A44B5">
      <w:pPr>
        <w:spacing w:after="0" w:line="254" w:lineRule="auto"/>
        <w:ind w:right="5953"/>
        <w:rPr>
          <w:rFonts w:ascii="Verdana" w:hAnsi="Verdana" w:cs="Arial"/>
          <w:i/>
          <w:sz w:val="16"/>
          <w:szCs w:val="16"/>
        </w:rPr>
      </w:pPr>
      <w:r w:rsidRPr="001905D5"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14:paraId="0AAE55B3" w14:textId="77777777" w:rsidR="001A44B5" w:rsidRPr="003A114E" w:rsidRDefault="001A44B5" w:rsidP="001A44B5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 xml:space="preserve">OŚWIADCZENIE </w:t>
      </w:r>
      <w:r>
        <w:rPr>
          <w:rFonts w:eastAsia="Times New Roman" w:cs="Calibri"/>
          <w:b/>
          <w:u w:val="single"/>
          <w:lang w:eastAsia="pl-PL"/>
        </w:rPr>
        <w:t>PODMIOTU TRZECIEGO UDOSTEPNIAJĄCEGO ZASOBY</w:t>
      </w:r>
    </w:p>
    <w:p w14:paraId="5D1A628F" w14:textId="77777777" w:rsidR="001A44B5" w:rsidRPr="003A114E" w:rsidRDefault="001A44B5" w:rsidP="001A44B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14:paraId="5843F110" w14:textId="77777777" w:rsidR="001A44B5" w:rsidRPr="003A114E" w:rsidRDefault="001A44B5" w:rsidP="001A44B5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3A114E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3A114E">
        <w:rPr>
          <w:rFonts w:eastAsia="Times New Roman" w:cs="Calibri"/>
          <w:b/>
          <w:lang w:eastAsia="pl-PL"/>
        </w:rPr>
        <w:t>Pzp</w:t>
      </w:r>
      <w:proofErr w:type="spellEnd"/>
      <w:r w:rsidRPr="003A114E">
        <w:rPr>
          <w:rFonts w:eastAsia="Times New Roman" w:cs="Calibri"/>
          <w:b/>
          <w:lang w:eastAsia="pl-PL"/>
        </w:rPr>
        <w:t>)</w:t>
      </w:r>
    </w:p>
    <w:p w14:paraId="4183DDA9" w14:textId="77777777" w:rsidR="001A44B5" w:rsidRPr="003A114E" w:rsidRDefault="001A44B5" w:rsidP="001A44B5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3A114E">
        <w:rPr>
          <w:rFonts w:eastAsia="Times New Roman" w:cs="Calibri"/>
          <w:b/>
          <w:u w:val="single"/>
          <w:lang w:eastAsia="pl-PL"/>
        </w:rPr>
        <w:t>DOTYCZĄCE PRZESŁANEK WYKLUCZENIA Z POSTĘPOWANIA</w:t>
      </w:r>
      <w:r>
        <w:rPr>
          <w:rFonts w:eastAsia="Times New Roman" w:cs="Calibri"/>
          <w:b/>
          <w:u w:val="single"/>
          <w:lang w:eastAsia="pl-PL"/>
        </w:rPr>
        <w:t xml:space="preserve"> ORAZ SPEŁNIENIA WARUNKÓW </w:t>
      </w:r>
    </w:p>
    <w:p w14:paraId="7ADB76FB" w14:textId="312F2EDA" w:rsidR="001A44B5" w:rsidRPr="00B06A00" w:rsidRDefault="001A44B5" w:rsidP="001A44B5">
      <w:pPr>
        <w:widowControl w:val="0"/>
        <w:spacing w:after="0" w:line="240" w:lineRule="auto"/>
        <w:ind w:firstLine="708"/>
        <w:jc w:val="both"/>
        <w:rPr>
          <w:rFonts w:ascii="Verdana" w:hAnsi="Verdana"/>
          <w:b/>
          <w:bCs/>
          <w:iCs/>
          <w:sz w:val="18"/>
          <w:szCs w:val="18"/>
        </w:rPr>
      </w:pPr>
      <w:r w:rsidRPr="003A114E">
        <w:rPr>
          <w:rFonts w:eastAsia="Times New Roman" w:cs="Calibri"/>
          <w:lang w:eastAsia="pl-PL"/>
        </w:rPr>
        <w:t>Na potrzeby postępowania o udzielenie zamówienia publicznego pn.</w:t>
      </w:r>
      <w:r w:rsidRPr="00E90869">
        <w:rPr>
          <w:rFonts w:ascii="Times New Roman" w:eastAsia="Times New Roman" w:hAnsi="Times New Roman"/>
          <w:b/>
          <w:lang w:eastAsia="pl-PL"/>
        </w:rPr>
        <w:t xml:space="preserve"> </w:t>
      </w:r>
      <w:r>
        <w:rPr>
          <w:rFonts w:ascii="Times New Roman" w:eastAsia="Times New Roman" w:hAnsi="Times New Roman"/>
          <w:b/>
          <w:lang w:eastAsia="pl-PL"/>
        </w:rPr>
        <w:t>zaopatrzenie Uczelni w materiały elektryczne i energetyczne konieczne do utrzymania ruchu Uczelni - KC-zp.272-2</w:t>
      </w:r>
      <w:r>
        <w:rPr>
          <w:rFonts w:ascii="Times New Roman" w:eastAsia="Times New Roman" w:hAnsi="Times New Roman"/>
          <w:b/>
          <w:lang w:eastAsia="pl-PL"/>
        </w:rPr>
        <w:t>68</w:t>
      </w:r>
      <w:r>
        <w:rPr>
          <w:rFonts w:ascii="Times New Roman" w:eastAsia="Times New Roman" w:hAnsi="Times New Roman"/>
          <w:b/>
          <w:lang w:eastAsia="pl-PL"/>
        </w:rPr>
        <w:t>/2</w:t>
      </w:r>
      <w:r>
        <w:rPr>
          <w:rFonts w:ascii="Times New Roman" w:eastAsia="Times New Roman" w:hAnsi="Times New Roman"/>
          <w:b/>
          <w:lang w:eastAsia="pl-PL"/>
        </w:rPr>
        <w:t>3</w:t>
      </w:r>
      <w:r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Pr="00201CD0">
        <w:rPr>
          <w:rFonts w:eastAsia="Times New Roman" w:cs="Calibri"/>
          <w:lang w:eastAsia="pl-PL"/>
        </w:rPr>
        <w:t>,</w:t>
      </w:r>
      <w:r w:rsidRPr="00201CD0">
        <w:rPr>
          <w:rFonts w:eastAsia="Times New Roman" w:cs="Calibri"/>
          <w:i/>
          <w:lang w:eastAsia="pl-PL"/>
        </w:rPr>
        <w:t xml:space="preserve"> </w:t>
      </w:r>
      <w:r w:rsidRPr="00201CD0">
        <w:rPr>
          <w:rFonts w:eastAsia="Times New Roman" w:cs="Calibri"/>
          <w:lang w:eastAsia="pl-PL"/>
        </w:rPr>
        <w:t>oświadczam, co następuje:</w:t>
      </w:r>
    </w:p>
    <w:p w14:paraId="50706C2D" w14:textId="77777777" w:rsidR="001A44B5" w:rsidRPr="003A114E" w:rsidRDefault="001A44B5" w:rsidP="001A44B5">
      <w:pPr>
        <w:widowControl w:val="0"/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03F2D0E5" w14:textId="77777777" w:rsidR="001A44B5" w:rsidRPr="00E50F4B" w:rsidRDefault="001A44B5" w:rsidP="001A44B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15448CCD" w14:textId="77777777" w:rsidR="001A44B5" w:rsidRPr="008D61B1" w:rsidRDefault="001A44B5" w:rsidP="001A44B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01DA6360" w14:textId="77777777" w:rsidR="001A44B5" w:rsidRPr="00E50F4B" w:rsidRDefault="001A44B5" w:rsidP="001A44B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223179E" w14:textId="77777777" w:rsidR="001A44B5" w:rsidRPr="00E50F4B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74DD5A8" w14:textId="77777777" w:rsidR="001A44B5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500A3C90" w14:textId="77777777" w:rsidR="001A44B5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3C2326F" w14:textId="77777777" w:rsidR="001A44B5" w:rsidRPr="008D61B1" w:rsidRDefault="001A44B5" w:rsidP="001A44B5">
      <w:pPr>
        <w:pStyle w:val="Akapitzlist"/>
        <w:widowControl w:val="0"/>
        <w:numPr>
          <w:ilvl w:val="0"/>
          <w:numId w:val="7"/>
        </w:numPr>
        <w:spacing w:after="0" w:line="360" w:lineRule="auto"/>
        <w:jc w:val="both"/>
        <w:rPr>
          <w:rFonts w:eastAsia="Times New Roman" w:cs="Calibri"/>
          <w:highlight w:val="yellow"/>
          <w:lang w:eastAsia="pl-PL"/>
        </w:rPr>
      </w:pPr>
      <w:r w:rsidRPr="008D61B1">
        <w:rPr>
          <w:rFonts w:eastAsia="Times New Roman" w:cs="Calibri"/>
          <w:highlight w:val="yellow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C15A929" w14:textId="77777777" w:rsidR="001A44B5" w:rsidRPr="00E50F4B" w:rsidRDefault="001A44B5" w:rsidP="001A44B5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60765C2" w14:textId="77777777" w:rsidR="001A44B5" w:rsidRPr="00E50F4B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4D7917B" w14:textId="77777777" w:rsidR="001A44B5" w:rsidRPr="00E50F4B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CF4D288" w14:textId="77777777" w:rsidR="001A44B5" w:rsidRPr="00E50F4B" w:rsidRDefault="001A44B5" w:rsidP="001A44B5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373D83BF" w14:textId="77777777" w:rsidR="001A44B5" w:rsidRPr="00E50F4B" w:rsidRDefault="001A44B5" w:rsidP="001A44B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E50F4B">
        <w:rPr>
          <w:bCs/>
          <w:i/>
          <w:iCs/>
          <w:color w:val="FF0000"/>
        </w:rPr>
        <w:t>Dokument należy sporządzić w postaci elektronicznej i podpisać kwalifikowanym</w:t>
      </w:r>
    </w:p>
    <w:p w14:paraId="4DF41625" w14:textId="77777777" w:rsidR="001A44B5" w:rsidRPr="00E50F4B" w:rsidRDefault="001A44B5" w:rsidP="001A44B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E50F4B">
        <w:rPr>
          <w:bCs/>
          <w:i/>
          <w:iCs/>
          <w:color w:val="FF0000"/>
        </w:rPr>
        <w:t>podpisem elektronicznym lub podpisem zaufanym lub podpisem osobistym.</w:t>
      </w:r>
    </w:p>
    <w:p w14:paraId="28026887" w14:textId="77777777" w:rsidR="001A44B5" w:rsidRPr="00172561" w:rsidRDefault="001A44B5" w:rsidP="001A44B5">
      <w:pPr>
        <w:widowControl w:val="0"/>
        <w:spacing w:after="0" w:line="240" w:lineRule="auto"/>
        <w:ind w:left="426"/>
        <w:contextualSpacing/>
        <w:jc w:val="both"/>
      </w:pPr>
    </w:p>
    <w:p w14:paraId="5CE1CD28" w14:textId="240AE569" w:rsidR="00484F88" w:rsidRPr="006A2380" w:rsidRDefault="00484F88" w:rsidP="006A2380"/>
    <w:sectPr w:rsidR="00484F88" w:rsidRPr="006A238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B0C03" w14:textId="77777777" w:rsidR="00663721" w:rsidRDefault="00663721" w:rsidP="0038231F">
      <w:pPr>
        <w:spacing w:after="0" w:line="240" w:lineRule="auto"/>
      </w:pPr>
      <w:r>
        <w:separator/>
      </w:r>
    </w:p>
  </w:endnote>
  <w:endnote w:type="continuationSeparator" w:id="0">
    <w:p w14:paraId="40A8E062" w14:textId="77777777" w:rsidR="00663721" w:rsidRDefault="0066372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E11B3" w14:textId="77777777" w:rsidR="00997B41" w:rsidRDefault="00997B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4AA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57B93A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1D996" w14:textId="77777777" w:rsidR="00997B41" w:rsidRDefault="00997B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2FE4F" w14:textId="77777777" w:rsidR="00663721" w:rsidRDefault="00663721" w:rsidP="0038231F">
      <w:pPr>
        <w:spacing w:after="0" w:line="240" w:lineRule="auto"/>
      </w:pPr>
      <w:r>
        <w:separator/>
      </w:r>
    </w:p>
  </w:footnote>
  <w:footnote w:type="continuationSeparator" w:id="0">
    <w:p w14:paraId="32920887" w14:textId="77777777" w:rsidR="00663721" w:rsidRDefault="00663721" w:rsidP="0038231F">
      <w:pPr>
        <w:spacing w:after="0" w:line="240" w:lineRule="auto"/>
      </w:pPr>
      <w:r>
        <w:continuationSeparator/>
      </w:r>
    </w:p>
  </w:footnote>
  <w:footnote w:id="1">
    <w:p w14:paraId="7F70C9C6" w14:textId="77777777" w:rsidR="001A44B5" w:rsidRPr="0024624C" w:rsidRDefault="001A44B5" w:rsidP="001A44B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4F99CC1" w14:textId="77777777" w:rsidR="001A44B5" w:rsidRPr="008D4C56" w:rsidRDefault="001A44B5" w:rsidP="001A44B5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18E22" w14:textId="77777777" w:rsidR="00997B41" w:rsidRDefault="00997B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8B5A0" w14:textId="77777777" w:rsidR="00997B41" w:rsidRDefault="00997B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BB3DD" w14:textId="77777777" w:rsidR="00997B41" w:rsidRDefault="00997B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060447">
    <w:abstractNumId w:val="11"/>
  </w:num>
  <w:num w:numId="2" w16cid:durableId="366151054">
    <w:abstractNumId w:val="0"/>
  </w:num>
  <w:num w:numId="3" w16cid:durableId="1392802179">
    <w:abstractNumId w:val="10"/>
  </w:num>
  <w:num w:numId="4" w16cid:durableId="1937976330">
    <w:abstractNumId w:val="13"/>
  </w:num>
  <w:num w:numId="5" w16cid:durableId="677773841">
    <w:abstractNumId w:val="12"/>
  </w:num>
  <w:num w:numId="6" w16cid:durableId="2104766444">
    <w:abstractNumId w:val="9"/>
  </w:num>
  <w:num w:numId="7" w16cid:durableId="521744930">
    <w:abstractNumId w:val="1"/>
  </w:num>
  <w:num w:numId="8" w16cid:durableId="2112161810">
    <w:abstractNumId w:val="6"/>
  </w:num>
  <w:num w:numId="9" w16cid:durableId="1379746964">
    <w:abstractNumId w:val="4"/>
  </w:num>
  <w:num w:numId="10" w16cid:durableId="906842519">
    <w:abstractNumId w:val="7"/>
  </w:num>
  <w:num w:numId="11" w16cid:durableId="1573080269">
    <w:abstractNumId w:val="5"/>
  </w:num>
  <w:num w:numId="12" w16cid:durableId="698315306">
    <w:abstractNumId w:val="8"/>
  </w:num>
  <w:num w:numId="13" w16cid:durableId="338236740">
    <w:abstractNumId w:val="3"/>
  </w:num>
  <w:num w:numId="14" w16cid:durableId="20145292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3721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A44B5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3721"/>
    <w:rsid w:val="006676AE"/>
    <w:rsid w:val="006A2380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B41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23493D"/>
  <w15:docId w15:val="{3526FBAC-8F8B-45D5-998C-133537503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44B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2023-05-15T12:47:00Z</dcterms:created>
  <dcterms:modified xsi:type="dcterms:W3CDTF">2023-05-15T12:50:00Z</dcterms:modified>
</cp:coreProperties>
</file>