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D782" w14:textId="77777777" w:rsidR="00EF36FC" w:rsidRPr="00E874DC" w:rsidRDefault="00EF36FC" w:rsidP="00EF36F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>
        <w:rPr>
          <w:b/>
          <w:lang w:val="pl-PL"/>
        </w:rPr>
        <w:t>7</w:t>
      </w:r>
    </w:p>
    <w:p w14:paraId="52E66400" w14:textId="77777777" w:rsidR="00EF36FC" w:rsidRDefault="00EF36FC" w:rsidP="00EF36F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B9742AB" w14:textId="77777777" w:rsidR="00EF36FC" w:rsidRDefault="00EF36FC" w:rsidP="00EF36F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24E57ED4" w14:textId="77777777" w:rsidR="00EF36FC" w:rsidRDefault="00EF36FC" w:rsidP="00EF36F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33F434A" w14:textId="77777777" w:rsidR="00EF36FC" w:rsidRDefault="00EF36FC" w:rsidP="00EF36FC">
      <w:pPr>
        <w:spacing w:before="48" w:line="240" w:lineRule="atLeast"/>
        <w:jc w:val="center"/>
        <w:rPr>
          <w:b/>
          <w:sz w:val="28"/>
          <w:lang w:val="pl-PL"/>
        </w:rPr>
      </w:pPr>
    </w:p>
    <w:p w14:paraId="7D05312A" w14:textId="5D112CA3" w:rsidR="00EF36FC" w:rsidRPr="00595E5F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w wyniku przeprowadzonego postępowania o zamówienie publiczne w trybie podstawowym bez negocjacji na podstawie art. 275 pkt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nr sprawy: KC-zp.272-268/23</w:t>
      </w:r>
    </w:p>
    <w:p w14:paraId="4B3C1CCE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pomiędzy</w:t>
      </w:r>
    </w:p>
    <w:p w14:paraId="5C29F11D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5013BD0D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14:paraId="20487B8F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17B8DCA4" w14:textId="77777777" w:rsidR="00EF36FC" w:rsidRDefault="00EF36FC" w:rsidP="00EF36F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9F54231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14:paraId="40F917A2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14:paraId="2F0C86C8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E9B73D6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7CB78FA9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14:paraId="290F4C11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14:paraId="4AE603D0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752D2205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5F7F0364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14:paraId="26B1EA9F" w14:textId="77777777" w:rsidR="00EF36FC" w:rsidRDefault="00EF36FC" w:rsidP="00EF36FC">
      <w:pPr>
        <w:pStyle w:val="Tekstpodstawowy"/>
        <w:ind w:right="-47"/>
        <w:jc w:val="center"/>
        <w:rPr>
          <w:rFonts w:ascii="Times New Roman" w:hAnsi="Times New Roman"/>
        </w:rPr>
      </w:pPr>
    </w:p>
    <w:p w14:paraId="1282A0B1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1</w:t>
      </w:r>
    </w:p>
    <w:p w14:paraId="385B725B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1E1977">
        <w:rPr>
          <w:rFonts w:ascii="Times New Roman" w:hAnsi="Times New Roman"/>
          <w:b/>
          <w:bCs/>
          <w:sz w:val="22"/>
          <w:szCs w:val="22"/>
        </w:rPr>
        <w:t>zaopatrzenie Uczelni w materiały elektryczne i energetyczne konieczne do utrzymania ruchu Uczelni</w:t>
      </w:r>
      <w:r>
        <w:rPr>
          <w:rFonts w:ascii="Times New Roman" w:hAnsi="Times New Roman"/>
          <w:sz w:val="22"/>
          <w:szCs w:val="22"/>
        </w:rPr>
        <w:t>.</w:t>
      </w:r>
      <w:r w:rsidRPr="00052276">
        <w:rPr>
          <w:rFonts w:ascii="Times New Roman" w:hAnsi="Times New Roman"/>
          <w:bCs/>
          <w:sz w:val="22"/>
          <w:szCs w:val="22"/>
        </w:rPr>
        <w:t xml:space="preserve"> </w:t>
      </w:r>
    </w:p>
    <w:p w14:paraId="273ECE8C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Na każdorazowe zlecenie Jednostki Organizacyjnej AGH Sprzedawca zobowiązuje się dostarczyć zakupioną część do miejsca wskazanego przez Kupującego.  </w:t>
      </w:r>
    </w:p>
    <w:p w14:paraId="2F86A142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Dostawy następować będą częściami. </w:t>
      </w:r>
    </w:p>
    <w:p w14:paraId="5AE536FE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przez Jednostki Organizacyjne AGH zamówień cząstkowych, (w formie faxu lub informacji telefonicznej) każd</w:t>
      </w:r>
      <w:r>
        <w:rPr>
          <w:rFonts w:ascii="Times New Roman" w:hAnsi="Times New Roman"/>
          <w:sz w:val="22"/>
          <w:szCs w:val="22"/>
        </w:rPr>
        <w:t>orazowo potwierdzonych mailowo</w:t>
      </w:r>
      <w:r w:rsidRPr="00052276">
        <w:rPr>
          <w:rFonts w:ascii="Times New Roman" w:hAnsi="Times New Roman"/>
          <w:sz w:val="22"/>
          <w:szCs w:val="22"/>
        </w:rPr>
        <w:t xml:space="preserve">. </w:t>
      </w:r>
    </w:p>
    <w:p w14:paraId="267B9C32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Szczegółowa specyfikacja sprzętu jest określona w ........................................................  (załącznik: nr 1, ofercie Sprzedawcy nr............., specyfikacji  istotnych warunków zamówienia), który stanowi integralną część niniejszej umowy.</w:t>
      </w:r>
    </w:p>
    <w:p w14:paraId="6F23EF8C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Umowa zostaje zawarta na okres </w:t>
      </w:r>
      <w:r w:rsidRPr="00052276">
        <w:rPr>
          <w:rFonts w:ascii="Times New Roman" w:hAnsi="Times New Roman"/>
          <w:b/>
          <w:sz w:val="22"/>
          <w:szCs w:val="22"/>
        </w:rPr>
        <w:t>12 miesięcy od dnia jej podpisania.</w:t>
      </w:r>
    </w:p>
    <w:p w14:paraId="50A9AF57" w14:textId="77777777" w:rsidR="00EF36FC" w:rsidRPr="00052276" w:rsidRDefault="00EF36FC" w:rsidP="00EF36FC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Dostawy cząstkowe realizowane będą w czasie nieprzekraczającym …………….. dni roboczych od momentu złożenia zamówienia w sposób przewidziany w pkt 4.</w:t>
      </w:r>
    </w:p>
    <w:p w14:paraId="18B88296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</w:p>
    <w:p w14:paraId="79767022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2</w:t>
      </w:r>
    </w:p>
    <w:p w14:paraId="4FB8B8AB" w14:textId="77777777" w:rsidR="00EF36FC" w:rsidRPr="00052276" w:rsidRDefault="00EF36FC" w:rsidP="00EF36FC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Wykonawca zobowiązany będzie do dostarczenia okresowego raportu (co najmniej raz na kwartał) o ilości, rodzaju i kwocie dostaw zrealizowanych dla Kupującego od początku obowiązywania umowy.</w:t>
      </w:r>
    </w:p>
    <w:p w14:paraId="7C915CBF" w14:textId="77777777" w:rsidR="00EF36FC" w:rsidRPr="00052276" w:rsidRDefault="00EF36FC" w:rsidP="00EF36FC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Wydanie przedmiotu umowy Kupującemu winno nastąpić w miejscu wskazanym w § 1 pkt. 2  w godzinach uzgodnionych z Kupującym.</w:t>
      </w:r>
    </w:p>
    <w:p w14:paraId="6FA0096A" w14:textId="77777777" w:rsidR="00EF36FC" w:rsidRPr="00052276" w:rsidRDefault="00EF36FC" w:rsidP="00EF36FC">
      <w:pPr>
        <w:pStyle w:val="Tekstpodstawowy"/>
        <w:numPr>
          <w:ilvl w:val="0"/>
          <w:numId w:val="4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6996156D" w14:textId="77777777" w:rsidR="00EF36FC" w:rsidRPr="00052276" w:rsidRDefault="00EF36FC" w:rsidP="00EF36FC">
      <w:pPr>
        <w:numPr>
          <w:ilvl w:val="0"/>
          <w:numId w:val="49"/>
        </w:numPr>
        <w:spacing w:line="288" w:lineRule="auto"/>
        <w:ind w:right="38"/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Ryzyko w czasie przewozu, załadunku i wyładunku spoczywa na Sprzedawcy.</w:t>
      </w:r>
    </w:p>
    <w:p w14:paraId="3DC0E26C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</w:p>
    <w:p w14:paraId="2BBB0B53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3</w:t>
      </w:r>
    </w:p>
    <w:p w14:paraId="2F4D04C7" w14:textId="77777777" w:rsidR="00322D87" w:rsidRPr="008D1AE2" w:rsidRDefault="00EF36FC" w:rsidP="00322D87">
      <w:pPr>
        <w:pStyle w:val="Tekstpodstawowy"/>
        <w:numPr>
          <w:ilvl w:val="0"/>
          <w:numId w:val="6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Ceny jednostkowe podane przez Sprzedawcę w specyfikacji sprzętu (załącznik nr …..) </w:t>
      </w:r>
      <w:r w:rsidR="00322D87" w:rsidRPr="008D1AE2">
        <w:rPr>
          <w:rFonts w:ascii="Times New Roman" w:hAnsi="Times New Roman"/>
          <w:sz w:val="22"/>
          <w:szCs w:val="22"/>
        </w:rPr>
        <w:t xml:space="preserve">obejmują całkowitą należność jaką Kupujący zobowiązany jest zapłacić </w:t>
      </w:r>
      <w:r w:rsidR="00322D87" w:rsidRPr="008D1AE2">
        <w:rPr>
          <w:rFonts w:ascii="Times New Roman" w:hAnsi="Times New Roman"/>
          <w:sz w:val="22"/>
          <w:szCs w:val="22"/>
        </w:rPr>
        <w:br/>
        <w:t>za towar i jego dostarczenie do miejsca przeznaczenia.</w:t>
      </w:r>
    </w:p>
    <w:p w14:paraId="25FF4D6B" w14:textId="77777777" w:rsidR="008D1AE2" w:rsidRPr="008D1AE2" w:rsidRDefault="00322D87" w:rsidP="008D1AE2">
      <w:pPr>
        <w:pStyle w:val="Tekstpodstawowy"/>
        <w:numPr>
          <w:ilvl w:val="0"/>
          <w:numId w:val="6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Wartość umowy w okresie jej obowiązywania nie przekroczy …………….. zł brutto.</w:t>
      </w:r>
    </w:p>
    <w:p w14:paraId="2081623C" w14:textId="77777777" w:rsidR="008D1AE2" w:rsidRPr="008D1AE2" w:rsidRDefault="00EF36FC" w:rsidP="008D1AE2">
      <w:pPr>
        <w:pStyle w:val="Tekstpodstawowy"/>
        <w:numPr>
          <w:ilvl w:val="0"/>
          <w:numId w:val="6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Niniejsza umowa wygasa przed upływem okresu czasu jej trwania z dniem wyczerpania środków, o których mowa w § 3 pkt 3.</w:t>
      </w:r>
    </w:p>
    <w:p w14:paraId="48E97877" w14:textId="02AFF980" w:rsidR="008D1AE2" w:rsidRPr="008D1AE2" w:rsidRDefault="00EF36FC" w:rsidP="008D1AE2">
      <w:pPr>
        <w:pStyle w:val="Tekstpodstawowy"/>
        <w:numPr>
          <w:ilvl w:val="0"/>
          <w:numId w:val="6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 xml:space="preserve">Jeżeli w trakcie trwania umowy zlecone dostawy nie wyczerpią wartości określonej w § 3 pkt </w:t>
      </w:r>
      <w:r w:rsidR="008D1AE2">
        <w:rPr>
          <w:rFonts w:ascii="Times New Roman" w:hAnsi="Times New Roman"/>
          <w:sz w:val="22"/>
          <w:szCs w:val="22"/>
        </w:rPr>
        <w:t>2</w:t>
      </w:r>
      <w:r w:rsidRPr="008D1AE2">
        <w:rPr>
          <w:rFonts w:ascii="Times New Roman" w:hAnsi="Times New Roman"/>
          <w:sz w:val="22"/>
          <w:szCs w:val="22"/>
        </w:rPr>
        <w:t xml:space="preserve"> to Sprzedawcy nie przysługują z tego powodu żadne roszczenia względem Kupującego.</w:t>
      </w:r>
    </w:p>
    <w:p w14:paraId="2EC70CC2" w14:textId="77777777" w:rsidR="008D1AE2" w:rsidRPr="008D1AE2" w:rsidRDefault="00EF36FC" w:rsidP="008D1AE2">
      <w:pPr>
        <w:pStyle w:val="Tekstpodstawowy"/>
        <w:numPr>
          <w:ilvl w:val="0"/>
          <w:numId w:val="65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8D1AE2">
        <w:rPr>
          <w:rFonts w:ascii="Times New Roman" w:hAnsi="Times New Roman"/>
          <w:sz w:val="22"/>
          <w:szCs w:val="22"/>
        </w:rPr>
        <w:t>Kupujący zastrzega sobie możliwość ograniczenia zakresu przedmiotu zamówienia o maksymalnie 30% w stosunku do wartości całej umowy.</w:t>
      </w:r>
    </w:p>
    <w:p w14:paraId="5233CA57" w14:textId="0F6EF559" w:rsidR="00EF36FC" w:rsidRPr="008D1AE2" w:rsidRDefault="00EF36FC" w:rsidP="008D1AE2">
      <w:pPr>
        <w:pStyle w:val="Tekstpodstawowy"/>
        <w:numPr>
          <w:ilvl w:val="0"/>
          <w:numId w:val="65"/>
        </w:numPr>
        <w:spacing w:line="240" w:lineRule="auto"/>
        <w:ind w:left="426" w:right="-47" w:hanging="426"/>
        <w:jc w:val="both"/>
        <w:rPr>
          <w:rFonts w:ascii="Times New Roman" w:hAnsi="Times New Roman"/>
          <w:color w:val="FF0000"/>
          <w:sz w:val="22"/>
          <w:szCs w:val="22"/>
        </w:rPr>
      </w:pPr>
      <w:r w:rsidRPr="008D1AE2">
        <w:rPr>
          <w:rFonts w:ascii="Times New Roman" w:hAnsi="Times New Roman"/>
          <w:color w:val="FF0000"/>
          <w:sz w:val="22"/>
          <w:szCs w:val="22"/>
        </w:rPr>
        <w:t>Kupujący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14:paraId="27E64D8A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</w:p>
    <w:p w14:paraId="49396A1E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4</w:t>
      </w:r>
    </w:p>
    <w:p w14:paraId="3AA8E993" w14:textId="77777777" w:rsidR="00EF36FC" w:rsidRDefault="00EF36FC" w:rsidP="00EF36F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Należność, o której mowa w § 3 zostanie uregulowana przez Kupującego w </w:t>
      </w:r>
      <w:r w:rsidRPr="007D703B">
        <w:rPr>
          <w:rFonts w:ascii="Times New Roman" w:hAnsi="Times New Roman"/>
        </w:rPr>
        <w:t xml:space="preserve">terminie </w:t>
      </w:r>
      <w:r>
        <w:rPr>
          <w:rFonts w:ascii="Times New Roman" w:hAnsi="Times New Roman"/>
        </w:rPr>
        <w:t xml:space="preserve">do </w:t>
      </w:r>
      <w:r w:rsidRPr="007D703B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14:paraId="7D157CB9" w14:textId="77777777" w:rsidR="00EF36FC" w:rsidRPr="008557F3" w:rsidRDefault="00EF36FC" w:rsidP="00EF36F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o podatku od towarów i usług. </w:t>
      </w:r>
      <w:r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</w:t>
      </w:r>
      <w:r w:rsidRPr="008557F3">
        <w:rPr>
          <w:rFonts w:ascii="Times New Roman" w:hAnsi="Times New Roman"/>
        </w:rPr>
        <w:t>mowa w ust. 3.</w:t>
      </w:r>
    </w:p>
    <w:p w14:paraId="3C5EBA9F" w14:textId="77777777" w:rsidR="00EF36FC" w:rsidRDefault="00EF36FC" w:rsidP="00EF36F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14:paraId="192A3184" w14:textId="77777777" w:rsidR="00EF36FC" w:rsidRPr="00593CEB" w:rsidRDefault="00EF36FC" w:rsidP="00EF36F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14:paraId="02BA60EF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5</w:t>
      </w:r>
    </w:p>
    <w:p w14:paraId="43256B58" w14:textId="77777777" w:rsidR="00EF36FC" w:rsidRDefault="00EF36FC" w:rsidP="00EF36F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14:paraId="0D93E37E" w14:textId="77777777" w:rsidR="00EF36FC" w:rsidRDefault="00EF36FC" w:rsidP="00EF36F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14:paraId="7D8B1F0E" w14:textId="77777777" w:rsidR="00EF36FC" w:rsidRDefault="00EF36FC" w:rsidP="00EF36F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</w:t>
      </w:r>
      <w:r w:rsidRPr="000246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netto określonej w §  3 pkt. 1  za każdy dzień zwłoki;</w:t>
      </w:r>
    </w:p>
    <w:p w14:paraId="5D334476" w14:textId="77777777" w:rsidR="00EF36FC" w:rsidRDefault="00EF36FC" w:rsidP="00EF36F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zwłokę w usunięciu wad stwierdzonych przy odbiorze lub w okresie rękojmi,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14:paraId="12D63DC2" w14:textId="77777777" w:rsidR="00EF36FC" w:rsidRPr="00595E5F" w:rsidRDefault="00EF36FC" w:rsidP="00EF36F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</w:t>
      </w:r>
      <w:r w:rsidRPr="00595E5F">
        <w:rPr>
          <w:rFonts w:ascii="Times New Roman" w:hAnsi="Times New Roman"/>
        </w:rPr>
        <w:t>występujących po stronie Sprzedawcy, w wysokości 10% całkowitego wynagrodzenia netto określonego w  § 3 ust. 1;</w:t>
      </w:r>
    </w:p>
    <w:p w14:paraId="400BFB9E" w14:textId="77777777" w:rsidR="00EF36FC" w:rsidRPr="00595E5F" w:rsidRDefault="00EF36FC" w:rsidP="00EF36F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6C0A275" w14:textId="77777777" w:rsidR="00EF36FC" w:rsidRPr="00595E5F" w:rsidRDefault="00EF36FC" w:rsidP="00EF36F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Kupujący zapłaci Sprzedawcy karę umową:</w:t>
      </w:r>
    </w:p>
    <w:p w14:paraId="472535F9" w14:textId="77777777" w:rsidR="00EF36FC" w:rsidRPr="00595E5F" w:rsidRDefault="00EF36FC" w:rsidP="00EF36FC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799478A1" w14:textId="77777777" w:rsidR="00EF36FC" w:rsidRPr="00595E5F" w:rsidRDefault="00EF36FC" w:rsidP="00EF36FC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14:paraId="4FE4BD43" w14:textId="77777777" w:rsidR="00EF36FC" w:rsidRPr="007D02D7" w:rsidRDefault="00EF36FC" w:rsidP="00EF36FC">
      <w:pPr>
        <w:pStyle w:val="Tekstpodstawowy"/>
        <w:numPr>
          <w:ilvl w:val="0"/>
          <w:numId w:val="18"/>
        </w:numPr>
        <w:tabs>
          <w:tab w:val="clear" w:pos="72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14:paraId="153D8816" w14:textId="77777777" w:rsidR="00EF36FC" w:rsidRDefault="00EF36FC" w:rsidP="00EF36F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>
        <w:rPr>
          <w:rFonts w:ascii="Times New Roman" w:hAnsi="Times New Roman"/>
        </w:rPr>
        <w:t xml:space="preserve">. </w:t>
      </w:r>
    </w:p>
    <w:p w14:paraId="749A782D" w14:textId="77777777" w:rsidR="00EF36FC" w:rsidRDefault="00EF36FC" w:rsidP="00EF36FC">
      <w:pPr>
        <w:pStyle w:val="Tekstpodstawowy"/>
        <w:ind w:right="-47"/>
        <w:rPr>
          <w:rFonts w:ascii="Times New Roman" w:hAnsi="Times New Roman"/>
        </w:rPr>
      </w:pPr>
    </w:p>
    <w:p w14:paraId="65013B6D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6</w:t>
      </w:r>
    </w:p>
    <w:p w14:paraId="7B519FC8" w14:textId="77777777" w:rsidR="00EF36FC" w:rsidRPr="00F74C8F" w:rsidRDefault="00EF36FC" w:rsidP="00EF36FC">
      <w:pPr>
        <w:pStyle w:val="Tekstpodstawowy"/>
        <w:numPr>
          <w:ilvl w:val="0"/>
          <w:numId w:val="51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Sprzedawca udziela </w:t>
      </w:r>
      <w:r>
        <w:rPr>
          <w:rFonts w:ascii="Times New Roman" w:hAnsi="Times New Roman"/>
          <w:sz w:val="22"/>
          <w:szCs w:val="22"/>
        </w:rPr>
        <w:t xml:space="preserve">………… </w:t>
      </w:r>
      <w:r w:rsidRPr="00052276">
        <w:rPr>
          <w:rFonts w:ascii="Times New Roman" w:hAnsi="Times New Roman"/>
          <w:sz w:val="22"/>
          <w:szCs w:val="22"/>
        </w:rPr>
        <w:t>gwarancji na zakupiony sprzęt, będący przedmiotem niniejszej um</w:t>
      </w:r>
      <w:r w:rsidRPr="00F74C8F">
        <w:rPr>
          <w:rFonts w:ascii="Times New Roman" w:hAnsi="Times New Roman"/>
          <w:sz w:val="22"/>
          <w:szCs w:val="22"/>
        </w:rPr>
        <w:t>owy na warunkach nie gorszych niż określone w dokumentach gwarancyjnych producenta sprzętu.</w:t>
      </w:r>
    </w:p>
    <w:p w14:paraId="056BBE09" w14:textId="77777777" w:rsidR="00EF36FC" w:rsidRPr="00F74C8F" w:rsidRDefault="00EF36FC" w:rsidP="00EF36FC">
      <w:pPr>
        <w:numPr>
          <w:ilvl w:val="0"/>
          <w:numId w:val="51"/>
        </w:numPr>
        <w:ind w:right="38"/>
        <w:jc w:val="both"/>
        <w:rPr>
          <w:sz w:val="22"/>
          <w:szCs w:val="22"/>
          <w:lang w:val="pl-PL"/>
        </w:rPr>
      </w:pPr>
      <w:r w:rsidRPr="00F74C8F">
        <w:rPr>
          <w:sz w:val="22"/>
          <w:szCs w:val="22"/>
          <w:lang w:val="pl-PL"/>
        </w:rPr>
        <w:t xml:space="preserve">Sprzedawca dołączy do dostarczonego towaru wszelkie instrukcje, pouczenia, opisy techniczne, konieczne do korzystania z towaru sporządzone w języku polskim.  </w:t>
      </w:r>
    </w:p>
    <w:p w14:paraId="116614D9" w14:textId="77777777" w:rsidR="00EF36FC" w:rsidRPr="00052276" w:rsidRDefault="00EF36FC" w:rsidP="00EF36FC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Okres gwarancyjny liczony jest od dnia odbioru przez Kupującego przedmiotu zamówienia cząstkowego (zgodnie z dowodem dostawy lub protokołem odbioru).</w:t>
      </w:r>
    </w:p>
    <w:p w14:paraId="143A7771" w14:textId="77777777" w:rsidR="00EF36FC" w:rsidRPr="00052276" w:rsidRDefault="00EF36FC" w:rsidP="00EF36FC">
      <w:pPr>
        <w:numPr>
          <w:ilvl w:val="0"/>
          <w:numId w:val="5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w ciągu okresu gwarancyjnego ujawnią się wady fizyczne towarów, Sprzedawca niezwłocznie wymieni wadliwy towar na nowy, oraz dostarczy go do wskazanego miejsca bez żadnej dopłaty.</w:t>
      </w:r>
    </w:p>
    <w:p w14:paraId="2204DCC8" w14:textId="77777777" w:rsidR="00EF36FC" w:rsidRPr="00052276" w:rsidRDefault="00EF36FC" w:rsidP="00EF36F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52276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</w:p>
    <w:p w14:paraId="2F969702" w14:textId="77777777" w:rsidR="00EF36FC" w:rsidRPr="00052276" w:rsidRDefault="00EF36FC" w:rsidP="00EF36FC">
      <w:pPr>
        <w:numPr>
          <w:ilvl w:val="0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Wydanie każdorazowo dostarczonego sprzętu Kupującemu winno nastąpić w miejscu wskazanym   przez Kupującego i w godzinach  z nim uzgodnionych .</w:t>
      </w:r>
    </w:p>
    <w:p w14:paraId="3F2C03F7" w14:textId="77777777" w:rsidR="00EF36FC" w:rsidRPr="00052276" w:rsidRDefault="00EF36FC" w:rsidP="00EF36FC">
      <w:pPr>
        <w:numPr>
          <w:ilvl w:val="0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Sprzedawca ma obowiązek przestrzegania wszelkich obowiązujących przepisów dotyczących bezpieczeństwa na terenie Kupującego w trakcie realizacji dostaw.</w:t>
      </w:r>
    </w:p>
    <w:p w14:paraId="16A0E536" w14:textId="77777777" w:rsidR="00EF36FC" w:rsidRPr="00052276" w:rsidRDefault="00EF36FC" w:rsidP="00EF36FC">
      <w:pPr>
        <w:numPr>
          <w:ilvl w:val="0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Dostawy zostaną odebrane na podstawie dowodu dostawy tj. faktury VAT.</w:t>
      </w:r>
    </w:p>
    <w:p w14:paraId="35861139" w14:textId="77777777" w:rsidR="00EF36FC" w:rsidRPr="00052276" w:rsidRDefault="00EF36FC" w:rsidP="00EF36FC">
      <w:pPr>
        <w:numPr>
          <w:ilvl w:val="0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przeprowadzony będzie u Kupującego i obejmować będzie:</w:t>
      </w:r>
    </w:p>
    <w:p w14:paraId="734F91EB" w14:textId="77777777" w:rsidR="00EF36FC" w:rsidRPr="00052276" w:rsidRDefault="00EF36FC" w:rsidP="00EF36FC">
      <w:pPr>
        <w:numPr>
          <w:ilvl w:val="1"/>
          <w:numId w:val="53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jakości i ilości dostawy,</w:t>
      </w:r>
    </w:p>
    <w:p w14:paraId="4E9DD8E2" w14:textId="77777777" w:rsidR="00EF36FC" w:rsidRPr="00052276" w:rsidRDefault="00EF36FC" w:rsidP="00EF36FC">
      <w:pPr>
        <w:numPr>
          <w:ilvl w:val="1"/>
          <w:numId w:val="53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zgodności dostawy z zamówieniem cząstkowym,</w:t>
      </w:r>
    </w:p>
    <w:p w14:paraId="18964154" w14:textId="77777777" w:rsidR="00EF36FC" w:rsidRPr="00052276" w:rsidRDefault="00EF36FC" w:rsidP="00EF36FC">
      <w:pPr>
        <w:numPr>
          <w:ilvl w:val="0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14:paraId="5754E438" w14:textId="77777777" w:rsidR="00EF36FC" w:rsidRPr="00052276" w:rsidRDefault="00EF36FC" w:rsidP="00EF36FC">
      <w:pPr>
        <w:numPr>
          <w:ilvl w:val="0"/>
          <w:numId w:val="5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6EC414BA" w14:textId="77777777" w:rsidR="00EF36FC" w:rsidRDefault="00EF36FC" w:rsidP="00EF36FC">
      <w:pPr>
        <w:pStyle w:val="Tekstpodstawowy"/>
        <w:ind w:left="284" w:right="-47"/>
        <w:jc w:val="both"/>
        <w:rPr>
          <w:rFonts w:ascii="Times New Roman" w:hAnsi="Times New Roman"/>
        </w:rPr>
      </w:pPr>
    </w:p>
    <w:p w14:paraId="735C2259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8</w:t>
      </w:r>
    </w:p>
    <w:p w14:paraId="309E970F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F15F57D" w14:textId="77777777" w:rsidR="00EF36FC" w:rsidRDefault="00EF36FC" w:rsidP="00EF36FC">
      <w:pPr>
        <w:pStyle w:val="Tekstpodstawowy"/>
        <w:ind w:right="-47"/>
        <w:jc w:val="center"/>
        <w:rPr>
          <w:rFonts w:ascii="Times New Roman" w:hAnsi="Times New Roman"/>
        </w:rPr>
      </w:pPr>
    </w:p>
    <w:p w14:paraId="18778A7D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 9</w:t>
      </w:r>
    </w:p>
    <w:p w14:paraId="4D64E3E2" w14:textId="77777777" w:rsidR="00215D0F" w:rsidRPr="003F17BA" w:rsidRDefault="00215D0F" w:rsidP="00215D0F">
      <w:pPr>
        <w:widowControl w:val="0"/>
        <w:numPr>
          <w:ilvl w:val="0"/>
          <w:numId w:val="61"/>
        </w:numPr>
        <w:suppressAutoHyphens/>
        <w:jc w:val="both"/>
        <w:textAlignment w:val="baseline"/>
        <w:rPr>
          <w:rFonts w:ascii="Liberation Serif" w:hAnsi="Liberation Serif"/>
          <w:sz w:val="22"/>
          <w:szCs w:val="22"/>
          <w:lang w:val="pl-PL"/>
        </w:rPr>
      </w:pPr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 xml:space="preserve">Wszelkie zmiany Umowy wymagają zgody obu Stron i zachowania formy pisemnej </w:t>
      </w:r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br/>
        <w:t>pod rygorem nieważności.</w:t>
      </w:r>
    </w:p>
    <w:p w14:paraId="328725F3" w14:textId="77777777" w:rsidR="00215D0F" w:rsidRPr="003F17BA" w:rsidRDefault="00215D0F" w:rsidP="00215D0F">
      <w:pPr>
        <w:widowControl w:val="0"/>
        <w:numPr>
          <w:ilvl w:val="0"/>
          <w:numId w:val="61"/>
        </w:numPr>
        <w:suppressAutoHyphens/>
        <w:jc w:val="both"/>
        <w:textAlignment w:val="baseline"/>
        <w:rPr>
          <w:rFonts w:ascii="Liberation Serif" w:hAnsi="Liberation Serif"/>
          <w:sz w:val="22"/>
          <w:szCs w:val="22"/>
          <w:lang w:val="pl-PL"/>
        </w:rPr>
      </w:pPr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>
        <w:rPr>
          <w:rFonts w:ascii="Liberation Serif" w:eastAsia="SimSun;宋体" w:hAnsi="Liberation Serif" w:cs="Verdana"/>
          <w:i/>
          <w:color w:val="000000"/>
          <w:kern w:val="2"/>
          <w:sz w:val="22"/>
          <w:szCs w:val="22"/>
          <w:lang w:val="pl-PL"/>
        </w:rPr>
        <w:t xml:space="preserve">  </w:t>
      </w:r>
    </w:p>
    <w:p w14:paraId="05C7B4BF" w14:textId="77777777" w:rsidR="00215D0F" w:rsidRPr="003F17BA" w:rsidRDefault="00215D0F" w:rsidP="00215D0F">
      <w:pPr>
        <w:widowControl w:val="0"/>
        <w:numPr>
          <w:ilvl w:val="0"/>
          <w:numId w:val="61"/>
        </w:numPr>
        <w:suppressAutoHyphens/>
        <w:jc w:val="both"/>
        <w:textAlignment w:val="baseline"/>
        <w:rPr>
          <w:rFonts w:ascii="Liberation Serif" w:hAnsi="Liberation Serif"/>
          <w:sz w:val="22"/>
          <w:szCs w:val="22"/>
          <w:lang w:val="pl-PL"/>
        </w:rPr>
      </w:pPr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596DB237" w14:textId="77777777" w:rsidR="00215D0F" w:rsidRDefault="00215D0F" w:rsidP="00215D0F">
      <w:pPr>
        <w:numPr>
          <w:ilvl w:val="0"/>
          <w:numId w:val="62"/>
        </w:numPr>
        <w:suppressAutoHyphens/>
        <w:spacing w:after="147"/>
        <w:jc w:val="both"/>
        <w:rPr>
          <w:rFonts w:ascii="Liberation Serif" w:hAnsi="Liberation Serif" w:cs="Verdana"/>
          <w:sz w:val="22"/>
          <w:szCs w:val="22"/>
          <w:lang w:val="pl-PL"/>
        </w:rPr>
      </w:pPr>
      <w:bookmarkStart w:id="0" w:name="_Hlk87256647"/>
      <w:r>
        <w:rPr>
          <w:rFonts w:ascii="Liberation Serif" w:hAnsi="Liberation Serif" w:cs="Verdana"/>
          <w:color w:val="000000"/>
          <w:sz w:val="22"/>
          <w:szCs w:val="22"/>
          <w:lang w:val="pl-PL"/>
        </w:rPr>
        <w:t>w zakresie z</w:t>
      </w:r>
      <w:bookmarkEnd w:id="0"/>
      <w:r>
        <w:rPr>
          <w:rFonts w:ascii="Liberation Serif" w:hAnsi="Liberation Serif" w:cs="Verdana"/>
          <w:sz w:val="22"/>
          <w:szCs w:val="22"/>
          <w:lang w:val="pl-PL"/>
        </w:rPr>
        <w:t xml:space="preserve">miany określonego modelu, nazwy, producenta przedmiotu umowy bądź jego elementów, poprawy jakości lub innych parametrów charakterystycznych dla danego elementu dostawy lub zmiany technologii na równoważną lub lepszą w szczególności </w:t>
      </w:r>
      <w:r>
        <w:rPr>
          <w:rFonts w:ascii="Liberation Serif" w:hAnsi="Liberation Serif" w:cs="Verdana"/>
          <w:sz w:val="22"/>
          <w:szCs w:val="22"/>
          <w:lang w:val="pl-PL"/>
        </w:rPr>
        <w:br/>
      </w:r>
      <w:r>
        <w:rPr>
          <w:rFonts w:ascii="Liberation Serif" w:hAnsi="Liberation Serif" w:cs="Verdana"/>
          <w:sz w:val="22"/>
          <w:szCs w:val="22"/>
          <w:lang w:val="pl-PL"/>
        </w:rPr>
        <w:lastRenderedPageBreak/>
        <w:t>w przypadku zakończenia jego produkcji lub wstrzymania lub wycofania go z produkcji po przedstawianiu stosownych dokumentów od producenta lub dystrybutora, z tym że ceny jednostkowe wskazane w § 4 ust 1 nie mogą ulec podwyższeniu, a parametry techniczne nie mogą być gorsze niż wskazane w  treści oferty,</w:t>
      </w:r>
    </w:p>
    <w:p w14:paraId="605AD5F9" w14:textId="77777777" w:rsidR="00215D0F" w:rsidRPr="005B5FBB" w:rsidRDefault="00215D0F" w:rsidP="00215D0F">
      <w:pPr>
        <w:numPr>
          <w:ilvl w:val="0"/>
          <w:numId w:val="62"/>
        </w:numPr>
        <w:suppressAutoHyphens/>
        <w:spacing w:after="147"/>
        <w:jc w:val="both"/>
        <w:rPr>
          <w:sz w:val="22"/>
          <w:szCs w:val="22"/>
          <w:lang w:val="pl-PL"/>
        </w:rPr>
      </w:pPr>
      <w:r w:rsidRPr="005B5FBB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5B5FBB">
        <w:rPr>
          <w:color w:val="000000"/>
          <w:sz w:val="22"/>
          <w:szCs w:val="22"/>
          <w:lang w:val="pl-PL"/>
        </w:rPr>
        <w:br/>
        <w:t>na realizację Umowy;</w:t>
      </w:r>
    </w:p>
    <w:p w14:paraId="17CFA42D" w14:textId="77777777" w:rsidR="00215D0F" w:rsidRPr="005B5FBB" w:rsidRDefault="00215D0F" w:rsidP="00215D0F">
      <w:pPr>
        <w:numPr>
          <w:ilvl w:val="0"/>
          <w:numId w:val="62"/>
        </w:numPr>
        <w:suppressAutoHyphens/>
        <w:spacing w:after="147"/>
        <w:jc w:val="both"/>
        <w:rPr>
          <w:sz w:val="22"/>
          <w:szCs w:val="22"/>
          <w:lang w:val="pl-PL"/>
        </w:rPr>
      </w:pPr>
      <w:r w:rsidRPr="005B5FBB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5B5FBB">
        <w:rPr>
          <w:color w:val="000000"/>
          <w:sz w:val="22"/>
          <w:szCs w:val="22"/>
          <w:lang w:val="pl-PL"/>
        </w:rPr>
        <w:br/>
        <w:t>lub Sprzedawcę,</w:t>
      </w:r>
    </w:p>
    <w:p w14:paraId="13DA0959" w14:textId="77777777" w:rsidR="00215D0F" w:rsidRPr="005B5FBB" w:rsidRDefault="00215D0F" w:rsidP="00215D0F">
      <w:pPr>
        <w:numPr>
          <w:ilvl w:val="0"/>
          <w:numId w:val="62"/>
        </w:numPr>
        <w:suppressAutoHyphens/>
        <w:spacing w:after="147"/>
        <w:jc w:val="both"/>
        <w:rPr>
          <w:sz w:val="22"/>
          <w:szCs w:val="22"/>
          <w:lang w:val="pl-PL"/>
        </w:rPr>
      </w:pPr>
      <w:r w:rsidRPr="005B5FBB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5B5FBB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2EA55B3F" w14:textId="349968BD" w:rsidR="00215D0F" w:rsidRPr="005B5FBB" w:rsidRDefault="00215D0F" w:rsidP="00215D0F">
      <w:pPr>
        <w:numPr>
          <w:ilvl w:val="0"/>
          <w:numId w:val="62"/>
        </w:numPr>
        <w:suppressAutoHyphens/>
        <w:spacing w:after="147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Strony przewidują możliwość zmiany poziomu maksymalnego wynagrodzenia, o którym mowa w </w:t>
      </w:r>
      <w:r w:rsidRPr="005B5FBB">
        <w:rPr>
          <w:b/>
          <w:bCs/>
          <w:sz w:val="22"/>
          <w:szCs w:val="22"/>
          <w:lang w:val="pl-PL"/>
        </w:rPr>
        <w:t xml:space="preserve">§ </w:t>
      </w:r>
      <w:r>
        <w:rPr>
          <w:b/>
          <w:bCs/>
          <w:sz w:val="22"/>
          <w:szCs w:val="22"/>
          <w:lang w:val="pl-PL"/>
        </w:rPr>
        <w:t>3</w:t>
      </w:r>
      <w:r w:rsidRPr="005B5FBB">
        <w:rPr>
          <w:b/>
          <w:bCs/>
          <w:sz w:val="22"/>
          <w:szCs w:val="22"/>
          <w:lang w:val="pl-PL"/>
        </w:rPr>
        <w:t xml:space="preserve"> </w:t>
      </w:r>
      <w:r w:rsidR="008D1AE2">
        <w:rPr>
          <w:b/>
          <w:bCs/>
          <w:sz w:val="22"/>
          <w:szCs w:val="22"/>
          <w:lang w:val="pl-PL"/>
        </w:rPr>
        <w:t>pkt</w:t>
      </w:r>
      <w:r w:rsidRPr="005B5FBB">
        <w:rPr>
          <w:b/>
          <w:bCs/>
          <w:sz w:val="22"/>
          <w:szCs w:val="22"/>
          <w:lang w:val="pl-PL"/>
        </w:rPr>
        <w:t xml:space="preserve">. </w:t>
      </w:r>
      <w:r w:rsidR="008D1AE2">
        <w:rPr>
          <w:b/>
          <w:bCs/>
          <w:sz w:val="22"/>
          <w:szCs w:val="22"/>
          <w:lang w:val="pl-PL"/>
        </w:rPr>
        <w:t>2</w:t>
      </w:r>
      <w:r w:rsidRPr="005B5FBB">
        <w:rPr>
          <w:b/>
          <w:bCs/>
          <w:sz w:val="22"/>
          <w:szCs w:val="22"/>
          <w:lang w:val="pl-PL"/>
        </w:rPr>
        <w:t xml:space="preserve"> </w:t>
      </w:r>
      <w:r w:rsidRPr="005B5FBB">
        <w:rPr>
          <w:sz w:val="22"/>
          <w:szCs w:val="22"/>
          <w:lang w:val="pl-PL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8AA5768" w14:textId="77777777" w:rsidR="00215D0F" w:rsidRPr="005B5FBB" w:rsidRDefault="00215D0F" w:rsidP="00215D0F">
      <w:pPr>
        <w:pStyle w:val="Akapitzlist"/>
        <w:ind w:left="0"/>
        <w:jc w:val="both"/>
        <w:rPr>
          <w:sz w:val="22"/>
          <w:szCs w:val="22"/>
          <w:lang w:val="pl-PL"/>
        </w:rPr>
      </w:pPr>
    </w:p>
    <w:p w14:paraId="59E7EA40" w14:textId="77777777" w:rsidR="00215D0F" w:rsidRPr="005B5FBB" w:rsidRDefault="00215D0F" w:rsidP="00215D0F">
      <w:pPr>
        <w:pStyle w:val="Akapitzlist"/>
        <w:numPr>
          <w:ilvl w:val="0"/>
          <w:numId w:val="63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31127F4E" w14:textId="77777777" w:rsidR="00215D0F" w:rsidRPr="005B5FBB" w:rsidRDefault="00215D0F" w:rsidP="00215D0F">
      <w:pPr>
        <w:numPr>
          <w:ilvl w:val="0"/>
          <w:numId w:val="63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DAA95F3" w14:textId="77777777" w:rsidR="00215D0F" w:rsidRPr="005B5FBB" w:rsidRDefault="00215D0F" w:rsidP="00215D0F">
      <w:pPr>
        <w:pStyle w:val="Akapitzlist"/>
        <w:numPr>
          <w:ilvl w:val="0"/>
          <w:numId w:val="63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0447511D" w14:textId="77777777" w:rsidR="00215D0F" w:rsidRPr="005B5FBB" w:rsidRDefault="00215D0F" w:rsidP="00215D0F">
      <w:pPr>
        <w:pStyle w:val="Akapitzlist"/>
        <w:numPr>
          <w:ilvl w:val="0"/>
          <w:numId w:val="63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EFF841A" w14:textId="2E2D90CD" w:rsidR="00215D0F" w:rsidRPr="005B5FBB" w:rsidRDefault="00215D0F" w:rsidP="00215D0F">
      <w:pPr>
        <w:pStyle w:val="Akapitzlist"/>
        <w:numPr>
          <w:ilvl w:val="0"/>
          <w:numId w:val="63"/>
        </w:numPr>
        <w:spacing w:after="160" w:line="259" w:lineRule="auto"/>
        <w:jc w:val="both"/>
        <w:rPr>
          <w:sz w:val="22"/>
          <w:szCs w:val="22"/>
          <w:highlight w:val="yellow"/>
          <w:lang w:val="pl-PL"/>
        </w:rPr>
      </w:pPr>
      <w:r w:rsidRPr="005B5FBB">
        <w:rPr>
          <w:sz w:val="22"/>
          <w:szCs w:val="22"/>
          <w:lang w:val="pl-PL"/>
        </w:rPr>
        <w:t xml:space="preserve">łączna maksymalna wartość zmiany wynagrodzenia w efekcie zastosowania postanowień dotyczących w/w waloryzacji, nie może prze kroczyć  5 %  wysokości wynagrodzenia wykonawcy, o którym mowa w </w:t>
      </w:r>
      <w:r w:rsidRPr="005B5FBB">
        <w:rPr>
          <w:b/>
          <w:bCs/>
          <w:sz w:val="22"/>
          <w:szCs w:val="22"/>
          <w:lang w:val="pl-PL"/>
        </w:rPr>
        <w:t xml:space="preserve">§ </w:t>
      </w:r>
      <w:r w:rsidR="008D1AE2">
        <w:rPr>
          <w:b/>
          <w:bCs/>
          <w:sz w:val="22"/>
          <w:szCs w:val="22"/>
          <w:lang w:val="pl-PL"/>
        </w:rPr>
        <w:t>3</w:t>
      </w:r>
      <w:r w:rsidRPr="005B5FBB">
        <w:rPr>
          <w:b/>
          <w:bCs/>
          <w:sz w:val="22"/>
          <w:szCs w:val="22"/>
          <w:lang w:val="pl-PL"/>
        </w:rPr>
        <w:t xml:space="preserve"> </w:t>
      </w:r>
      <w:r w:rsidR="008D1AE2">
        <w:rPr>
          <w:b/>
          <w:bCs/>
          <w:sz w:val="22"/>
          <w:szCs w:val="22"/>
          <w:lang w:val="pl-PL"/>
        </w:rPr>
        <w:t>pkt</w:t>
      </w:r>
      <w:r w:rsidRPr="005B5FBB">
        <w:rPr>
          <w:b/>
          <w:bCs/>
          <w:sz w:val="22"/>
          <w:szCs w:val="22"/>
          <w:lang w:val="pl-PL"/>
        </w:rPr>
        <w:t xml:space="preserve"> </w:t>
      </w:r>
      <w:r w:rsidR="008D1AE2">
        <w:rPr>
          <w:b/>
          <w:bCs/>
          <w:sz w:val="22"/>
          <w:szCs w:val="22"/>
          <w:lang w:val="pl-PL"/>
        </w:rPr>
        <w:t>2</w:t>
      </w:r>
      <w:r w:rsidRPr="005B5FBB">
        <w:rPr>
          <w:b/>
          <w:bCs/>
          <w:sz w:val="22"/>
          <w:szCs w:val="22"/>
          <w:lang w:val="pl-PL"/>
        </w:rPr>
        <w:t xml:space="preserve"> niniejszej  Umowy</w:t>
      </w:r>
      <w:r w:rsidRPr="005B5FBB">
        <w:rPr>
          <w:sz w:val="22"/>
          <w:szCs w:val="22"/>
          <w:lang w:val="pl-PL"/>
        </w:rPr>
        <w:t xml:space="preserve">. </w:t>
      </w:r>
    </w:p>
    <w:p w14:paraId="6B7BA69E" w14:textId="77777777" w:rsidR="00215D0F" w:rsidRPr="005B5FBB" w:rsidRDefault="00215D0F" w:rsidP="00215D0F">
      <w:pPr>
        <w:pStyle w:val="Akapitzlist"/>
        <w:jc w:val="both"/>
        <w:rPr>
          <w:sz w:val="22"/>
          <w:szCs w:val="22"/>
          <w:lang w:val="pl-PL"/>
        </w:rPr>
      </w:pPr>
    </w:p>
    <w:p w14:paraId="01B3FF0D" w14:textId="77777777" w:rsidR="00215D0F" w:rsidRPr="005B5FBB" w:rsidRDefault="00215D0F" w:rsidP="00215D0F">
      <w:pPr>
        <w:pStyle w:val="Akapitzlist"/>
        <w:numPr>
          <w:ilvl w:val="0"/>
          <w:numId w:val="62"/>
        </w:numPr>
        <w:spacing w:after="160" w:line="259" w:lineRule="auto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714C4EBE" w14:textId="77777777" w:rsidR="00215D0F" w:rsidRPr="005B5FBB" w:rsidRDefault="00215D0F" w:rsidP="00215D0F">
      <w:pPr>
        <w:pStyle w:val="Akapitzlist"/>
        <w:numPr>
          <w:ilvl w:val="0"/>
          <w:numId w:val="64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1775B1A2" w14:textId="77777777" w:rsidR="00215D0F" w:rsidRPr="005B5FBB" w:rsidRDefault="00215D0F" w:rsidP="00215D0F">
      <w:pPr>
        <w:pStyle w:val="Akapitzlist"/>
        <w:numPr>
          <w:ilvl w:val="0"/>
          <w:numId w:val="64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92C5FE8" w14:textId="77777777" w:rsidR="00215D0F" w:rsidRPr="005B5FBB" w:rsidRDefault="00215D0F" w:rsidP="00215D0F">
      <w:pPr>
        <w:pStyle w:val="Akapitzlist"/>
        <w:numPr>
          <w:ilvl w:val="0"/>
          <w:numId w:val="64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66808C4" w14:textId="77777777" w:rsidR="00215D0F" w:rsidRPr="005B5FBB" w:rsidRDefault="00215D0F" w:rsidP="00215D0F">
      <w:pPr>
        <w:pStyle w:val="Akapitzlist"/>
        <w:numPr>
          <w:ilvl w:val="0"/>
          <w:numId w:val="64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70253DF6" w14:textId="77777777" w:rsidR="00215D0F" w:rsidRPr="005B5FBB" w:rsidRDefault="00215D0F" w:rsidP="00215D0F">
      <w:pPr>
        <w:pStyle w:val="Akapitzlist"/>
        <w:numPr>
          <w:ilvl w:val="0"/>
          <w:numId w:val="64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</w:t>
      </w:r>
      <w:r w:rsidRPr="005B5FBB">
        <w:rPr>
          <w:sz w:val="22"/>
          <w:szCs w:val="22"/>
          <w:lang w:val="pl-PL"/>
        </w:rPr>
        <w:lastRenderedPageBreak/>
        <w:t>dokonania zmiany będzie wykazanie, że zmiana cen materiałów lub kosztów związanych z realizacją umowy miała faktyczny wpływ na koszty wykonania przedmiotu umowy.</w:t>
      </w:r>
    </w:p>
    <w:p w14:paraId="5FC702BF" w14:textId="77777777" w:rsidR="00215D0F" w:rsidRPr="005B5FBB" w:rsidRDefault="00215D0F" w:rsidP="00215D0F">
      <w:pPr>
        <w:pStyle w:val="Akapitzlist"/>
        <w:numPr>
          <w:ilvl w:val="0"/>
          <w:numId w:val="64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0C1474E" w14:textId="77777777" w:rsidR="00215D0F" w:rsidRPr="005B5FBB" w:rsidRDefault="00215D0F" w:rsidP="00215D0F">
      <w:pPr>
        <w:pStyle w:val="Akapitzlist"/>
        <w:jc w:val="both"/>
        <w:rPr>
          <w:sz w:val="22"/>
          <w:szCs w:val="22"/>
          <w:lang w:val="pl-PL"/>
        </w:rPr>
      </w:pPr>
      <w:r w:rsidRPr="005B5FBB">
        <w:rPr>
          <w:sz w:val="22"/>
          <w:szCs w:val="22"/>
          <w:lang w:val="pl-PL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41D96715" w14:textId="77777777" w:rsidR="00215D0F" w:rsidRPr="005B5FBB" w:rsidRDefault="00215D0F" w:rsidP="00215D0F">
      <w:pPr>
        <w:pStyle w:val="Akapitzlist"/>
        <w:jc w:val="both"/>
        <w:rPr>
          <w:sz w:val="22"/>
          <w:szCs w:val="22"/>
          <w:lang w:val="pl-PL"/>
        </w:rPr>
      </w:pPr>
    </w:p>
    <w:p w14:paraId="4C547243" w14:textId="2CCDB0F3" w:rsidR="00215D0F" w:rsidRPr="00C571AE" w:rsidRDefault="00215D0F" w:rsidP="00215D0F">
      <w:pPr>
        <w:pStyle w:val="Akapitzlist"/>
        <w:numPr>
          <w:ilvl w:val="0"/>
          <w:numId w:val="62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C571AE">
        <w:rPr>
          <w:sz w:val="22"/>
          <w:szCs w:val="22"/>
          <w:lang w:val="pl-PL"/>
        </w:rPr>
        <w:t xml:space="preserve">Wykonawca, którego wynagrodzenie zostało zmienione zgodnie z § </w:t>
      </w:r>
      <w:r>
        <w:rPr>
          <w:sz w:val="22"/>
          <w:szCs w:val="22"/>
          <w:lang w:val="pl-PL"/>
        </w:rPr>
        <w:t>9</w:t>
      </w:r>
      <w:r w:rsidRPr="00C571AE">
        <w:rPr>
          <w:sz w:val="22"/>
          <w:szCs w:val="22"/>
          <w:lang w:val="pl-PL"/>
        </w:rPr>
        <w:t xml:space="preserve"> ust. 3 pkt 5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5EB041D0" w14:textId="77777777" w:rsidR="00215D0F" w:rsidRDefault="00215D0F" w:rsidP="00215D0F">
      <w:pPr>
        <w:spacing w:after="147"/>
        <w:ind w:left="360"/>
        <w:jc w:val="both"/>
        <w:rPr>
          <w:rFonts w:ascii="Liberation Serif" w:hAnsi="Liberation Serif" w:cs="Verdana"/>
          <w:sz w:val="22"/>
          <w:szCs w:val="22"/>
          <w:lang w:val="pl-PL"/>
        </w:rPr>
      </w:pPr>
    </w:p>
    <w:p w14:paraId="2AD9C1B9" w14:textId="77777777" w:rsidR="00215D0F" w:rsidRDefault="00215D0F" w:rsidP="00215D0F">
      <w:pPr>
        <w:spacing w:after="147"/>
        <w:ind w:left="360"/>
        <w:jc w:val="both"/>
        <w:rPr>
          <w:rFonts w:ascii="Liberation Serif" w:hAnsi="Liberation Serif" w:cs="Verdana"/>
          <w:sz w:val="22"/>
          <w:szCs w:val="22"/>
          <w:lang w:val="pl-PL"/>
        </w:rPr>
      </w:pPr>
      <w:r>
        <w:rPr>
          <w:rFonts w:ascii="Liberation Serif" w:hAnsi="Liberation Serif" w:cs="Verdana"/>
          <w:color w:val="000000"/>
          <w:sz w:val="22"/>
          <w:szCs w:val="22"/>
          <w:lang w:val="pl-PL"/>
        </w:rPr>
        <w:t xml:space="preserve">5. </w:t>
      </w:r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EE9A507" w14:textId="77777777" w:rsidR="00215D0F" w:rsidRDefault="00215D0F" w:rsidP="00215D0F">
      <w:pPr>
        <w:spacing w:after="147"/>
        <w:ind w:left="360"/>
        <w:jc w:val="both"/>
        <w:rPr>
          <w:rFonts w:ascii="Liberation Serif" w:hAnsi="Liberation Serif" w:cs="Verdana"/>
          <w:sz w:val="22"/>
          <w:szCs w:val="22"/>
          <w:lang w:val="pl-PL"/>
        </w:rPr>
      </w:pPr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 xml:space="preserve">6. W razie wątpliwości przyjmuje się, że nie wymagają aneksowania Umowy następujące zmiany: danych do kontaktu, zmiany danych teleadresowych, zmiany danych osób związanych z obsługą </w:t>
      </w:r>
      <w:proofErr w:type="spellStart"/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>administracyjno</w:t>
      </w:r>
      <w:proofErr w:type="spellEnd"/>
      <w:r>
        <w:rPr>
          <w:rFonts w:ascii="Liberation Serif" w:eastAsia="SimSun;宋体" w:hAnsi="Liberation Serif" w:cs="Verdana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4A4EBACA" w14:textId="77777777" w:rsidR="00215D0F" w:rsidRPr="00322D87" w:rsidRDefault="00215D0F" w:rsidP="00EF36FC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  <w:lang w:val="pl-PL"/>
        </w:rPr>
      </w:pPr>
    </w:p>
    <w:p w14:paraId="2AB0C2F2" w14:textId="07FE855B" w:rsidR="00EF36FC" w:rsidRPr="009B2595" w:rsidRDefault="00EF36FC" w:rsidP="00EF36FC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4"/>
          <w:szCs w:val="24"/>
        </w:rPr>
      </w:pPr>
      <w:r w:rsidRPr="009B2595">
        <w:rPr>
          <w:rFonts w:eastAsia="SimSun"/>
          <w:b/>
          <w:bCs/>
          <w:color w:val="000000"/>
          <w:kern w:val="2"/>
          <w:sz w:val="24"/>
          <w:szCs w:val="24"/>
        </w:rPr>
        <w:t>§ 1</w:t>
      </w:r>
      <w:r>
        <w:rPr>
          <w:rFonts w:eastAsia="SimSun"/>
          <w:b/>
          <w:bCs/>
          <w:color w:val="000000"/>
          <w:kern w:val="2"/>
          <w:sz w:val="24"/>
          <w:szCs w:val="24"/>
        </w:rPr>
        <w:t>0</w:t>
      </w:r>
    </w:p>
    <w:p w14:paraId="5A337A61" w14:textId="77777777" w:rsidR="00EF36FC" w:rsidRPr="009B2595" w:rsidRDefault="00EF36FC" w:rsidP="00EF36FC">
      <w:pPr>
        <w:numPr>
          <w:ilvl w:val="0"/>
          <w:numId w:val="56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03EACB7C" w14:textId="77777777" w:rsidR="00EF36FC" w:rsidRPr="009B2595" w:rsidRDefault="00EF36FC" w:rsidP="00EF36FC">
      <w:pPr>
        <w:numPr>
          <w:ilvl w:val="0"/>
          <w:numId w:val="56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wskutek działania siły wyższej, jest obowiązana do poinformowania drugiej Strony o jej wystąpieniu niezwłocznie, nie później jednak niż w terminie </w:t>
      </w:r>
      <w:r w:rsidRPr="009B2595">
        <w:rPr>
          <w:color w:val="000000"/>
          <w:kern w:val="2"/>
          <w:sz w:val="24"/>
          <w:szCs w:val="24"/>
          <w:highlight w:val="yellow"/>
          <w:lang w:val="pl-PL"/>
        </w:rPr>
        <w:t>7 dni</w:t>
      </w:r>
      <w:r w:rsidRPr="009B2595">
        <w:rPr>
          <w:color w:val="000000"/>
          <w:kern w:val="2"/>
          <w:sz w:val="24"/>
          <w:szCs w:val="24"/>
          <w:lang w:val="pl-PL"/>
        </w:rPr>
        <w:t xml:space="preserve"> od jej ustania.</w:t>
      </w:r>
    </w:p>
    <w:p w14:paraId="618D0B44" w14:textId="77777777" w:rsidR="00EF36FC" w:rsidRPr="009B2595" w:rsidRDefault="00EF36FC" w:rsidP="00EF36FC">
      <w:pPr>
        <w:numPr>
          <w:ilvl w:val="0"/>
          <w:numId w:val="56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7AF62AE2" w14:textId="77777777" w:rsidR="00EF36FC" w:rsidRPr="009B2595" w:rsidRDefault="00EF36FC" w:rsidP="00EF36FC">
      <w:pPr>
        <w:numPr>
          <w:ilvl w:val="0"/>
          <w:numId w:val="56"/>
        </w:numPr>
        <w:suppressAutoHyphens/>
        <w:autoSpaceDN w:val="0"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9B2595">
        <w:rPr>
          <w:color w:val="000000"/>
          <w:kern w:val="2"/>
          <w:sz w:val="24"/>
          <w:szCs w:val="24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50D8119E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1</w:t>
      </w:r>
    </w:p>
    <w:p w14:paraId="0C28BB6F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11AB4D6B" w14:textId="77777777" w:rsidR="00EF36FC" w:rsidRPr="001E1977" w:rsidRDefault="00EF36FC" w:rsidP="00EF36FC">
      <w:pPr>
        <w:pStyle w:val="Tekstpodstawowy"/>
        <w:ind w:right="-47"/>
        <w:jc w:val="center"/>
        <w:rPr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2</w:t>
      </w:r>
    </w:p>
    <w:p w14:paraId="73C5CF45" w14:textId="77777777" w:rsidR="00EF36FC" w:rsidRDefault="00EF36FC" w:rsidP="00EF36FC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6AD7C43" w14:textId="77777777" w:rsidR="00EF36FC" w:rsidRDefault="00EF36FC" w:rsidP="00EF36FC">
      <w:pPr>
        <w:pStyle w:val="NormalnyWeb"/>
        <w:jc w:val="both"/>
      </w:pPr>
      <w: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4884C2EC" w14:textId="77777777" w:rsidR="00EF36FC" w:rsidRDefault="00EF36FC" w:rsidP="00EF36FC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14:paraId="2836B47F" w14:textId="77777777" w:rsidR="00EF36FC" w:rsidRDefault="00EF36FC" w:rsidP="00EF36FC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55B74108" w14:textId="77777777" w:rsidR="00EF36FC" w:rsidRDefault="00EF36FC" w:rsidP="00EF36FC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14:paraId="7246A206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3</w:t>
      </w:r>
    </w:p>
    <w:p w14:paraId="1AC2C362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CCE3C2D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4</w:t>
      </w:r>
    </w:p>
    <w:p w14:paraId="4EE75F51" w14:textId="77777777" w:rsidR="00EF36FC" w:rsidRDefault="00EF36FC" w:rsidP="00EF36F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14:paraId="1D407F85" w14:textId="77777777" w:rsidR="00EF36FC" w:rsidRPr="001E1977" w:rsidRDefault="00EF36FC" w:rsidP="00EF36FC">
      <w:pPr>
        <w:pStyle w:val="Tekstpodstawowy"/>
        <w:ind w:right="-47"/>
        <w:jc w:val="center"/>
        <w:rPr>
          <w:rFonts w:ascii="Times New Roman" w:hAnsi="Times New Roman"/>
          <w:b/>
          <w:bCs/>
        </w:rPr>
      </w:pPr>
      <w:r w:rsidRPr="001E1977">
        <w:rPr>
          <w:rFonts w:ascii="Times New Roman" w:hAnsi="Times New Roman"/>
          <w:b/>
          <w:bCs/>
        </w:rPr>
        <w:t>§1</w:t>
      </w:r>
      <w:r>
        <w:rPr>
          <w:rFonts w:ascii="Times New Roman" w:hAnsi="Times New Roman"/>
          <w:b/>
          <w:bCs/>
        </w:rPr>
        <w:t>5</w:t>
      </w:r>
    </w:p>
    <w:p w14:paraId="4E68C3AB" w14:textId="77777777" w:rsidR="00EF36FC" w:rsidRPr="004F0507" w:rsidRDefault="00EF36FC" w:rsidP="00EF36F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2427535C" w14:textId="77777777" w:rsidR="00EF36FC" w:rsidRDefault="00EF36FC" w:rsidP="00EF36FC">
      <w:pPr>
        <w:pStyle w:val="Tekstpodstawowy2"/>
        <w:spacing w:line="240" w:lineRule="auto"/>
        <w:ind w:right="-47"/>
      </w:pPr>
    </w:p>
    <w:p w14:paraId="13B5BAE7" w14:textId="77777777" w:rsidR="00EF36FC" w:rsidRPr="004F0507" w:rsidRDefault="00EF36FC" w:rsidP="00EF36F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Pr="004F0507">
        <w:rPr>
          <w:b/>
          <w:sz w:val="24"/>
        </w:rPr>
        <w:t>Za Sprzedawcę                                                                                   Za Kupującego</w:t>
      </w:r>
    </w:p>
    <w:p w14:paraId="3DCFF886" w14:textId="77777777" w:rsidR="00EF36FC" w:rsidRPr="000936CA" w:rsidRDefault="00EF36FC" w:rsidP="00EF36FC">
      <w:pPr>
        <w:rPr>
          <w:lang w:val="pl-PL"/>
        </w:rPr>
      </w:pPr>
    </w:p>
    <w:p w14:paraId="6E7E06E4" w14:textId="77777777" w:rsidR="00EF36FC" w:rsidRDefault="00EF36FC" w:rsidP="00EF36FC">
      <w:pPr>
        <w:pStyle w:val="Zwykytekst"/>
        <w:rPr>
          <w:lang w:val="pl-PL"/>
        </w:rPr>
      </w:pPr>
    </w:p>
    <w:p w14:paraId="73DB4D57" w14:textId="77777777" w:rsidR="00EF36FC" w:rsidRDefault="00EF36FC" w:rsidP="00EF36FC">
      <w:pPr>
        <w:pStyle w:val="Zwykytekst"/>
        <w:rPr>
          <w:lang w:val="pl-PL"/>
        </w:rPr>
      </w:pPr>
    </w:p>
    <w:p w14:paraId="3F32EDD4" w14:textId="77777777" w:rsidR="00EF36FC" w:rsidRDefault="00EF36FC" w:rsidP="00EF36F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1FDAB529" w14:textId="77777777" w:rsidR="00EF36FC" w:rsidRPr="00496551" w:rsidRDefault="00EF36FC" w:rsidP="00EF36FC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2464A2E3" w14:textId="77777777" w:rsidR="00EF36FC" w:rsidRPr="00496551" w:rsidRDefault="00EF36FC" w:rsidP="00EF36F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43C9B2C2" w14:textId="77777777" w:rsidR="00EF36FC" w:rsidRPr="00496551" w:rsidRDefault="00EF36FC" w:rsidP="00EF36FC">
      <w:pPr>
        <w:pStyle w:val="Zwykytekst"/>
        <w:rPr>
          <w:sz w:val="16"/>
          <w:szCs w:val="16"/>
          <w:lang w:val="pl-PL"/>
        </w:rPr>
      </w:pPr>
    </w:p>
    <w:p w14:paraId="2BDBA394" w14:textId="77777777" w:rsidR="00EF36FC" w:rsidRDefault="00EF36FC" w:rsidP="00EF36FC">
      <w:pPr>
        <w:rPr>
          <w:lang w:val="pl-PL"/>
        </w:rPr>
      </w:pPr>
    </w:p>
    <w:p w14:paraId="241F3C35" w14:textId="77777777" w:rsidR="00EF36FC" w:rsidRDefault="00EF36FC" w:rsidP="00EF36FC">
      <w:pPr>
        <w:rPr>
          <w:lang w:val="pl-PL"/>
        </w:rPr>
      </w:pPr>
    </w:p>
    <w:p w14:paraId="5D55961E" w14:textId="77777777" w:rsidR="00EF36FC" w:rsidRDefault="00EF36FC" w:rsidP="00EF36FC">
      <w:pPr>
        <w:rPr>
          <w:lang w:val="pl-PL"/>
        </w:rPr>
      </w:pPr>
    </w:p>
    <w:p w14:paraId="376CE713" w14:textId="77777777" w:rsidR="00EF36FC" w:rsidRDefault="00EF36FC" w:rsidP="00EF36FC">
      <w:pPr>
        <w:rPr>
          <w:lang w:val="pl-PL"/>
        </w:rPr>
      </w:pPr>
    </w:p>
    <w:p w14:paraId="67E98623" w14:textId="77777777" w:rsidR="00EF36FC" w:rsidRDefault="00EF36FC" w:rsidP="00EF36FC">
      <w:pPr>
        <w:rPr>
          <w:lang w:val="pl-PL"/>
        </w:rPr>
      </w:pPr>
    </w:p>
    <w:p w14:paraId="04CBDC70" w14:textId="77777777" w:rsidR="00EF36FC" w:rsidRDefault="00EF36FC" w:rsidP="00EF36FC">
      <w:pPr>
        <w:rPr>
          <w:lang w:val="pl-PL"/>
        </w:rPr>
      </w:pPr>
    </w:p>
    <w:p w14:paraId="1BD4617F" w14:textId="77777777" w:rsidR="00EF36FC" w:rsidRDefault="00EF36FC" w:rsidP="00EF36FC">
      <w:pPr>
        <w:rPr>
          <w:lang w:val="pl-PL"/>
        </w:rPr>
      </w:pPr>
    </w:p>
    <w:p w14:paraId="3DAD1071" w14:textId="77777777" w:rsidR="00EF36FC" w:rsidRDefault="00EF36FC" w:rsidP="00EF36FC">
      <w:pPr>
        <w:rPr>
          <w:lang w:val="pl-PL"/>
        </w:rPr>
      </w:pPr>
    </w:p>
    <w:p w14:paraId="335C8795" w14:textId="77777777" w:rsidR="00EF36FC" w:rsidRDefault="00EF36FC" w:rsidP="00EF36FC">
      <w:pPr>
        <w:rPr>
          <w:lang w:val="pl-PL"/>
        </w:rPr>
      </w:pPr>
    </w:p>
    <w:p w14:paraId="7FCA325F" w14:textId="77777777" w:rsidR="00EF36FC" w:rsidRDefault="00EF36FC" w:rsidP="00EF36FC">
      <w:pPr>
        <w:rPr>
          <w:lang w:val="pl-PL"/>
        </w:rPr>
      </w:pPr>
    </w:p>
    <w:p w14:paraId="0AFB5F26" w14:textId="77777777" w:rsidR="00EF36FC" w:rsidRDefault="00EF36FC" w:rsidP="00EF36FC">
      <w:pPr>
        <w:rPr>
          <w:lang w:val="pl-PL"/>
        </w:rPr>
      </w:pPr>
    </w:p>
    <w:p w14:paraId="687DF95D" w14:textId="77777777" w:rsidR="00EF36FC" w:rsidRDefault="00EF36FC" w:rsidP="00EF36FC">
      <w:pPr>
        <w:rPr>
          <w:lang w:val="pl-PL"/>
        </w:rPr>
      </w:pPr>
    </w:p>
    <w:p w14:paraId="43D44658" w14:textId="77777777" w:rsidR="00EF36FC" w:rsidRDefault="00EF36FC" w:rsidP="00EF36FC">
      <w:pPr>
        <w:rPr>
          <w:lang w:val="pl-PL"/>
        </w:rPr>
      </w:pPr>
    </w:p>
    <w:p w14:paraId="419B647A" w14:textId="77777777" w:rsidR="00EF36FC" w:rsidRDefault="00EF36FC" w:rsidP="00EF36FC">
      <w:pPr>
        <w:rPr>
          <w:lang w:val="pl-PL"/>
        </w:rPr>
      </w:pPr>
    </w:p>
    <w:p w14:paraId="016A733E" w14:textId="77777777" w:rsidR="00EF36FC" w:rsidRPr="009B06ED" w:rsidRDefault="00EF36FC" w:rsidP="00EF36FC">
      <w:pPr>
        <w:rPr>
          <w:lang w:val="pl-PL"/>
        </w:rPr>
      </w:pPr>
      <w:r>
        <w:rPr>
          <w:lang w:val="pl-PL"/>
        </w:rPr>
        <w:t>* Egzemplarz dla Wykonawcy / AGH</w:t>
      </w:r>
    </w:p>
    <w:p w14:paraId="6BD3B99C" w14:textId="77777777" w:rsidR="00EF36FC" w:rsidRPr="00456B64" w:rsidRDefault="00EF36FC" w:rsidP="00EF36F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34847655" w14:textId="77777777" w:rsidR="00EF36FC" w:rsidRPr="00456B64" w:rsidRDefault="00EF36FC" w:rsidP="00EF36F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58BC6608" w14:textId="77777777" w:rsidR="00EF36FC" w:rsidRPr="00456B64" w:rsidRDefault="00EF36FC" w:rsidP="00EF36F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4EA321DD" w14:textId="77777777" w:rsidR="00EF36FC" w:rsidRDefault="00EF36FC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02D8A58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50B6A61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BA29C53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1C16BA0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2D1679B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BE257BC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6531E76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F151E43" w14:textId="77777777" w:rsidR="00215D0F" w:rsidRDefault="00215D0F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356F6C5" w14:textId="0DC44EF1" w:rsidR="00EF36FC" w:rsidRPr="00456B64" w:rsidRDefault="00EF36FC" w:rsidP="00EF36FC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1A45DB74" w14:textId="77777777" w:rsidR="00EF36FC" w:rsidRPr="00456B64" w:rsidRDefault="00EF36FC" w:rsidP="00EF36F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500BC99" w14:textId="77777777" w:rsidR="00EF36FC" w:rsidRPr="00456B64" w:rsidRDefault="00EF36FC" w:rsidP="00EF36F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84FE9B1" w14:textId="77777777" w:rsidR="00EF36FC" w:rsidRPr="00456B64" w:rsidRDefault="00EF36FC" w:rsidP="00EF36F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7CC4CFF0" w14:textId="77777777" w:rsidR="00EF36FC" w:rsidRPr="00456B64" w:rsidRDefault="00EF36FC" w:rsidP="00EF36FC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256A2393" w14:textId="77777777" w:rsidR="00EF36FC" w:rsidRPr="00456B64" w:rsidRDefault="00EF36FC" w:rsidP="00EF36FC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73E37BC4" w14:textId="77777777" w:rsidR="00EF36FC" w:rsidRPr="00456B64" w:rsidRDefault="00EF36FC" w:rsidP="00EF36FC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79100556" w14:textId="77777777" w:rsidR="00EF36FC" w:rsidRPr="00456B64" w:rsidRDefault="00EF36FC" w:rsidP="00EF36FC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76A9AD40" w14:textId="77777777" w:rsidR="00EF36FC" w:rsidRPr="00456B64" w:rsidRDefault="00EF36FC" w:rsidP="00EF36FC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6685793" w14:textId="77777777" w:rsidR="00EF36FC" w:rsidRPr="00456B64" w:rsidRDefault="00EF36FC" w:rsidP="00EF36F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BF48ED3" w14:textId="77777777" w:rsidR="00EF36FC" w:rsidRPr="00456B64" w:rsidRDefault="00EF36FC" w:rsidP="00EF36F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0180820" w14:textId="77777777" w:rsidR="00EF36FC" w:rsidRPr="00456B64" w:rsidRDefault="00EF36FC" w:rsidP="00EF36F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4FC7470" w14:textId="77777777" w:rsidR="00EF36FC" w:rsidRPr="00456B64" w:rsidRDefault="00EF36FC" w:rsidP="00EF36F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540BCB19" w14:textId="77777777" w:rsidR="00EF36FC" w:rsidRPr="00456B64" w:rsidRDefault="00EF36FC" w:rsidP="00EF36F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637B6076" w14:textId="77777777" w:rsidR="00EF36FC" w:rsidRPr="00456B64" w:rsidRDefault="00EF36FC" w:rsidP="00EF36FC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F307BAB" w14:textId="77777777" w:rsidR="00EF36FC" w:rsidRPr="00456B64" w:rsidRDefault="00EF36FC" w:rsidP="00EF36FC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5204F8B5" w14:textId="77777777" w:rsidR="00EF36FC" w:rsidRPr="00456B64" w:rsidRDefault="00EF36FC" w:rsidP="00EF36FC">
      <w:pPr>
        <w:widowControl w:val="0"/>
        <w:numPr>
          <w:ilvl w:val="0"/>
          <w:numId w:val="6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23C60A54" w14:textId="77777777" w:rsidR="00EF36FC" w:rsidRPr="00456B64" w:rsidRDefault="00EF36FC" w:rsidP="00EF36FC">
      <w:pPr>
        <w:widowControl w:val="0"/>
        <w:numPr>
          <w:ilvl w:val="0"/>
          <w:numId w:val="6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F86F26F" w14:textId="77777777" w:rsidR="00EF36FC" w:rsidRPr="00456B64" w:rsidRDefault="00EF36FC" w:rsidP="00EF36FC">
      <w:pPr>
        <w:widowControl w:val="0"/>
        <w:numPr>
          <w:ilvl w:val="0"/>
          <w:numId w:val="60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70F75D2" w14:textId="77777777" w:rsidR="00EF36FC" w:rsidRPr="00456B64" w:rsidRDefault="00EF36FC" w:rsidP="00EF36FC">
      <w:pPr>
        <w:widowControl w:val="0"/>
        <w:numPr>
          <w:ilvl w:val="0"/>
          <w:numId w:val="60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2727EFE7" w14:textId="77777777" w:rsidR="00EF36FC" w:rsidRPr="00456B64" w:rsidRDefault="00EF36FC" w:rsidP="00EF36FC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422B3913" w14:textId="77777777" w:rsidR="00EF36FC" w:rsidRPr="00456B64" w:rsidRDefault="00EF36FC" w:rsidP="00EF36FC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0F3964AC" w14:textId="77777777" w:rsidR="00EF36FC" w:rsidRPr="00456B64" w:rsidRDefault="00EF36FC" w:rsidP="00EF36F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7D7DB00" w14:textId="77777777" w:rsidR="00EF36FC" w:rsidRPr="00456B64" w:rsidRDefault="00EF36FC" w:rsidP="00EF36F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EF9518A" w14:textId="77777777" w:rsidR="00EF36FC" w:rsidRPr="00456B64" w:rsidRDefault="00EF36FC" w:rsidP="00EF36F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DB9D9FF" w14:textId="77777777" w:rsidR="00EF36FC" w:rsidRPr="00456B64" w:rsidRDefault="00EF36FC" w:rsidP="00EF36FC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F36FC" w:rsidRPr="00322D87" w14:paraId="641BC377" w14:textId="77777777" w:rsidTr="006D72A4">
        <w:tc>
          <w:tcPr>
            <w:tcW w:w="4105" w:type="dxa"/>
            <w:shd w:val="clear" w:color="auto" w:fill="auto"/>
          </w:tcPr>
          <w:p w14:paraId="3DECF4B0" w14:textId="77777777" w:rsidR="00EF36FC" w:rsidRPr="001A7899" w:rsidRDefault="00EF36FC" w:rsidP="006D72A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4673D0BD" w14:textId="77777777" w:rsidR="00EF36FC" w:rsidRPr="001A7899" w:rsidRDefault="00EF36FC" w:rsidP="006D72A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1826A026" w14:textId="77777777" w:rsidR="00EF36FC" w:rsidRPr="001A7899" w:rsidRDefault="00EF36FC" w:rsidP="00EF36FC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val="pl-PL" w:eastAsia="x-none"/>
        </w:rPr>
      </w:pPr>
    </w:p>
    <w:p w14:paraId="1CDA8535" w14:textId="77777777" w:rsidR="00EF36FC" w:rsidRPr="001A7899" w:rsidRDefault="00EF36FC" w:rsidP="00EF36F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val="pl-PL" w:eastAsia="x-none"/>
        </w:rPr>
      </w:pPr>
    </w:p>
    <w:p w14:paraId="06350CF6" w14:textId="77777777" w:rsidR="00EF36FC" w:rsidRPr="001E1977" w:rsidRDefault="00EF36FC" w:rsidP="00EF36FC">
      <w:pPr>
        <w:rPr>
          <w:lang w:val="pl-PL"/>
        </w:rPr>
      </w:pPr>
    </w:p>
    <w:p w14:paraId="13B0A789" w14:textId="77777777" w:rsidR="00496551" w:rsidRPr="00EF36FC" w:rsidRDefault="00496551" w:rsidP="00EF36FC">
      <w:pPr>
        <w:rPr>
          <w:lang w:val="pl-PL"/>
        </w:rPr>
      </w:pPr>
    </w:p>
    <w:sectPr w:rsidR="00496551" w:rsidRPr="00EF36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352E2" w14:textId="77777777" w:rsidR="00A52879" w:rsidRDefault="00A52879">
      <w:r>
        <w:separator/>
      </w:r>
    </w:p>
  </w:endnote>
  <w:endnote w:type="continuationSeparator" w:id="0">
    <w:p w14:paraId="1D5A6278" w14:textId="77777777" w:rsidR="00A52879" w:rsidRDefault="00A5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70668" w14:textId="77777777" w:rsidR="006E180F" w:rsidRDefault="006E18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FAB1D" w14:textId="77777777" w:rsidR="00EF36FC" w:rsidRDefault="00EF36F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09957D96" w14:textId="77777777" w:rsidR="006E180F" w:rsidRDefault="006E18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1B277" w14:textId="77777777" w:rsidR="006E180F" w:rsidRDefault="006E1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6418E" w14:textId="77777777" w:rsidR="00A52879" w:rsidRDefault="00A52879">
      <w:r>
        <w:separator/>
      </w:r>
    </w:p>
  </w:footnote>
  <w:footnote w:type="continuationSeparator" w:id="0">
    <w:p w14:paraId="220D0A18" w14:textId="77777777" w:rsidR="00A52879" w:rsidRDefault="00A52879">
      <w:r>
        <w:continuationSeparator/>
      </w:r>
    </w:p>
  </w:footnote>
  <w:footnote w:id="1">
    <w:p w14:paraId="3C3EF084" w14:textId="77777777" w:rsidR="00EF36FC" w:rsidRPr="00456B64" w:rsidRDefault="00EF36FC" w:rsidP="00EF36F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559DC5CD" w14:textId="77777777" w:rsidR="00EF36FC" w:rsidRPr="00456B64" w:rsidRDefault="00EF36FC" w:rsidP="00EF36F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A3F1D" w14:textId="77777777" w:rsidR="00EF36FC" w:rsidRPr="00456B64" w:rsidRDefault="00EF36FC" w:rsidP="00EF36FC">
      <w:pPr>
        <w:pStyle w:val="paragraph"/>
        <w:numPr>
          <w:ilvl w:val="0"/>
          <w:numId w:val="5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13F5C2" w14:textId="77777777" w:rsidR="00EF36FC" w:rsidRPr="00456B64" w:rsidRDefault="00EF36FC" w:rsidP="00EF36FC">
      <w:pPr>
        <w:pStyle w:val="paragraph"/>
        <w:numPr>
          <w:ilvl w:val="0"/>
          <w:numId w:val="5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C7CC20" w14:textId="77777777" w:rsidR="00EF36FC" w:rsidRPr="00456B64" w:rsidRDefault="00EF36FC" w:rsidP="00EF36FC">
      <w:pPr>
        <w:pStyle w:val="paragraph"/>
        <w:numPr>
          <w:ilvl w:val="1"/>
          <w:numId w:val="5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EEA765" w14:textId="77777777" w:rsidR="00EF36FC" w:rsidRPr="00456B64" w:rsidRDefault="00EF36FC" w:rsidP="00EF36FC">
      <w:pPr>
        <w:pStyle w:val="paragraph"/>
        <w:numPr>
          <w:ilvl w:val="1"/>
          <w:numId w:val="5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99870E8" w14:textId="77777777" w:rsidR="00EF36FC" w:rsidRPr="00456B64" w:rsidRDefault="00EF36FC" w:rsidP="00EF36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305C5C" w14:textId="77777777" w:rsidR="00EF36FC" w:rsidRPr="00456B64" w:rsidRDefault="00EF36FC" w:rsidP="00EF36FC">
      <w:pPr>
        <w:pStyle w:val="paragraph"/>
        <w:numPr>
          <w:ilvl w:val="0"/>
          <w:numId w:val="5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1253F45D" w14:textId="77777777" w:rsidR="00EF36FC" w:rsidRPr="00456B64" w:rsidRDefault="00EF36FC" w:rsidP="00EF36FC">
      <w:pPr>
        <w:pStyle w:val="paragraph"/>
        <w:numPr>
          <w:ilvl w:val="1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D25D71" w14:textId="77777777" w:rsidR="00EF36FC" w:rsidRPr="00456B64" w:rsidRDefault="00EF36FC" w:rsidP="00EF36FC">
      <w:pPr>
        <w:pStyle w:val="paragraph"/>
        <w:numPr>
          <w:ilvl w:val="1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5780BB" w14:textId="77777777" w:rsidR="00EF36FC" w:rsidRPr="00456B64" w:rsidRDefault="00EF36FC" w:rsidP="00EF36FC">
      <w:pPr>
        <w:pStyle w:val="paragraph"/>
        <w:numPr>
          <w:ilvl w:val="1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F2671D" w14:textId="77777777" w:rsidR="00EF36FC" w:rsidRPr="00456B64" w:rsidRDefault="00EF36FC" w:rsidP="00EF36FC">
      <w:pPr>
        <w:pStyle w:val="paragraph"/>
        <w:numPr>
          <w:ilvl w:val="0"/>
          <w:numId w:val="5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F6AB3ED" w14:textId="77777777" w:rsidR="00EF36FC" w:rsidRPr="00456B64" w:rsidRDefault="00EF36FC" w:rsidP="00EF36F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B85769E" w14:textId="77777777" w:rsidR="00EF36FC" w:rsidRPr="00456B64" w:rsidRDefault="00EF36FC" w:rsidP="00EF36FC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A247E69" w14:textId="77777777" w:rsidR="00EF36FC" w:rsidRPr="00456B64" w:rsidRDefault="00EF36FC" w:rsidP="00EF36F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5127B74" w14:textId="77777777" w:rsidR="00EF36FC" w:rsidRPr="00456B64" w:rsidRDefault="00EF36FC" w:rsidP="00EF36FC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116EDFB" w14:textId="77777777" w:rsidR="00EF36FC" w:rsidRPr="00456B64" w:rsidRDefault="00EF36FC" w:rsidP="00EF36FC">
      <w:pPr>
        <w:pStyle w:val="Tekstprzypisudolnego"/>
        <w:numPr>
          <w:ilvl w:val="0"/>
          <w:numId w:val="59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7B46BAF" w14:textId="77777777" w:rsidR="00EF36FC" w:rsidRPr="00456B64" w:rsidRDefault="00EF36FC" w:rsidP="00EF36FC">
      <w:pPr>
        <w:pStyle w:val="Tekstprzypisudolnego"/>
        <w:numPr>
          <w:ilvl w:val="0"/>
          <w:numId w:val="5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F93E694" w14:textId="77777777" w:rsidR="00EF36FC" w:rsidRPr="00456B64" w:rsidRDefault="00EF36FC" w:rsidP="00EF36FC">
      <w:pPr>
        <w:pStyle w:val="Tekstprzypisudolnego"/>
        <w:numPr>
          <w:ilvl w:val="0"/>
          <w:numId w:val="59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801729E" w14:textId="77777777" w:rsidR="00EF36FC" w:rsidRPr="00456B64" w:rsidRDefault="00EF36FC" w:rsidP="00EF36FC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3A96C960" w14:textId="77777777" w:rsidR="00EF36FC" w:rsidRPr="00456B64" w:rsidRDefault="00EF36FC" w:rsidP="00EF36FC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45B847A2" w14:textId="77777777" w:rsidR="00EF36FC" w:rsidRPr="00456B64" w:rsidRDefault="00EF36FC" w:rsidP="00EF36FC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49A0F0EF" w14:textId="77777777" w:rsidR="00EF36FC" w:rsidRPr="00456B64" w:rsidRDefault="00EF36FC" w:rsidP="00EF36F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3E47EDEC" w14:textId="77777777" w:rsidR="00EF36FC" w:rsidRPr="00456B64" w:rsidRDefault="00EF36FC" w:rsidP="00EF36F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687F3C31" w14:textId="77777777" w:rsidR="00EF36FC" w:rsidRPr="00456B64" w:rsidRDefault="00EF36FC" w:rsidP="00EF36F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4350C3F" w14:textId="77777777" w:rsidR="00EF36FC" w:rsidRPr="00456B64" w:rsidRDefault="00EF36FC" w:rsidP="00EF36F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223D508" w14:textId="77777777" w:rsidR="00EF36FC" w:rsidRPr="00456B64" w:rsidRDefault="00EF36FC" w:rsidP="00EF36FC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3B06F65" w14:textId="77777777" w:rsidR="00EF36FC" w:rsidRPr="00456B64" w:rsidRDefault="00EF36FC" w:rsidP="00EF36FC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2AE4737" w14:textId="77777777" w:rsidR="00EF36FC" w:rsidRPr="00456B64" w:rsidRDefault="00EF36FC" w:rsidP="00EF36FC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2EED46F" w14:textId="77777777" w:rsidR="00EF36FC" w:rsidRPr="00456B64" w:rsidRDefault="00EF36FC" w:rsidP="00EF36FC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</w:t>
      </w:r>
      <w:r w:rsidRPr="00456B64">
        <w:rPr>
          <w:sz w:val="16"/>
          <w:szCs w:val="16"/>
          <w:lang w:val="pl-PL"/>
        </w:rPr>
        <w:t>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2A6E" w14:textId="77777777" w:rsidR="006E180F" w:rsidRDefault="006E1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D4936" w14:textId="77777777" w:rsidR="006E180F" w:rsidRDefault="006E1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CB9D" w14:textId="77777777" w:rsidR="006E180F" w:rsidRDefault="006E1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D0B9C"/>
    <w:multiLevelType w:val="hybridMultilevel"/>
    <w:tmpl w:val="F51279D0"/>
    <w:lvl w:ilvl="0" w:tplc="3C420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6" w15:restartNumberingAfterBreak="0">
    <w:nsid w:val="088C007D"/>
    <w:multiLevelType w:val="multilevel"/>
    <w:tmpl w:val="F73A34A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94A4E9D"/>
    <w:multiLevelType w:val="hybridMultilevel"/>
    <w:tmpl w:val="489620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1F46A3"/>
    <w:multiLevelType w:val="hybridMultilevel"/>
    <w:tmpl w:val="2BAA6B60"/>
    <w:lvl w:ilvl="0" w:tplc="49D6ECDA">
      <w:start w:val="1"/>
      <w:numFmt w:val="decimal"/>
      <w:lvlText w:val="%1."/>
      <w:lvlJc w:val="left"/>
      <w:pPr>
        <w:ind w:left="1425" w:hanging="705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BCD6994"/>
    <w:multiLevelType w:val="hybridMultilevel"/>
    <w:tmpl w:val="233031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0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7367AD"/>
    <w:multiLevelType w:val="multilevel"/>
    <w:tmpl w:val="5FB880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5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E0773F"/>
    <w:multiLevelType w:val="hybridMultilevel"/>
    <w:tmpl w:val="9104D6C4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420402">
    <w:abstractNumId w:val="24"/>
  </w:num>
  <w:num w:numId="2" w16cid:durableId="101784627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9882432">
    <w:abstractNumId w:val="36"/>
  </w:num>
  <w:num w:numId="4" w16cid:durableId="1470631084">
    <w:abstractNumId w:val="13"/>
  </w:num>
  <w:num w:numId="5" w16cid:durableId="1577472403">
    <w:abstractNumId w:val="37"/>
  </w:num>
  <w:num w:numId="6" w16cid:durableId="1131050387">
    <w:abstractNumId w:val="39"/>
  </w:num>
  <w:num w:numId="7" w16cid:durableId="1520002695">
    <w:abstractNumId w:val="42"/>
  </w:num>
  <w:num w:numId="8" w16cid:durableId="183326824">
    <w:abstractNumId w:val="32"/>
  </w:num>
  <w:num w:numId="9" w16cid:durableId="1214003037">
    <w:abstractNumId w:val="49"/>
  </w:num>
  <w:num w:numId="10" w16cid:durableId="934441061">
    <w:abstractNumId w:val="34"/>
  </w:num>
  <w:num w:numId="11" w16cid:durableId="870337806">
    <w:abstractNumId w:val="8"/>
  </w:num>
  <w:num w:numId="12" w16cid:durableId="1764643099">
    <w:abstractNumId w:val="12"/>
  </w:num>
  <w:num w:numId="13" w16cid:durableId="1278366983">
    <w:abstractNumId w:val="18"/>
  </w:num>
  <w:num w:numId="14" w16cid:durableId="628169251">
    <w:abstractNumId w:val="50"/>
  </w:num>
  <w:num w:numId="15" w16cid:durableId="1506676744">
    <w:abstractNumId w:val="15"/>
  </w:num>
  <w:num w:numId="16" w16cid:durableId="1036545261">
    <w:abstractNumId w:val="11"/>
  </w:num>
  <w:num w:numId="17" w16cid:durableId="2098404417">
    <w:abstractNumId w:val="46"/>
  </w:num>
  <w:num w:numId="18" w16cid:durableId="316761397">
    <w:abstractNumId w:val="35"/>
  </w:num>
  <w:num w:numId="19" w16cid:durableId="1567253560">
    <w:abstractNumId w:val="30"/>
  </w:num>
  <w:num w:numId="20" w16cid:durableId="1944071846">
    <w:abstractNumId w:val="33"/>
  </w:num>
  <w:num w:numId="21" w16cid:durableId="1662851080">
    <w:abstractNumId w:val="25"/>
  </w:num>
  <w:num w:numId="22" w16cid:durableId="318658734">
    <w:abstractNumId w:val="0"/>
  </w:num>
  <w:num w:numId="23" w16cid:durableId="1688100251">
    <w:abstractNumId w:val="47"/>
  </w:num>
  <w:num w:numId="24" w16cid:durableId="1550679296">
    <w:abstractNumId w:val="23"/>
  </w:num>
  <w:num w:numId="25" w16cid:durableId="1076853945">
    <w:abstractNumId w:val="4"/>
  </w:num>
  <w:num w:numId="26" w16cid:durableId="191116456">
    <w:abstractNumId w:val="38"/>
  </w:num>
  <w:num w:numId="27" w16cid:durableId="102008740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8982367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397671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993026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6440049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7019030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576966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917616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147609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927116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2577787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716803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737274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38252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959891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397353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871280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707941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5881410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546256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280854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616361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6904056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9170107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93897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62018595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64481785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184398864">
    <w:abstractNumId w:val="9"/>
  </w:num>
  <w:num w:numId="55" w16cid:durableId="176894500">
    <w:abstractNumId w:val="45"/>
  </w:num>
  <w:num w:numId="56" w16cid:durableId="1222791687">
    <w:abstractNumId w:val="22"/>
  </w:num>
  <w:num w:numId="57" w16cid:durableId="419718095">
    <w:abstractNumId w:val="21"/>
  </w:num>
  <w:num w:numId="58" w16cid:durableId="911081704">
    <w:abstractNumId w:val="3"/>
  </w:num>
  <w:num w:numId="59" w16cid:durableId="2092920714">
    <w:abstractNumId w:val="14"/>
  </w:num>
  <w:num w:numId="60" w16cid:durableId="1530685206">
    <w:abstractNumId w:val="27"/>
  </w:num>
  <w:num w:numId="61" w16cid:durableId="1321999930">
    <w:abstractNumId w:val="44"/>
  </w:num>
  <w:num w:numId="62" w16cid:durableId="1313481161">
    <w:abstractNumId w:val="6"/>
  </w:num>
  <w:num w:numId="63" w16cid:durableId="1356692425">
    <w:abstractNumId w:val="20"/>
  </w:num>
  <w:num w:numId="64" w16cid:durableId="722827551">
    <w:abstractNumId w:val="43"/>
  </w:num>
  <w:num w:numId="65" w16cid:durableId="205738747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879"/>
    <w:rsid w:val="000033EA"/>
    <w:rsid w:val="0002467C"/>
    <w:rsid w:val="00040A7A"/>
    <w:rsid w:val="0007315E"/>
    <w:rsid w:val="000936CA"/>
    <w:rsid w:val="00097182"/>
    <w:rsid w:val="000B1A00"/>
    <w:rsid w:val="000C0F66"/>
    <w:rsid w:val="001764D4"/>
    <w:rsid w:val="001F341B"/>
    <w:rsid w:val="00215D0F"/>
    <w:rsid w:val="002430FD"/>
    <w:rsid w:val="00267340"/>
    <w:rsid w:val="00275C59"/>
    <w:rsid w:val="00322D87"/>
    <w:rsid w:val="00337165"/>
    <w:rsid w:val="003974EB"/>
    <w:rsid w:val="003C6167"/>
    <w:rsid w:val="003F1749"/>
    <w:rsid w:val="00496551"/>
    <w:rsid w:val="004A692C"/>
    <w:rsid w:val="004C4EC3"/>
    <w:rsid w:val="0050219D"/>
    <w:rsid w:val="00512FD2"/>
    <w:rsid w:val="00523F87"/>
    <w:rsid w:val="00593CEB"/>
    <w:rsid w:val="005C6D38"/>
    <w:rsid w:val="005D2104"/>
    <w:rsid w:val="00614C95"/>
    <w:rsid w:val="00660027"/>
    <w:rsid w:val="0069339E"/>
    <w:rsid w:val="006E180F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1AE2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2879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36FC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862FB"/>
  <w15:chartTrackingRefBased/>
  <w15:docId w15:val="{BC6B30C2-A126-4D83-A5E5-1C1E976B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36F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EF36FC"/>
    <w:rPr>
      <w:lang w:val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215D0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8</Pages>
  <Words>2387</Words>
  <Characters>16169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18519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2023-05-25T08:38:00Z</cp:lastPrinted>
  <dcterms:created xsi:type="dcterms:W3CDTF">2023-05-15T13:05:00Z</dcterms:created>
  <dcterms:modified xsi:type="dcterms:W3CDTF">2023-05-25T08:43:00Z</dcterms:modified>
</cp:coreProperties>
</file>