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AA766" w14:textId="77777777" w:rsidR="00545A1B" w:rsidRPr="00545A1B" w:rsidRDefault="00545A1B" w:rsidP="00545A1B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545A1B">
        <w:rPr>
          <w:rFonts w:ascii="Times New Roman" w:hAnsi="Times New Roman"/>
          <w:sz w:val="22"/>
          <w:szCs w:val="22"/>
        </w:rPr>
        <w:t>Załącznik nr 1</w:t>
      </w:r>
    </w:p>
    <w:p w14:paraId="0C04B732" w14:textId="77777777" w:rsidR="00545A1B" w:rsidRPr="00545A1B" w:rsidRDefault="00545A1B" w:rsidP="00545A1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BF4A30D" w14:textId="77777777" w:rsidR="00545A1B" w:rsidRPr="00545A1B" w:rsidRDefault="00545A1B" w:rsidP="00545A1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>FORMULARZ OFERTY</w:t>
      </w:r>
    </w:p>
    <w:p w14:paraId="631FF1CD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</w:p>
    <w:p w14:paraId="5B8C3BA2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NAZWA WYKONAWCY:……………………………………………………………………..</w:t>
      </w:r>
    </w:p>
    <w:p w14:paraId="2DD8A0DA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9F8D5B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ADRES:………………………………………………………………………………………….</w:t>
      </w:r>
    </w:p>
    <w:p w14:paraId="05FEC4D0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Adres zamieszkania (dotyczy osób prowadzących działalność gospodarczą):…………………..</w:t>
      </w:r>
    </w:p>
    <w:p w14:paraId="19D1107E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4727CB5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TEL.………………………………………………………………………………………………</w:t>
      </w:r>
    </w:p>
    <w:p w14:paraId="3726D172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FAX ……………………………………………………………………………………………..</w:t>
      </w:r>
    </w:p>
    <w:p w14:paraId="673DC3E6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E-MAIL…………………………………………………………………………………………..</w:t>
      </w:r>
    </w:p>
    <w:p w14:paraId="47914551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  <w:r w:rsidRPr="00545A1B">
        <w:rPr>
          <w:sz w:val="22"/>
          <w:szCs w:val="22"/>
        </w:rPr>
        <w:t>NIP…………………………………. REGON:……………………………………………….....</w:t>
      </w:r>
    </w:p>
    <w:p w14:paraId="2B1D0A72" w14:textId="77777777" w:rsidR="00545A1B" w:rsidRPr="00545A1B" w:rsidRDefault="00545A1B" w:rsidP="00545A1B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545A1B">
        <w:rPr>
          <w:sz w:val="22"/>
          <w:szCs w:val="22"/>
        </w:rPr>
        <w:t>BANK/ NR KONTA …………………………………………………………………………….</w:t>
      </w:r>
    </w:p>
    <w:p w14:paraId="14267EF9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</w:p>
    <w:p w14:paraId="23E1DBD8" w14:textId="77777777" w:rsidR="00545A1B" w:rsidRPr="00545A1B" w:rsidRDefault="00545A1B" w:rsidP="00545A1B">
      <w:pPr>
        <w:rPr>
          <w:sz w:val="22"/>
          <w:szCs w:val="22"/>
        </w:rPr>
      </w:pPr>
      <w:r w:rsidRPr="00545A1B">
        <w:rPr>
          <w:sz w:val="22"/>
          <w:szCs w:val="22"/>
        </w:rPr>
        <w:t>Do: Nazwa i siedziba Zamawiającego:</w:t>
      </w:r>
    </w:p>
    <w:p w14:paraId="7C3F6864" w14:textId="331FCAB3" w:rsidR="00545A1B" w:rsidRPr="00545A1B" w:rsidRDefault="00545A1B" w:rsidP="00545A1B">
      <w:pPr>
        <w:ind w:right="-110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545A1B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545A1B">
        <w:rPr>
          <w:b/>
          <w:sz w:val="22"/>
          <w:szCs w:val="22"/>
        </w:rPr>
        <w:t>im. Stanisława Staszica w Krakowie</w:t>
      </w:r>
    </w:p>
    <w:p w14:paraId="2794C5BB" w14:textId="77777777" w:rsidR="00545A1B" w:rsidRPr="00545A1B" w:rsidRDefault="00545A1B" w:rsidP="00545A1B">
      <w:pPr>
        <w:ind w:right="-110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 xml:space="preserve">Dział Zamówień Publicznych  </w:t>
      </w:r>
    </w:p>
    <w:p w14:paraId="6C9CC1C6" w14:textId="112A85A7" w:rsidR="00545A1B" w:rsidRPr="00545A1B" w:rsidRDefault="00545A1B" w:rsidP="00545A1B">
      <w:pPr>
        <w:ind w:right="-110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>Al. Mickiewicza 30</w:t>
      </w:r>
      <w:r w:rsidRPr="00545A1B">
        <w:rPr>
          <w:b/>
          <w:sz w:val="22"/>
          <w:szCs w:val="22"/>
        </w:rPr>
        <w:t xml:space="preserve">, </w:t>
      </w:r>
      <w:r w:rsidRPr="00545A1B">
        <w:rPr>
          <w:b/>
          <w:sz w:val="22"/>
          <w:szCs w:val="22"/>
        </w:rPr>
        <w:t xml:space="preserve">30-059 Kraków,  </w:t>
      </w:r>
    </w:p>
    <w:p w14:paraId="54C2BF64" w14:textId="77777777" w:rsidR="00545A1B" w:rsidRPr="00545A1B" w:rsidRDefault="00545A1B" w:rsidP="00545A1B">
      <w:pPr>
        <w:ind w:firstLine="3969"/>
        <w:rPr>
          <w:b/>
          <w:sz w:val="22"/>
          <w:szCs w:val="22"/>
        </w:rPr>
      </w:pPr>
    </w:p>
    <w:p w14:paraId="4E353FE9" w14:textId="7D14C473" w:rsidR="00545A1B" w:rsidRPr="00545A1B" w:rsidRDefault="00545A1B" w:rsidP="00545A1B">
      <w:pPr>
        <w:widowControl w:val="0"/>
        <w:ind w:right="1"/>
        <w:jc w:val="both"/>
        <w:rPr>
          <w:sz w:val="22"/>
          <w:szCs w:val="22"/>
        </w:rPr>
      </w:pPr>
      <w:r w:rsidRPr="00545A1B">
        <w:rPr>
          <w:sz w:val="22"/>
          <w:szCs w:val="22"/>
        </w:rPr>
        <w:t xml:space="preserve">Przystępując do postępowania o udzielenie zamówienia publicznego, którego przedmiotem jest </w:t>
      </w:r>
      <w:r w:rsidRPr="00545A1B">
        <w:rPr>
          <w:b/>
          <w:sz w:val="22"/>
          <w:szCs w:val="22"/>
        </w:rPr>
        <w:t>dostawa i montaż specjalistycznych urządzeń warsztatowych do budynku SCK AGH przy ul. Kawiory 42 w Krakowie: kompresor - KC-zp.272-</w:t>
      </w:r>
      <w:r w:rsidRPr="00545A1B">
        <w:rPr>
          <w:b/>
          <w:sz w:val="22"/>
          <w:szCs w:val="22"/>
        </w:rPr>
        <w:t>324</w:t>
      </w:r>
      <w:r w:rsidRPr="00545A1B">
        <w:rPr>
          <w:b/>
          <w:sz w:val="22"/>
          <w:szCs w:val="22"/>
        </w:rPr>
        <w:t xml:space="preserve">/23, </w:t>
      </w:r>
      <w:r w:rsidRPr="00545A1B">
        <w:rPr>
          <w:sz w:val="22"/>
          <w:szCs w:val="22"/>
        </w:rPr>
        <w:t>oferuję realizację przedmiotu zamówienia, zgodnie z zasadami określonymi w specyfikacji warunków zamówienia.</w:t>
      </w:r>
    </w:p>
    <w:p w14:paraId="6BE1ACA7" w14:textId="77777777" w:rsidR="00545A1B" w:rsidRPr="00545A1B" w:rsidRDefault="00545A1B" w:rsidP="00545A1B">
      <w:pPr>
        <w:tabs>
          <w:tab w:val="right" w:pos="9000"/>
        </w:tabs>
        <w:rPr>
          <w:sz w:val="22"/>
          <w:szCs w:val="22"/>
        </w:rPr>
      </w:pPr>
    </w:p>
    <w:p w14:paraId="4BA968CB" w14:textId="77777777" w:rsidR="00545A1B" w:rsidRPr="00545A1B" w:rsidRDefault="00545A1B" w:rsidP="00545A1B">
      <w:pPr>
        <w:widowControl w:val="0"/>
        <w:ind w:right="1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>Cena netto:   ......................................................................... PLN</w:t>
      </w:r>
    </w:p>
    <w:p w14:paraId="3D2623C4" w14:textId="77777777" w:rsidR="00545A1B" w:rsidRPr="00545A1B" w:rsidRDefault="00545A1B" w:rsidP="00545A1B">
      <w:pPr>
        <w:widowControl w:val="0"/>
        <w:ind w:right="1"/>
        <w:rPr>
          <w:b/>
          <w:sz w:val="22"/>
          <w:szCs w:val="22"/>
        </w:rPr>
      </w:pPr>
    </w:p>
    <w:p w14:paraId="7B36DEE1" w14:textId="77777777" w:rsidR="00545A1B" w:rsidRPr="00545A1B" w:rsidRDefault="00545A1B" w:rsidP="00545A1B">
      <w:pPr>
        <w:widowControl w:val="0"/>
        <w:ind w:right="1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>Cena brutto: ......................................................................... PLN</w:t>
      </w:r>
    </w:p>
    <w:p w14:paraId="0311654A" w14:textId="77777777" w:rsidR="00545A1B" w:rsidRPr="00545A1B" w:rsidRDefault="00545A1B" w:rsidP="00545A1B">
      <w:pPr>
        <w:widowControl w:val="0"/>
        <w:ind w:right="1"/>
        <w:jc w:val="both"/>
        <w:rPr>
          <w:b/>
          <w:sz w:val="22"/>
          <w:szCs w:val="22"/>
        </w:rPr>
      </w:pPr>
    </w:p>
    <w:p w14:paraId="4D676BA0" w14:textId="77777777" w:rsidR="00545A1B" w:rsidRPr="00545A1B" w:rsidRDefault="00545A1B" w:rsidP="00545A1B">
      <w:pPr>
        <w:widowControl w:val="0"/>
        <w:ind w:right="1"/>
        <w:jc w:val="both"/>
        <w:rPr>
          <w:sz w:val="22"/>
          <w:szCs w:val="22"/>
        </w:rPr>
      </w:pPr>
      <w:r w:rsidRPr="00545A1B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398A542" w14:textId="77777777" w:rsidR="00545A1B" w:rsidRPr="00545A1B" w:rsidRDefault="00545A1B" w:rsidP="00545A1B">
      <w:pPr>
        <w:widowControl w:val="0"/>
        <w:ind w:right="1"/>
        <w:jc w:val="both"/>
        <w:rPr>
          <w:b/>
          <w:sz w:val="22"/>
          <w:szCs w:val="22"/>
        </w:rPr>
      </w:pPr>
    </w:p>
    <w:p w14:paraId="62088E12" w14:textId="77777777" w:rsidR="00545A1B" w:rsidRPr="00545A1B" w:rsidRDefault="00545A1B" w:rsidP="00545A1B">
      <w:pPr>
        <w:pStyle w:val="Tekstpodstawowy"/>
        <w:spacing w:line="240" w:lineRule="auto"/>
        <w:rPr>
          <w:sz w:val="22"/>
          <w:szCs w:val="22"/>
        </w:rPr>
      </w:pPr>
      <w:r w:rsidRPr="00545A1B">
        <w:rPr>
          <w:sz w:val="22"/>
          <w:szCs w:val="22"/>
        </w:rPr>
        <w:t>Powyższa cena zawiera podatek VAT w wysokości .......... % tj. ……………………. PLN</w:t>
      </w:r>
    </w:p>
    <w:p w14:paraId="7D3F321C" w14:textId="77777777" w:rsidR="00545A1B" w:rsidRPr="00545A1B" w:rsidRDefault="00545A1B" w:rsidP="00545A1B">
      <w:pPr>
        <w:pStyle w:val="Tekstpodstawowy"/>
        <w:spacing w:line="240" w:lineRule="auto"/>
        <w:rPr>
          <w:sz w:val="22"/>
          <w:szCs w:val="22"/>
        </w:rPr>
      </w:pPr>
      <w:r w:rsidRPr="00545A1B">
        <w:rPr>
          <w:sz w:val="22"/>
          <w:szCs w:val="22"/>
        </w:rPr>
        <w:t xml:space="preserve">Producent/model zaoferowanego kompresora: </w:t>
      </w:r>
      <w:r w:rsidRPr="00545A1B">
        <w:rPr>
          <w:b w:val="0"/>
          <w:sz w:val="22"/>
          <w:szCs w:val="22"/>
        </w:rPr>
        <w:t>……………………………………</w:t>
      </w:r>
    </w:p>
    <w:p w14:paraId="7C7259C0" w14:textId="77777777" w:rsidR="00545A1B" w:rsidRPr="00545A1B" w:rsidRDefault="00545A1B" w:rsidP="00545A1B">
      <w:pPr>
        <w:widowControl w:val="0"/>
        <w:ind w:right="1"/>
        <w:jc w:val="both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 xml:space="preserve">Termin realizacji umowy: </w:t>
      </w:r>
      <w:r w:rsidRPr="00545A1B">
        <w:rPr>
          <w:b/>
          <w:bCs/>
          <w:sz w:val="22"/>
          <w:szCs w:val="22"/>
        </w:rPr>
        <w:t>do 28 dni od daty podpisania umowy.</w:t>
      </w:r>
    </w:p>
    <w:p w14:paraId="49EA0513" w14:textId="77777777" w:rsidR="00545A1B" w:rsidRPr="00545A1B" w:rsidRDefault="00545A1B" w:rsidP="00545A1B">
      <w:pPr>
        <w:widowControl w:val="0"/>
        <w:ind w:right="1"/>
        <w:jc w:val="both"/>
        <w:rPr>
          <w:b/>
          <w:sz w:val="22"/>
          <w:szCs w:val="22"/>
        </w:rPr>
      </w:pPr>
      <w:r w:rsidRPr="00545A1B">
        <w:rPr>
          <w:b/>
          <w:sz w:val="22"/>
          <w:szCs w:val="22"/>
        </w:rPr>
        <w:t>Okres udzielonej gwarancji na kompresor wynosi:</w:t>
      </w:r>
      <w:r w:rsidRPr="00545A1B">
        <w:rPr>
          <w:sz w:val="22"/>
          <w:szCs w:val="22"/>
        </w:rPr>
        <w:t xml:space="preserve"> </w:t>
      </w:r>
      <w:r w:rsidRPr="00545A1B">
        <w:rPr>
          <w:b/>
          <w:bCs/>
          <w:sz w:val="22"/>
          <w:szCs w:val="22"/>
        </w:rPr>
        <w:t>………… miesięcy</w:t>
      </w:r>
      <w:r w:rsidRPr="00545A1B">
        <w:rPr>
          <w:sz w:val="22"/>
          <w:szCs w:val="22"/>
        </w:rPr>
        <w:t xml:space="preserve"> </w:t>
      </w:r>
      <w:r w:rsidRPr="00545A1B">
        <w:rPr>
          <w:sz w:val="22"/>
          <w:szCs w:val="22"/>
          <w:highlight w:val="yellow"/>
        </w:rPr>
        <w:t>(</w:t>
      </w:r>
      <w:r w:rsidRPr="00545A1B">
        <w:rPr>
          <w:i/>
          <w:sz w:val="22"/>
          <w:szCs w:val="22"/>
          <w:highlight w:val="yellow"/>
        </w:rPr>
        <w:t>kryterium oceny ofert)</w:t>
      </w:r>
    </w:p>
    <w:p w14:paraId="31D17A27" w14:textId="77777777" w:rsidR="00545A1B" w:rsidRPr="00545A1B" w:rsidRDefault="00545A1B" w:rsidP="00545A1B">
      <w:pPr>
        <w:tabs>
          <w:tab w:val="left" w:pos="426"/>
        </w:tabs>
        <w:jc w:val="both"/>
        <w:rPr>
          <w:b/>
          <w:sz w:val="22"/>
          <w:szCs w:val="22"/>
        </w:rPr>
      </w:pPr>
      <w:r w:rsidRPr="00545A1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45A1B">
        <w:rPr>
          <w:b/>
          <w:sz w:val="22"/>
          <w:szCs w:val="22"/>
        </w:rPr>
        <w:t xml:space="preserve"> TAK/NIE</w:t>
      </w:r>
    </w:p>
    <w:p w14:paraId="4C47F240" w14:textId="431E3425" w:rsidR="00545A1B" w:rsidRPr="00545A1B" w:rsidRDefault="00545A1B" w:rsidP="00545A1B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45A1B">
        <w:rPr>
          <w:sz w:val="22"/>
          <w:szCs w:val="22"/>
        </w:rPr>
        <w:t xml:space="preserve">Termin płatności: </w:t>
      </w:r>
      <w:r w:rsidRPr="00545A1B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</w:t>
      </w:r>
      <w:r>
        <w:rPr>
          <w:b w:val="0"/>
          <w:bCs/>
          <w:sz w:val="22"/>
          <w:szCs w:val="22"/>
        </w:rPr>
        <w:t xml:space="preserve"> </w:t>
      </w:r>
      <w:r w:rsidRPr="00545A1B">
        <w:rPr>
          <w:b w:val="0"/>
          <w:bCs/>
          <w:sz w:val="22"/>
          <w:szCs w:val="22"/>
        </w:rPr>
        <w:t>wynagrodzenia nastąpi przelewem na rachunek Sprzedawcy zawarty na dzień zlecenia przelewu w wykazie podmiotów o których mowa w art. 96b ust. 1) Ustawy o podatku od towarów i usług.</w:t>
      </w:r>
    </w:p>
    <w:p w14:paraId="7F25510C" w14:textId="77777777" w:rsidR="00545A1B" w:rsidRPr="00545A1B" w:rsidRDefault="00545A1B" w:rsidP="00545A1B">
      <w:pPr>
        <w:tabs>
          <w:tab w:val="left" w:pos="426"/>
        </w:tabs>
        <w:jc w:val="both"/>
        <w:rPr>
          <w:sz w:val="22"/>
          <w:szCs w:val="22"/>
        </w:rPr>
      </w:pPr>
    </w:p>
    <w:p w14:paraId="6EB69F95" w14:textId="78C3454E" w:rsidR="00545A1B" w:rsidRPr="00545A1B" w:rsidRDefault="00545A1B" w:rsidP="00545A1B">
      <w:pPr>
        <w:rPr>
          <w:b/>
          <w:sz w:val="22"/>
          <w:szCs w:val="22"/>
          <w:u w:val="single"/>
        </w:rPr>
      </w:pPr>
      <w:r w:rsidRPr="00545A1B">
        <w:rPr>
          <w:b/>
          <w:sz w:val="22"/>
          <w:szCs w:val="22"/>
          <w:u w:val="single"/>
        </w:rPr>
        <w:t>Jednocześnie oświadczamy, że:</w:t>
      </w:r>
    </w:p>
    <w:p w14:paraId="6F14FFE0" w14:textId="77777777" w:rsidR="00545A1B" w:rsidRPr="00545A1B" w:rsidRDefault="00545A1B" w:rsidP="00545A1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45A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3A9322F" w14:textId="77777777" w:rsidR="00545A1B" w:rsidRPr="00545A1B" w:rsidRDefault="00545A1B" w:rsidP="00545A1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45A1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45A1B">
        <w:rPr>
          <w:color w:val="000000"/>
          <w:sz w:val="22"/>
          <w:szCs w:val="22"/>
        </w:rPr>
        <w:t xml:space="preserve"> i nie wnosimy do nich żadnych zastrzeżeń.</w:t>
      </w:r>
    </w:p>
    <w:p w14:paraId="5CF6E7A6" w14:textId="77777777" w:rsidR="00545A1B" w:rsidRPr="00545A1B" w:rsidRDefault="00545A1B" w:rsidP="00545A1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45A1B">
        <w:rPr>
          <w:rFonts w:eastAsia="Calibri"/>
          <w:b/>
          <w:bCs/>
          <w:sz w:val="22"/>
          <w:szCs w:val="22"/>
          <w:u w:val="single"/>
          <w:lang w:eastAsia="en-US"/>
        </w:rPr>
        <w:t>Wykonawca oświadcza, że do wykonania przedmiotu zamówienia w zakresie prac elektrycznych zostaną odpowiednio skierowane:</w:t>
      </w:r>
    </w:p>
    <w:p w14:paraId="0721BC73" w14:textId="77777777" w:rsidR="00545A1B" w:rsidRPr="00545A1B" w:rsidRDefault="00545A1B" w:rsidP="00545A1B">
      <w:pPr>
        <w:numPr>
          <w:ilvl w:val="0"/>
          <w:numId w:val="5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 xml:space="preserve">co najmniej </w:t>
      </w:r>
      <w:r w:rsidRPr="00545A1B">
        <w:rPr>
          <w:rFonts w:eastAsia="Calibri"/>
          <w:b/>
          <w:bCs/>
          <w:sz w:val="22"/>
          <w:szCs w:val="22"/>
          <w:lang w:eastAsia="en-US"/>
        </w:rPr>
        <w:t xml:space="preserve">jedna osoba </w:t>
      </w:r>
      <w:r w:rsidRPr="00545A1B">
        <w:rPr>
          <w:rFonts w:eastAsia="Calibri"/>
          <w:sz w:val="22"/>
          <w:szCs w:val="22"/>
          <w:lang w:eastAsia="en-US"/>
        </w:rPr>
        <w:t xml:space="preserve">posiadająca aktualne świadectwo kwalifikacyjne uprawniające do zajmowania się eksploatacją urządzeń na stanowisku </w:t>
      </w:r>
      <w:r w:rsidRPr="00545A1B">
        <w:rPr>
          <w:rFonts w:eastAsia="Calibri"/>
          <w:b/>
          <w:bCs/>
          <w:sz w:val="22"/>
          <w:szCs w:val="22"/>
          <w:lang w:eastAsia="en-US"/>
        </w:rPr>
        <w:t>DOZORU (D)</w:t>
      </w:r>
      <w:r w:rsidRPr="00545A1B">
        <w:rPr>
          <w:rFonts w:eastAsia="Calibri"/>
          <w:sz w:val="22"/>
          <w:szCs w:val="22"/>
          <w:lang w:eastAsia="en-US"/>
        </w:rPr>
        <w:t xml:space="preserve"> w zakresie obsługi, </w:t>
      </w:r>
      <w:r w:rsidRPr="00545A1B">
        <w:rPr>
          <w:rFonts w:eastAsia="Calibri"/>
          <w:sz w:val="22"/>
          <w:szCs w:val="22"/>
          <w:lang w:eastAsia="en-US"/>
        </w:rPr>
        <w:lastRenderedPageBreak/>
        <w:t>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14:paraId="344745E5" w14:textId="77777777" w:rsidR="00545A1B" w:rsidRPr="00545A1B" w:rsidRDefault="00545A1B" w:rsidP="00545A1B">
      <w:pPr>
        <w:numPr>
          <w:ilvl w:val="1"/>
          <w:numId w:val="6"/>
        </w:numPr>
        <w:ind w:left="851"/>
        <w:contextualSpacing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 xml:space="preserve">urządzenia, instalacje i sieci elektroenergetyczne o napięciu nie wyższym niż 1 </w:t>
      </w:r>
      <w:proofErr w:type="spellStart"/>
      <w:r w:rsidRPr="00545A1B">
        <w:rPr>
          <w:rFonts w:eastAsia="Calibri"/>
          <w:sz w:val="22"/>
          <w:szCs w:val="22"/>
          <w:lang w:eastAsia="en-US"/>
        </w:rPr>
        <w:t>kV</w:t>
      </w:r>
      <w:proofErr w:type="spellEnd"/>
      <w:r w:rsidRPr="00545A1B">
        <w:rPr>
          <w:rFonts w:eastAsia="Calibri"/>
          <w:sz w:val="22"/>
          <w:szCs w:val="22"/>
          <w:lang w:eastAsia="en-US"/>
        </w:rPr>
        <w:t>;</w:t>
      </w:r>
    </w:p>
    <w:p w14:paraId="2D512BEC" w14:textId="77777777" w:rsidR="00545A1B" w:rsidRPr="00545A1B" w:rsidRDefault="00545A1B" w:rsidP="00545A1B">
      <w:pPr>
        <w:numPr>
          <w:ilvl w:val="1"/>
          <w:numId w:val="6"/>
        </w:numPr>
        <w:ind w:left="851"/>
        <w:contextualSpacing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>aparatura kontrolno-pomiarowa oraz urządzenia i instalacje automatycznej regulacji; sterowania i zabezpieczeń urządzeń i instalacji wymienionych w punktach powyższych;</w:t>
      </w:r>
    </w:p>
    <w:p w14:paraId="1E0ECC63" w14:textId="77777777" w:rsidR="00545A1B" w:rsidRPr="00545A1B" w:rsidRDefault="00545A1B" w:rsidP="00545A1B">
      <w:pPr>
        <w:numPr>
          <w:ilvl w:val="0"/>
          <w:numId w:val="5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 xml:space="preserve">co najmniej </w:t>
      </w:r>
      <w:r w:rsidRPr="00545A1B">
        <w:rPr>
          <w:rFonts w:eastAsia="Calibri"/>
          <w:b/>
          <w:bCs/>
          <w:sz w:val="22"/>
          <w:szCs w:val="22"/>
          <w:lang w:eastAsia="en-US"/>
        </w:rPr>
        <w:t xml:space="preserve">jedna osoba </w:t>
      </w:r>
      <w:r w:rsidRPr="00545A1B">
        <w:rPr>
          <w:rFonts w:eastAsia="Calibri"/>
          <w:sz w:val="22"/>
          <w:szCs w:val="22"/>
          <w:lang w:eastAsia="en-US"/>
        </w:rPr>
        <w:t xml:space="preserve">posiadająca aktualne świadectwo kwalifikacyjne uprawniające do zajmowania się eksploatacją urządzeń na stanowisku </w:t>
      </w:r>
      <w:r w:rsidRPr="00545A1B">
        <w:rPr>
          <w:rFonts w:eastAsia="Calibri"/>
          <w:b/>
          <w:bCs/>
          <w:sz w:val="22"/>
          <w:szCs w:val="22"/>
          <w:lang w:eastAsia="en-US"/>
        </w:rPr>
        <w:t>EKSPLOATACJI (E)</w:t>
      </w:r>
      <w:r w:rsidRPr="00545A1B">
        <w:rPr>
          <w:rFonts w:eastAsia="Calibri"/>
          <w:sz w:val="22"/>
          <w:szCs w:val="22"/>
          <w:lang w:eastAsia="en-US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38C3A8AA" w14:textId="77777777" w:rsidR="00545A1B" w:rsidRPr="00545A1B" w:rsidRDefault="00545A1B" w:rsidP="00545A1B">
      <w:pPr>
        <w:numPr>
          <w:ilvl w:val="0"/>
          <w:numId w:val="7"/>
        </w:numPr>
        <w:ind w:left="851"/>
        <w:contextualSpacing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 xml:space="preserve">urządzenia, instalacje i sieci elektroenergetyczne o napięciu nie wyższym niż 1 </w:t>
      </w:r>
      <w:proofErr w:type="spellStart"/>
      <w:r w:rsidRPr="00545A1B">
        <w:rPr>
          <w:rFonts w:eastAsia="Calibri"/>
          <w:sz w:val="22"/>
          <w:szCs w:val="22"/>
          <w:lang w:eastAsia="en-US"/>
        </w:rPr>
        <w:t>kV</w:t>
      </w:r>
      <w:proofErr w:type="spellEnd"/>
      <w:r w:rsidRPr="00545A1B">
        <w:rPr>
          <w:rFonts w:eastAsia="Calibri"/>
          <w:sz w:val="22"/>
          <w:szCs w:val="22"/>
          <w:lang w:eastAsia="en-US"/>
        </w:rPr>
        <w:t>;</w:t>
      </w:r>
    </w:p>
    <w:p w14:paraId="452A4C29" w14:textId="77777777" w:rsidR="00545A1B" w:rsidRPr="00545A1B" w:rsidRDefault="00545A1B" w:rsidP="00545A1B">
      <w:pPr>
        <w:numPr>
          <w:ilvl w:val="0"/>
          <w:numId w:val="7"/>
        </w:numPr>
        <w:ind w:left="851"/>
        <w:contextualSpacing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>aparatura kontrolno-pomiarowa oraz urządzenia i instalacje automatycznej regulacji; sterowania i zabezpieczeń urządzeń i instalacji wymienionych w punktach powyższych;</w:t>
      </w:r>
    </w:p>
    <w:p w14:paraId="02B8A8E6" w14:textId="77777777" w:rsidR="00545A1B" w:rsidRPr="00545A1B" w:rsidRDefault="00545A1B" w:rsidP="00545A1B">
      <w:pPr>
        <w:tabs>
          <w:tab w:val="left" w:pos="709"/>
        </w:tabs>
        <w:ind w:left="709"/>
        <w:jc w:val="both"/>
        <w:rPr>
          <w:rFonts w:eastAsia="Calibri"/>
          <w:sz w:val="22"/>
          <w:szCs w:val="22"/>
          <w:lang w:eastAsia="en-US"/>
        </w:rPr>
      </w:pPr>
      <w:r w:rsidRPr="00545A1B">
        <w:rPr>
          <w:rFonts w:eastAsia="Calibri"/>
          <w:sz w:val="22"/>
          <w:szCs w:val="22"/>
          <w:lang w:eastAsia="en-US"/>
        </w:rPr>
        <w:t>Zakres uprawnień pomiarowych: pomiary w pełnym zakresie do 1kV</w:t>
      </w:r>
    </w:p>
    <w:p w14:paraId="01343788" w14:textId="77777777" w:rsidR="00545A1B" w:rsidRPr="00545A1B" w:rsidRDefault="00545A1B" w:rsidP="00545A1B">
      <w:pPr>
        <w:pStyle w:val="Akapitzlist"/>
        <w:numPr>
          <w:ilvl w:val="0"/>
          <w:numId w:val="1"/>
        </w:numPr>
        <w:rPr>
          <w:b/>
          <w:bCs/>
          <w:sz w:val="22"/>
          <w:szCs w:val="22"/>
        </w:rPr>
      </w:pPr>
      <w:r w:rsidRPr="00545A1B">
        <w:rPr>
          <w:b/>
          <w:bCs/>
          <w:sz w:val="22"/>
          <w:szCs w:val="22"/>
        </w:rPr>
        <w:t>Oświadczamy, że zaoferowane przez nas urządzenie zgodnie z obowiązującymi przepisami posiada odpowiednie atesty dotyczące gotowego wyrobu.</w:t>
      </w:r>
    </w:p>
    <w:p w14:paraId="4B4303D2" w14:textId="77777777" w:rsidR="00545A1B" w:rsidRPr="00545A1B" w:rsidRDefault="00545A1B" w:rsidP="00545A1B">
      <w:pPr>
        <w:pStyle w:val="Akapitzlist"/>
        <w:numPr>
          <w:ilvl w:val="0"/>
          <w:numId w:val="1"/>
        </w:numPr>
        <w:suppressAutoHyphens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545A1B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64F66E97" w14:textId="77777777" w:rsidR="00545A1B" w:rsidRPr="00545A1B" w:rsidRDefault="00545A1B" w:rsidP="00545A1B">
      <w:pPr>
        <w:numPr>
          <w:ilvl w:val="0"/>
          <w:numId w:val="1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FD85BF" w14:textId="77777777" w:rsidR="00545A1B" w:rsidRPr="00545A1B" w:rsidRDefault="00545A1B" w:rsidP="00545A1B">
      <w:pPr>
        <w:ind w:left="360"/>
        <w:jc w:val="both"/>
        <w:rPr>
          <w:i/>
          <w:sz w:val="22"/>
          <w:szCs w:val="22"/>
        </w:rPr>
      </w:pPr>
      <w:r w:rsidRPr="00545A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00EA00" w14:textId="77777777" w:rsidR="00545A1B" w:rsidRPr="00545A1B" w:rsidRDefault="00545A1B" w:rsidP="00545A1B">
      <w:pPr>
        <w:ind w:left="360"/>
        <w:jc w:val="both"/>
        <w:rPr>
          <w:i/>
          <w:sz w:val="22"/>
          <w:szCs w:val="22"/>
        </w:rPr>
      </w:pPr>
      <w:r w:rsidRPr="00545A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1DADE9" w14:textId="77777777" w:rsidR="00545A1B" w:rsidRPr="00545A1B" w:rsidRDefault="00545A1B" w:rsidP="00545A1B">
      <w:pPr>
        <w:numPr>
          <w:ilvl w:val="0"/>
          <w:numId w:val="1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45A1B" w:rsidRPr="00545A1B" w14:paraId="716DF59C" w14:textId="77777777" w:rsidTr="0039457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5880F" w14:textId="77777777" w:rsidR="00545A1B" w:rsidRPr="00545A1B" w:rsidRDefault="00545A1B" w:rsidP="00545A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154B4" w14:textId="77777777" w:rsidR="00545A1B" w:rsidRPr="00545A1B" w:rsidRDefault="00545A1B" w:rsidP="00545A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 xml:space="preserve">Opis części zamówienia, którą wykonawca </w:t>
            </w:r>
          </w:p>
          <w:p w14:paraId="55FB7281" w14:textId="77777777" w:rsidR="00545A1B" w:rsidRPr="00545A1B" w:rsidRDefault="00545A1B" w:rsidP="00545A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4A07F" w14:textId="77777777" w:rsidR="00545A1B" w:rsidRPr="00545A1B" w:rsidRDefault="00545A1B" w:rsidP="00545A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>Nazwa podwykonawcy</w:t>
            </w:r>
            <w:r w:rsidRPr="00545A1B">
              <w:rPr>
                <w:sz w:val="22"/>
                <w:szCs w:val="22"/>
              </w:rPr>
              <w:br/>
              <w:t>(o ile jest znana)</w:t>
            </w:r>
          </w:p>
        </w:tc>
      </w:tr>
      <w:tr w:rsidR="00545A1B" w:rsidRPr="00545A1B" w14:paraId="52CB1BCE" w14:textId="77777777" w:rsidTr="0039457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45AD5" w14:textId="77777777" w:rsidR="00545A1B" w:rsidRPr="00545A1B" w:rsidRDefault="00545A1B" w:rsidP="00545A1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D6C47" w14:textId="77777777" w:rsidR="00545A1B" w:rsidRPr="00545A1B" w:rsidRDefault="00545A1B" w:rsidP="00545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FC3E6" w14:textId="77777777" w:rsidR="00545A1B" w:rsidRPr="00545A1B" w:rsidRDefault="00545A1B" w:rsidP="00545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45A1B" w:rsidRPr="00545A1B" w14:paraId="5303962A" w14:textId="77777777" w:rsidTr="0039457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69217" w14:textId="77777777" w:rsidR="00545A1B" w:rsidRPr="00545A1B" w:rsidRDefault="00545A1B" w:rsidP="00545A1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F578C" w14:textId="77777777" w:rsidR="00545A1B" w:rsidRPr="00545A1B" w:rsidRDefault="00545A1B" w:rsidP="00545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E4B83" w14:textId="77777777" w:rsidR="00545A1B" w:rsidRPr="00545A1B" w:rsidRDefault="00545A1B" w:rsidP="00545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BA49E3A" w14:textId="77777777" w:rsidR="00545A1B" w:rsidRPr="00545A1B" w:rsidRDefault="00545A1B" w:rsidP="00545A1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545A1B" w:rsidRPr="00545A1B" w14:paraId="3825D633" w14:textId="77777777" w:rsidTr="003945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F02A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82D9B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A95E9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545A1B" w:rsidRPr="00545A1B" w14:paraId="7BEDEDA7" w14:textId="77777777" w:rsidTr="003945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7321B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E58A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ADA8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</w:p>
        </w:tc>
      </w:tr>
      <w:tr w:rsidR="00545A1B" w:rsidRPr="00545A1B" w14:paraId="76254C4D" w14:textId="77777777" w:rsidTr="003945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27E3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  <w:r w:rsidRPr="00545A1B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11FE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3814" w14:textId="77777777" w:rsidR="00545A1B" w:rsidRPr="00545A1B" w:rsidRDefault="00545A1B" w:rsidP="00545A1B">
            <w:pPr>
              <w:jc w:val="both"/>
              <w:rPr>
                <w:sz w:val="22"/>
                <w:szCs w:val="22"/>
              </w:rPr>
            </w:pPr>
          </w:p>
        </w:tc>
      </w:tr>
    </w:tbl>
    <w:p w14:paraId="164BF034" w14:textId="77777777" w:rsidR="00545A1B" w:rsidRPr="00545A1B" w:rsidRDefault="00545A1B" w:rsidP="00545A1B">
      <w:pPr>
        <w:numPr>
          <w:ilvl w:val="0"/>
          <w:numId w:val="1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Upoważnionymi do reprezentowania naszej firmy są następujące osoby:</w:t>
      </w:r>
    </w:p>
    <w:p w14:paraId="7A4AB661" w14:textId="77777777" w:rsidR="00545A1B" w:rsidRPr="00545A1B" w:rsidRDefault="00545A1B" w:rsidP="00545A1B">
      <w:pPr>
        <w:keepNext/>
        <w:outlineLvl w:val="0"/>
        <w:rPr>
          <w:b/>
          <w:bCs/>
          <w:kern w:val="32"/>
          <w:sz w:val="22"/>
          <w:szCs w:val="22"/>
        </w:rPr>
      </w:pPr>
      <w:r w:rsidRPr="00545A1B">
        <w:rPr>
          <w:b/>
          <w:bCs/>
          <w:kern w:val="32"/>
          <w:sz w:val="22"/>
          <w:szCs w:val="22"/>
        </w:rPr>
        <w:tab/>
        <w:t>Imię i Nazwisko</w:t>
      </w:r>
      <w:r w:rsidRPr="00545A1B">
        <w:rPr>
          <w:b/>
          <w:bCs/>
          <w:kern w:val="32"/>
          <w:sz w:val="22"/>
          <w:szCs w:val="22"/>
        </w:rPr>
        <w:tab/>
      </w:r>
      <w:r w:rsidRPr="00545A1B">
        <w:rPr>
          <w:b/>
          <w:bCs/>
          <w:kern w:val="32"/>
          <w:sz w:val="22"/>
          <w:szCs w:val="22"/>
        </w:rPr>
        <w:tab/>
      </w:r>
      <w:r w:rsidRPr="00545A1B">
        <w:rPr>
          <w:b/>
          <w:bCs/>
          <w:kern w:val="32"/>
          <w:sz w:val="22"/>
          <w:szCs w:val="22"/>
        </w:rPr>
        <w:tab/>
      </w:r>
      <w:r w:rsidRPr="00545A1B">
        <w:rPr>
          <w:b/>
          <w:bCs/>
          <w:kern w:val="32"/>
          <w:sz w:val="22"/>
          <w:szCs w:val="22"/>
        </w:rPr>
        <w:tab/>
      </w:r>
      <w:r w:rsidRPr="00545A1B">
        <w:rPr>
          <w:b/>
          <w:bCs/>
          <w:kern w:val="32"/>
          <w:sz w:val="22"/>
          <w:szCs w:val="22"/>
        </w:rPr>
        <w:tab/>
      </w:r>
      <w:r w:rsidRPr="00545A1B">
        <w:rPr>
          <w:b/>
          <w:bCs/>
          <w:kern w:val="32"/>
          <w:sz w:val="22"/>
          <w:szCs w:val="22"/>
        </w:rPr>
        <w:tab/>
      </w:r>
      <w:r w:rsidRPr="00545A1B">
        <w:rPr>
          <w:b/>
          <w:bCs/>
          <w:kern w:val="32"/>
          <w:sz w:val="22"/>
          <w:szCs w:val="22"/>
        </w:rPr>
        <w:tab/>
      </w:r>
    </w:p>
    <w:p w14:paraId="1F43AFFC" w14:textId="77777777" w:rsidR="00545A1B" w:rsidRPr="00545A1B" w:rsidRDefault="00545A1B" w:rsidP="00545A1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45A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45A1B">
        <w:rPr>
          <w:sz w:val="22"/>
          <w:szCs w:val="22"/>
        </w:rPr>
        <w:tab/>
      </w:r>
      <w:r w:rsidRPr="00545A1B">
        <w:rPr>
          <w:sz w:val="22"/>
          <w:szCs w:val="22"/>
        </w:rPr>
        <w:tab/>
        <w:t xml:space="preserve"> </w:t>
      </w:r>
    </w:p>
    <w:p w14:paraId="123E7902" w14:textId="4CBF0DB8" w:rsidR="00545A1B" w:rsidRPr="00545A1B" w:rsidRDefault="00545A1B" w:rsidP="00545A1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45A1B">
        <w:rPr>
          <w:sz w:val="22"/>
          <w:szCs w:val="22"/>
        </w:rPr>
        <w:tab/>
        <w:t xml:space="preserve"> upoważnienie dla powyżej wskazanych osób wynika z następującego (</w:t>
      </w:r>
      <w:proofErr w:type="spellStart"/>
      <w:r w:rsidRPr="00545A1B">
        <w:rPr>
          <w:sz w:val="22"/>
          <w:szCs w:val="22"/>
        </w:rPr>
        <w:t>ych</w:t>
      </w:r>
      <w:proofErr w:type="spellEnd"/>
      <w:r w:rsidRPr="00545A1B">
        <w:rPr>
          <w:sz w:val="22"/>
          <w:szCs w:val="22"/>
        </w:rPr>
        <w:t>) dokumentu(ów)</w:t>
      </w:r>
    </w:p>
    <w:p w14:paraId="01B4E9D2" w14:textId="77777777" w:rsidR="00545A1B" w:rsidRPr="00545A1B" w:rsidRDefault="00545A1B" w:rsidP="00545A1B">
      <w:p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AF309B" w14:textId="77777777" w:rsidR="00545A1B" w:rsidRPr="00545A1B" w:rsidRDefault="00545A1B" w:rsidP="00545A1B">
      <w:pPr>
        <w:jc w:val="both"/>
        <w:rPr>
          <w:sz w:val="22"/>
          <w:szCs w:val="22"/>
        </w:rPr>
      </w:pPr>
    </w:p>
    <w:p w14:paraId="67E8AF14" w14:textId="77777777" w:rsidR="00545A1B" w:rsidRPr="00545A1B" w:rsidRDefault="00545A1B" w:rsidP="00545A1B">
      <w:pPr>
        <w:numPr>
          <w:ilvl w:val="0"/>
          <w:numId w:val="1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załącznikami do niniejszej oferty są:</w:t>
      </w:r>
    </w:p>
    <w:p w14:paraId="64918D5F" w14:textId="77777777" w:rsidR="00545A1B" w:rsidRPr="00545A1B" w:rsidRDefault="00545A1B" w:rsidP="00545A1B">
      <w:pPr>
        <w:numPr>
          <w:ilvl w:val="1"/>
          <w:numId w:val="2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………………………………………………………………………………………….</w:t>
      </w:r>
    </w:p>
    <w:p w14:paraId="3EE9600F" w14:textId="77777777" w:rsidR="00545A1B" w:rsidRPr="00545A1B" w:rsidRDefault="00545A1B" w:rsidP="00545A1B">
      <w:pPr>
        <w:numPr>
          <w:ilvl w:val="1"/>
          <w:numId w:val="2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……………………………………………..……………………………………………</w:t>
      </w:r>
    </w:p>
    <w:p w14:paraId="1A170488" w14:textId="77777777" w:rsidR="00545A1B" w:rsidRPr="00545A1B" w:rsidRDefault="00545A1B" w:rsidP="00545A1B">
      <w:pPr>
        <w:numPr>
          <w:ilvl w:val="1"/>
          <w:numId w:val="2"/>
        </w:numPr>
        <w:jc w:val="both"/>
        <w:rPr>
          <w:sz w:val="22"/>
          <w:szCs w:val="22"/>
        </w:rPr>
      </w:pPr>
      <w:r w:rsidRPr="00545A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2E9481" w14:textId="587E2502" w:rsidR="00FE545C" w:rsidRPr="00545A1B" w:rsidRDefault="00545A1B" w:rsidP="00545A1B">
      <w:pPr>
        <w:jc w:val="both"/>
        <w:rPr>
          <w:sz w:val="22"/>
          <w:szCs w:val="22"/>
        </w:rPr>
      </w:pPr>
      <w:r w:rsidRPr="00545A1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45A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45A1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45A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45A1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45A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45A1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45A1B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45A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2D01E" w14:textId="77777777" w:rsidR="009076BB" w:rsidRDefault="009076BB">
      <w:r>
        <w:separator/>
      </w:r>
    </w:p>
  </w:endnote>
  <w:endnote w:type="continuationSeparator" w:id="0">
    <w:p w14:paraId="2D876E59" w14:textId="77777777" w:rsidR="009076BB" w:rsidRDefault="00907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8F149" w14:textId="77777777" w:rsidR="00E579F5" w:rsidRDefault="00E579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F3B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B8B9B" w14:textId="77777777" w:rsidR="00E579F5" w:rsidRDefault="00E579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31F1D" w14:textId="77777777" w:rsidR="009076BB" w:rsidRDefault="009076BB">
      <w:r>
        <w:separator/>
      </w:r>
    </w:p>
  </w:footnote>
  <w:footnote w:type="continuationSeparator" w:id="0">
    <w:p w14:paraId="4257426C" w14:textId="77777777" w:rsidR="009076BB" w:rsidRDefault="00907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09F7" w14:textId="77777777" w:rsidR="00E579F5" w:rsidRDefault="00E579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37B94" w14:textId="2756237F" w:rsidR="00F53146" w:rsidRPr="00545A1B" w:rsidRDefault="00F53146" w:rsidP="00545A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11F7" w14:textId="77777777" w:rsidR="00E579F5" w:rsidRDefault="00E579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86EE2"/>
    <w:multiLevelType w:val="hybridMultilevel"/>
    <w:tmpl w:val="E3E6A5C4"/>
    <w:lvl w:ilvl="0" w:tplc="EC76EEF0">
      <w:start w:val="1"/>
      <w:numFmt w:val="lowerLetter"/>
      <w:lvlText w:val="%1."/>
      <w:lvlJc w:val="left"/>
      <w:pPr>
        <w:ind w:left="720" w:hanging="360"/>
      </w:pPr>
    </w:lvl>
    <w:lvl w:ilvl="1" w:tplc="2916A41A">
      <w:start w:val="1"/>
      <w:numFmt w:val="lowerLetter"/>
      <w:lvlText w:val="%2."/>
      <w:lvlJc w:val="left"/>
      <w:pPr>
        <w:ind w:left="1440" w:hanging="360"/>
      </w:pPr>
    </w:lvl>
    <w:lvl w:ilvl="2" w:tplc="16B8133C">
      <w:start w:val="1"/>
      <w:numFmt w:val="lowerRoman"/>
      <w:lvlText w:val="%3."/>
      <w:lvlJc w:val="right"/>
      <w:pPr>
        <w:ind w:left="2160" w:hanging="180"/>
      </w:pPr>
    </w:lvl>
    <w:lvl w:ilvl="3" w:tplc="69B84D7C">
      <w:start w:val="1"/>
      <w:numFmt w:val="decimal"/>
      <w:lvlText w:val="%4."/>
      <w:lvlJc w:val="left"/>
      <w:pPr>
        <w:ind w:left="2880" w:hanging="360"/>
      </w:pPr>
    </w:lvl>
    <w:lvl w:ilvl="4" w:tplc="25B87146">
      <w:start w:val="1"/>
      <w:numFmt w:val="lowerLetter"/>
      <w:lvlText w:val="%5."/>
      <w:lvlJc w:val="left"/>
      <w:pPr>
        <w:ind w:left="3600" w:hanging="360"/>
      </w:pPr>
    </w:lvl>
    <w:lvl w:ilvl="5" w:tplc="E9C6F534">
      <w:start w:val="1"/>
      <w:numFmt w:val="lowerRoman"/>
      <w:lvlText w:val="%6."/>
      <w:lvlJc w:val="right"/>
      <w:pPr>
        <w:ind w:left="4320" w:hanging="180"/>
      </w:pPr>
    </w:lvl>
    <w:lvl w:ilvl="6" w:tplc="738AFD88">
      <w:start w:val="1"/>
      <w:numFmt w:val="decimal"/>
      <w:lvlText w:val="%7."/>
      <w:lvlJc w:val="left"/>
      <w:pPr>
        <w:ind w:left="5040" w:hanging="360"/>
      </w:pPr>
    </w:lvl>
    <w:lvl w:ilvl="7" w:tplc="FEC4329A">
      <w:start w:val="1"/>
      <w:numFmt w:val="lowerLetter"/>
      <w:lvlText w:val="%8."/>
      <w:lvlJc w:val="left"/>
      <w:pPr>
        <w:ind w:left="5760" w:hanging="360"/>
      </w:pPr>
    </w:lvl>
    <w:lvl w:ilvl="8" w:tplc="97AADAA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EED5C5"/>
    <w:multiLevelType w:val="hybridMultilevel"/>
    <w:tmpl w:val="59940DE8"/>
    <w:lvl w:ilvl="0" w:tplc="DD12AF24">
      <w:start w:val="1"/>
      <w:numFmt w:val="bullet"/>
      <w:lvlText w:val="·"/>
      <w:lvlJc w:val="left"/>
      <w:pPr>
        <w:ind w:left="1428" w:hanging="360"/>
      </w:pPr>
      <w:rPr>
        <w:rFonts w:ascii="Symbol" w:hAnsi="Symbol" w:hint="default"/>
      </w:rPr>
    </w:lvl>
    <w:lvl w:ilvl="1" w:tplc="633208C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828829B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666DDD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A76A78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60A8933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044C8F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1566AD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FC8AC9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9391863"/>
    <w:multiLevelType w:val="hybridMultilevel"/>
    <w:tmpl w:val="E59E7964"/>
    <w:lvl w:ilvl="0" w:tplc="745A4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092E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1DD2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694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41D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D64F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BE7F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E2BE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DF8AD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702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76253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9516207">
    <w:abstractNumId w:val="1"/>
  </w:num>
  <w:num w:numId="4" w16cid:durableId="1062217882">
    <w:abstractNumId w:val="3"/>
  </w:num>
  <w:num w:numId="5" w16cid:durableId="18103666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3502556">
    <w:abstractNumId w:val="6"/>
  </w:num>
  <w:num w:numId="7" w16cid:durableId="19647298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76B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45A1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76BB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79F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BBCA81"/>
  <w15:chartTrackingRefBased/>
  <w15:docId w15:val="{E17ABEE8-CBD8-46DE-A326-14B6DE91C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A1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45A1B"/>
    <w:pPr>
      <w:ind w:left="720"/>
      <w:contextualSpacing/>
    </w:pPr>
  </w:style>
  <w:style w:type="table" w:styleId="Tabela-Siatka">
    <w:name w:val="Table Grid"/>
    <w:basedOn w:val="Standardowy"/>
    <w:rsid w:val="00545A1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751</Words>
  <Characters>6020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2023-06-01T07:18:00Z</dcterms:created>
  <dcterms:modified xsi:type="dcterms:W3CDTF">2023-06-01T07:21:00Z</dcterms:modified>
</cp:coreProperties>
</file>