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D5EB" w14:textId="77777777" w:rsidR="000B7010" w:rsidRPr="00B66A62" w:rsidRDefault="000B7010" w:rsidP="000B7010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14:paraId="6E3D744E" w14:textId="77777777" w:rsidR="000B7010" w:rsidRPr="00404400" w:rsidRDefault="000B7010" w:rsidP="000B701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46A3CFAB" w14:textId="77777777" w:rsidR="000B7010" w:rsidRDefault="000B7010" w:rsidP="000B701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1562AC5D" w14:textId="77777777" w:rsidR="000B7010" w:rsidRPr="00475D3D" w:rsidRDefault="000B7010" w:rsidP="000B701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57B2C14" w14:textId="77777777" w:rsidR="000B7010" w:rsidRPr="00404400" w:rsidRDefault="000B7010" w:rsidP="000B701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6156A8E5" w14:textId="77777777" w:rsidR="000B7010" w:rsidRPr="00404400" w:rsidRDefault="000B7010" w:rsidP="000B701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549A4AC8" w14:textId="77777777" w:rsidR="000B7010" w:rsidRPr="00404400" w:rsidRDefault="000B7010" w:rsidP="000B701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3E33C295" w14:textId="77777777" w:rsidR="000B7010" w:rsidRPr="00404400" w:rsidRDefault="000B7010" w:rsidP="000B701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62BCA57E" w14:textId="77777777" w:rsidR="000B7010" w:rsidRPr="00404400" w:rsidRDefault="000B7010" w:rsidP="000B70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7A25CB08" w14:textId="77777777" w:rsidR="000B7010" w:rsidRPr="00404400" w:rsidRDefault="000B7010" w:rsidP="000B70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16EAE034" w14:textId="77777777" w:rsidR="000B7010" w:rsidRPr="00404400" w:rsidRDefault="000B7010" w:rsidP="000B70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4BA7ECC1" w14:textId="77777777" w:rsidR="000B7010" w:rsidRPr="00404400" w:rsidRDefault="000B7010" w:rsidP="000B701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043274FE" w14:textId="77777777" w:rsidR="000B7010" w:rsidRPr="00404400" w:rsidRDefault="000B7010" w:rsidP="000B701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1EBEF5B0" w14:textId="77777777" w:rsidR="000B7010" w:rsidRPr="00404400" w:rsidRDefault="000B7010" w:rsidP="000B701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EE42A5F" w14:textId="77777777" w:rsidR="000B7010" w:rsidRPr="00B66A62" w:rsidRDefault="000B7010" w:rsidP="000B701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323A324A" w14:textId="77777777" w:rsidR="000B7010" w:rsidRPr="00B66A62" w:rsidRDefault="000B7010" w:rsidP="000B701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7DA80810" w14:textId="77777777" w:rsidR="000B7010" w:rsidRPr="00B66A62" w:rsidRDefault="000B7010" w:rsidP="000B701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24A3D15" w14:textId="77777777" w:rsidR="000B7010" w:rsidRPr="00B66A62" w:rsidRDefault="000B7010" w:rsidP="000B701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5161E6D" w14:textId="77777777" w:rsidR="000B7010" w:rsidRPr="00B66A62" w:rsidRDefault="000B7010" w:rsidP="000B701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14:paraId="1C9A2699" w14:textId="77777777" w:rsidR="000B7010" w:rsidRPr="00A35521" w:rsidRDefault="000B7010" w:rsidP="000B701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 xml:space="preserve">Przystępując do postępowania o </w:t>
      </w:r>
      <w:r w:rsidRPr="00A35521">
        <w:rPr>
          <w:sz w:val="22"/>
          <w:szCs w:val="22"/>
        </w:rPr>
        <w:t>udzielenie zamówienia publicznego, którego przedmiotem jest</w:t>
      </w:r>
      <w:bookmarkStart w:id="0" w:name="_Hlk58842586"/>
      <w:r w:rsidRPr="00A35521">
        <w:rPr>
          <w:sz w:val="22"/>
          <w:szCs w:val="22"/>
        </w:rPr>
        <w:t>:</w:t>
      </w:r>
      <w:r w:rsidRPr="00A35521">
        <w:rPr>
          <w:b/>
          <w:bCs/>
          <w:sz w:val="22"/>
          <w:szCs w:val="22"/>
        </w:rPr>
        <w:t xml:space="preserve"> </w:t>
      </w:r>
      <w:bookmarkEnd w:id="0"/>
      <w:r w:rsidRPr="00A35521">
        <w:rPr>
          <w:b/>
          <w:bCs/>
        </w:rPr>
        <w:t>Dostawa materiałów eksploatacyjnych do druk</w:t>
      </w:r>
      <w:r>
        <w:rPr>
          <w:b/>
          <w:bCs/>
        </w:rPr>
        <w:t>arek</w:t>
      </w:r>
      <w:r w:rsidRPr="00A35521">
        <w:rPr>
          <w:b/>
          <w:bCs/>
        </w:rPr>
        <w:t xml:space="preserve"> 3D </w:t>
      </w:r>
      <w:r>
        <w:rPr>
          <w:b/>
          <w:bCs/>
        </w:rPr>
        <w:t xml:space="preserve">na potrzeby </w:t>
      </w:r>
      <w:proofErr w:type="spellStart"/>
      <w:r>
        <w:rPr>
          <w:b/>
          <w:bCs/>
        </w:rPr>
        <w:t>WIMiR</w:t>
      </w:r>
      <w:proofErr w:type="spellEnd"/>
      <w:r w:rsidRPr="00A35521">
        <w:rPr>
          <w:b/>
          <w:bCs/>
        </w:rPr>
        <w:t xml:space="preserve"> - KC-zp.272-</w:t>
      </w:r>
      <w:r>
        <w:rPr>
          <w:b/>
          <w:bCs/>
        </w:rPr>
        <w:t>299</w:t>
      </w:r>
      <w:r w:rsidRPr="00A35521">
        <w:rPr>
          <w:b/>
          <w:bCs/>
        </w:rPr>
        <w:t>/2</w:t>
      </w:r>
      <w:r>
        <w:rPr>
          <w:b/>
          <w:bCs/>
        </w:rPr>
        <w:t>3</w:t>
      </w:r>
      <w:r w:rsidRPr="00A35521">
        <w:rPr>
          <w:b/>
          <w:bCs/>
          <w:sz w:val="22"/>
          <w:szCs w:val="22"/>
        </w:rPr>
        <w:t xml:space="preserve">, </w:t>
      </w:r>
      <w:r w:rsidRPr="00A35521">
        <w:rPr>
          <w:sz w:val="22"/>
          <w:szCs w:val="22"/>
        </w:rPr>
        <w:t>oferuję realizację przedmiotu zamówienia, zgodnie z zasadami określonymi w specyfikacji warunków zamówienia.</w:t>
      </w:r>
    </w:p>
    <w:p w14:paraId="60C77DBE" w14:textId="77777777" w:rsidR="000B7010" w:rsidRPr="00A35521" w:rsidRDefault="000B7010" w:rsidP="000B7010">
      <w:pPr>
        <w:ind w:right="1"/>
        <w:jc w:val="both"/>
        <w:rPr>
          <w:b/>
          <w:sz w:val="22"/>
          <w:szCs w:val="22"/>
        </w:rPr>
      </w:pPr>
    </w:p>
    <w:tbl>
      <w:tblPr>
        <w:tblW w:w="96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652"/>
        <w:gridCol w:w="1418"/>
        <w:gridCol w:w="708"/>
        <w:gridCol w:w="993"/>
        <w:gridCol w:w="1134"/>
        <w:gridCol w:w="850"/>
        <w:gridCol w:w="1418"/>
      </w:tblGrid>
      <w:tr w:rsidR="000B7010" w:rsidRPr="00A35521" w14:paraId="4BD5F5FF" w14:textId="77777777" w:rsidTr="00A43DD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2FCAC6" w14:textId="77777777" w:rsidR="000B7010" w:rsidRPr="00A35521" w:rsidRDefault="000B7010" w:rsidP="00A43DD5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82E539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Nazwa materiału 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A086A3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Ilość </w:t>
            </w:r>
            <w:r>
              <w:rPr>
                <w:b/>
                <w:bCs/>
                <w:sz w:val="18"/>
                <w:szCs w:val="18"/>
              </w:rPr>
              <w:t>(kg/</w:t>
            </w:r>
            <w:proofErr w:type="spellStart"/>
            <w:r>
              <w:rPr>
                <w:b/>
                <w:bCs/>
                <w:sz w:val="18"/>
                <w:szCs w:val="18"/>
              </w:rPr>
              <w:t>op</w:t>
            </w:r>
            <w:proofErr w:type="spellEnd"/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59E744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Nazwa producenta</w:t>
            </w:r>
            <w:r>
              <w:rPr>
                <w:b/>
                <w:bCs/>
                <w:sz w:val="18"/>
                <w:szCs w:val="18"/>
              </w:rPr>
              <w:t>/ model</w:t>
            </w:r>
            <w:r w:rsidRPr="00A3552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0A038E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Ilość</w:t>
            </w:r>
          </w:p>
          <w:p w14:paraId="0C372EFD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124F91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A35521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83353C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Wartość netto</w:t>
            </w:r>
          </w:p>
          <w:p w14:paraId="359E042E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133A32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VAT</w:t>
            </w:r>
          </w:p>
          <w:p w14:paraId="1EAC4FB5" w14:textId="77777777" w:rsidR="000B7010" w:rsidRPr="00A35521" w:rsidRDefault="000B7010" w:rsidP="00A43DD5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7A876D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1EAA550A" w14:textId="77777777" w:rsidR="000B7010" w:rsidRPr="00A35521" w:rsidRDefault="000B7010" w:rsidP="00A43DD5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  <w:p w14:paraId="078D1E74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 (z doliczonym </w:t>
            </w:r>
            <w:r w:rsidRPr="00A35521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0B7010" w:rsidRPr="00A35521" w14:paraId="7475DD7A" w14:textId="77777777" w:rsidTr="00A43DD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4B17C4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DBBC21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CD167A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E43404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AC544C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2AAF18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8BEA22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A1FFF5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E5302B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0B7010" w:rsidRPr="00A35521" w14:paraId="6D9784D4" w14:textId="77777777" w:rsidTr="00A43DD5">
        <w:trPr>
          <w:trHeight w:val="234"/>
        </w:trPr>
        <w:tc>
          <w:tcPr>
            <w:tcW w:w="9636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BE74E6" w14:textId="77777777" w:rsidR="000B7010" w:rsidRPr="00A35521" w:rsidRDefault="000B7010" w:rsidP="00A43DD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Materiały do drukarki FDM (wymagana kompatybilność z posiadaną drukarką Prusa MK3</w:t>
            </w:r>
          </w:p>
        </w:tc>
      </w:tr>
      <w:tr w:rsidR="000B7010" w:rsidRPr="00A35521" w14:paraId="450AB2BE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CF9AB8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7FA6" w14:textId="77777777" w:rsidR="000B7010" w:rsidRPr="00A35521" w:rsidRDefault="000B7010" w:rsidP="00A43DD5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TPU, 0,5 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F857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1752" w14:textId="77777777" w:rsidR="000B7010" w:rsidRPr="00A35521" w:rsidRDefault="000B7010" w:rsidP="00A43DD5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660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E29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2A2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C4BA3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29861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18EDB579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78034E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B0D7" w14:textId="77777777" w:rsidR="000B7010" w:rsidRPr="00722A93" w:rsidRDefault="000B7010" w:rsidP="00A43DD5">
            <w:pPr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PVB do wygładzania</w:t>
            </w:r>
            <w:r>
              <w:rPr>
                <w:b/>
                <w:bCs/>
                <w:sz w:val="18"/>
                <w:szCs w:val="18"/>
              </w:rPr>
              <w:t xml:space="preserve">, 0,5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D1FE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C55A" w14:textId="77777777" w:rsidR="000B7010" w:rsidRPr="00A35521" w:rsidRDefault="000B7010" w:rsidP="00A43DD5">
            <w:pPr>
              <w:spacing w:line="276" w:lineRule="auto"/>
              <w:jc w:val="both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03D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D38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D71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435E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E5760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45C2CE0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57AF02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C794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PVB</w:t>
            </w:r>
            <w:r>
              <w:rPr>
                <w:b/>
                <w:bCs/>
                <w:sz w:val="18"/>
                <w:szCs w:val="18"/>
              </w:rPr>
              <w:t xml:space="preserve"> przezroczysty, 05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494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660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8D4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D73A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9E6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8C3A4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A378C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2530EBC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326004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8711" w14:textId="77777777" w:rsidR="000B7010" w:rsidRPr="00722A93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Eco PLA</w:t>
            </w:r>
            <w:r>
              <w:rPr>
                <w:b/>
                <w:bCs/>
                <w:sz w:val="18"/>
                <w:szCs w:val="18"/>
              </w:rPr>
              <w:t xml:space="preserve">, 0,25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7CB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4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E3F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C3F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7050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6C8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584B1D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4669BB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EE202A9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694066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7DDF" w14:textId="77777777" w:rsidR="000B7010" w:rsidRPr="00722A93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ASA</w:t>
            </w:r>
            <w:r>
              <w:rPr>
                <w:b/>
                <w:bCs/>
                <w:sz w:val="18"/>
                <w:szCs w:val="18"/>
              </w:rPr>
              <w:t xml:space="preserve">, 0,85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8E6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0C2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44F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5BB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9CB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C3B1E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4E1A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6BA6A972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8CE74F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9A57" w14:textId="77777777" w:rsidR="000B7010" w:rsidRPr="00722A93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, 0.25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D0E0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4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EFFA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120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5A7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1D4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EA564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FBB6F4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50F6042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BF6F86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644A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kevlar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, 0,5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210E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FC70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332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FAB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651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E708CE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49C4C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39ACE728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ECACE0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F29B" w14:textId="77777777" w:rsidR="000B7010" w:rsidRPr="008347A8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ASA</w:t>
            </w:r>
            <w:r>
              <w:rPr>
                <w:b/>
                <w:bCs/>
                <w:sz w:val="18"/>
                <w:szCs w:val="18"/>
              </w:rPr>
              <w:t xml:space="preserve">, 0,7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E6F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9170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567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13B0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20B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DB641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9BCA4D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670F1410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2CB4AF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7E89" w14:textId="77777777" w:rsidR="000B7010" w:rsidRPr="008347A8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02E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DCB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3B0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B67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949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369EB9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73F872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5A946B8C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81A42C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F737" w14:textId="77777777" w:rsidR="000B7010" w:rsidRPr="008347A8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PC-Blend</w:t>
            </w:r>
            <w:r>
              <w:rPr>
                <w:b/>
                <w:bCs/>
                <w:sz w:val="18"/>
                <w:szCs w:val="18"/>
              </w:rPr>
              <w:t xml:space="preserve">, 0,97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BA8B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3DDC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192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E80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569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43ABB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200CB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43C70C2A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EEB400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2B30" w14:textId="77777777" w:rsidR="000B7010" w:rsidRPr="008347A8" w:rsidRDefault="000B7010" w:rsidP="00A43DD5">
            <w:pPr>
              <w:suppressAutoHyphens/>
              <w:spacing w:after="120"/>
              <w:rPr>
                <w:sz w:val="18"/>
                <w:szCs w:val="18"/>
                <w:u w:val="single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72FA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D6EA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7D6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298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6BA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885A3D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FA84D7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600BD26A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2A7BDA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36CE" w14:textId="77777777" w:rsidR="000B7010" w:rsidRPr="008347A8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PLA z dodatkami</w:t>
            </w:r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6A2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5AE6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DF6E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4970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3CA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12D33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3EE60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5B863BD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9422F8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649B" w14:textId="77777777" w:rsidR="000B7010" w:rsidRPr="008347A8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S</w:t>
            </w:r>
            <w:r w:rsidRPr="008347A8">
              <w:rPr>
                <w:sz w:val="18"/>
                <w:szCs w:val="18"/>
              </w:rPr>
              <w:t>-</w:t>
            </w:r>
            <w:r w:rsidRPr="00722A93">
              <w:rPr>
                <w:b/>
                <w:bCs/>
                <w:sz w:val="18"/>
                <w:szCs w:val="18"/>
              </w:rPr>
              <w:t xml:space="preserve"> ABS</w:t>
            </w:r>
            <w:r>
              <w:rPr>
                <w:b/>
                <w:bCs/>
                <w:sz w:val="18"/>
                <w:szCs w:val="18"/>
              </w:rPr>
              <w:t xml:space="preserve">, 0,85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3FFC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90CC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AB51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07A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B1F1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EE325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0DC12B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068473DA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D730B0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A07D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990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7AAE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2B5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A96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DDE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69196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002B2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34E3AA73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5D2F44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F89A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glow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0EED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71FE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D33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032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DA0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ABA63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137E5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9AF45C0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0ED080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865B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722A93">
              <w:rPr>
                <w:b/>
                <w:bCs/>
                <w:sz w:val="18"/>
                <w:szCs w:val="18"/>
              </w:rPr>
              <w:t>ABS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kevlar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, 0,75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325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1E6C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FCA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C62A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281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E3539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0BB1C3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34D6713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13D4A1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0453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PET-G,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A3D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581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E37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0AC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014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002ACE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77002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6882B545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7849B9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27EE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PET-G,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BAB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DAFC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E8B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6EF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278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BFEEF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3F1E8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749454F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7119EA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1DE6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PLA,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A5A6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816A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7B2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5120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F6E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14607E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C6AF8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4892D196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F4AB0F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439B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PC/PTFE,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4D06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D676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73AA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11E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C04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A568D7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B3B0C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1950E0C7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7F3FE8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8E03" w14:textId="77777777" w:rsidR="000B7010" w:rsidRPr="008347A8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8347A8">
              <w:rPr>
                <w:b/>
                <w:bCs/>
                <w:sz w:val="18"/>
                <w:szCs w:val="18"/>
              </w:rPr>
              <w:t>PET-G</w:t>
            </w:r>
            <w:r>
              <w:rPr>
                <w:b/>
                <w:bCs/>
                <w:sz w:val="18"/>
                <w:szCs w:val="18"/>
              </w:rPr>
              <w:t xml:space="preserve"> FR, 0,75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BDB2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F669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DC1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F3D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1DC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F5A0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1C6B6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3E77CCCD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CBF91A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26E0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PLA pro,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1D58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74C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4BB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3E8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2CC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245F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235B7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42B51EA5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F8AAA5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2B13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Filament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z PLA i naturalnego drewna</w:t>
            </w:r>
            <w:r w:rsidRPr="00344C8B">
              <w:rPr>
                <w:b/>
                <w:bCs/>
                <w:sz w:val="18"/>
                <w:szCs w:val="18"/>
              </w:rPr>
              <w:t>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350B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C93A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94E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46A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469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23F09B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D2528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63FBB4C8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6587DE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2705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Ultra PLA, 0,25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965A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4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C2A0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5C5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B59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89D1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5AE05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5DDD33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53810DD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5352E5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E6CA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PLA/PHA,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DE2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40E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BE3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BA1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0530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9D8AE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0A67A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26D0B38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EBF742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53F4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>PA+15CF,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7B3B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4AC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343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1B3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E2C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6F9EF2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31894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0F0CFA18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541851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C560" w14:textId="77777777" w:rsidR="000B7010" w:rsidRPr="00344C8B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44C8B">
              <w:rPr>
                <w:b/>
                <w:bCs/>
                <w:sz w:val="18"/>
                <w:szCs w:val="18"/>
              </w:rPr>
              <w:t xml:space="preserve">PA </w:t>
            </w:r>
            <w:proofErr w:type="spellStart"/>
            <w:r w:rsidRPr="00344C8B">
              <w:rPr>
                <w:b/>
                <w:bCs/>
                <w:sz w:val="18"/>
                <w:szCs w:val="18"/>
              </w:rPr>
              <w:t>Pure</w:t>
            </w:r>
            <w:proofErr w:type="spellEnd"/>
            <w:r w:rsidRPr="00344C8B">
              <w:rPr>
                <w:b/>
                <w:bCs/>
                <w:sz w:val="18"/>
                <w:szCs w:val="18"/>
              </w:rPr>
              <w:t>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C793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01C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418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879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C5B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0C6F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E92A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2197EC4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E333FF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B034" w14:textId="77777777" w:rsidR="000B7010" w:rsidRPr="0092160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PLA, 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8A6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ED7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DC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FF4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DF9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20A8C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7BCF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63293DC7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20E4AB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4831" w14:textId="77777777" w:rsidR="000B7010" w:rsidRPr="0092160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Poliamid z włóknem szklanym,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51F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877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D1C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2720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A9F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4BB96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137983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4D9920DF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33D50F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769E" w14:textId="77777777" w:rsidR="000B7010" w:rsidRPr="0092160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PLA z proszkiem metalowym, 0,75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60E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EE5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151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B20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B51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4D51E7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4BF23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3C18A043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8ED784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A7E3" w14:textId="77777777" w:rsidR="000B7010" w:rsidRPr="0092160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Wzmacniany włóknem węglowym, 0,5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8D80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3FC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1AFE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657A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CE60A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61FD0E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35B97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41AEEEC7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C8ED41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91F6" w14:textId="77777777" w:rsidR="000B7010" w:rsidRPr="0092160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Materiał przewodzący prąd, 0,2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3873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627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CB5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A23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2D0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B5B0D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4F1A4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388940A6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0B26DA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5BE1" w14:textId="77777777" w:rsidR="000B7010" w:rsidRPr="0092160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921601">
              <w:rPr>
                <w:b/>
                <w:bCs/>
                <w:sz w:val="18"/>
                <w:szCs w:val="18"/>
              </w:rPr>
              <w:t>Materiał podporowy rozpuszczalny PVA</w:t>
            </w:r>
            <w:r>
              <w:rPr>
                <w:b/>
                <w:bCs/>
                <w:sz w:val="18"/>
                <w:szCs w:val="18"/>
              </w:rPr>
              <w:t xml:space="preserve">, 0,5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82C3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12E9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449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64C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96F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1545B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1F72F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0602162C" w14:textId="77777777" w:rsidTr="00A43DD5">
        <w:trPr>
          <w:trHeight w:val="163"/>
        </w:trPr>
        <w:tc>
          <w:tcPr>
            <w:tcW w:w="9636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81E385" w14:textId="77777777" w:rsidR="000B7010" w:rsidRPr="003B5BD1" w:rsidRDefault="000B7010" w:rsidP="00A43DD5">
            <w:pPr>
              <w:ind w:right="425"/>
              <w:jc w:val="center"/>
              <w:rPr>
                <w:b/>
                <w:bCs/>
                <w:sz w:val="18"/>
                <w:szCs w:val="18"/>
              </w:rPr>
            </w:pPr>
            <w:r w:rsidRPr="003B5BD1">
              <w:rPr>
                <w:b/>
                <w:bCs/>
                <w:sz w:val="18"/>
                <w:szCs w:val="18"/>
              </w:rPr>
              <w:t>Materiały do drukarki SLS (wymagana kompatybilność z posiadaną drukarką LISA PRO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0B7010" w:rsidRPr="00A35521" w14:paraId="48EC0C3E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1959F2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6915" w14:textId="77777777" w:rsidR="000B7010" w:rsidRPr="003B5BD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B5BD1">
              <w:rPr>
                <w:b/>
                <w:bCs/>
                <w:sz w:val="18"/>
                <w:szCs w:val="18"/>
              </w:rPr>
              <w:t>PA12, 4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5879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C796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B71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888E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870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CAF06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75AFF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4DDBEB63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9E6FE1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DDE9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3B5BD1">
              <w:rPr>
                <w:b/>
                <w:bCs/>
                <w:sz w:val="18"/>
                <w:szCs w:val="18"/>
              </w:rPr>
              <w:t xml:space="preserve">PA12, </w:t>
            </w:r>
            <w:r>
              <w:rPr>
                <w:b/>
                <w:bCs/>
                <w:sz w:val="18"/>
                <w:szCs w:val="18"/>
              </w:rPr>
              <w:t xml:space="preserve">2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FEF2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78C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7071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97A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FF5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94CD07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8A5B42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2CF4DDE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E20AD6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6D5C" w14:textId="77777777" w:rsidR="000B7010" w:rsidRPr="003061A2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  <w:lang w:val="en-US"/>
              </w:rPr>
            </w:pPr>
            <w:r w:rsidRPr="003061A2">
              <w:rPr>
                <w:b/>
                <w:bCs/>
                <w:sz w:val="18"/>
                <w:szCs w:val="18"/>
                <w:lang w:val="en-US"/>
              </w:rPr>
              <w:t xml:space="preserve">PA11, 6 </w:t>
            </w:r>
            <w:r w:rsidRPr="003061A2">
              <w:rPr>
                <w:b/>
                <w:sz w:val="18"/>
                <w:szCs w:val="18"/>
                <w:lang w:val="en-US"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5668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DAE0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B06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F78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7C1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1A79A9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BA07E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C49F88C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EB02A9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CC09" w14:textId="77777777" w:rsidR="000B7010" w:rsidRPr="003B5BD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 w:rsidRPr="003B5BD1">
              <w:rPr>
                <w:b/>
                <w:bCs/>
                <w:sz w:val="18"/>
                <w:szCs w:val="18"/>
              </w:rPr>
              <w:t>PA11, 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496A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40AC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E62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D7B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388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F2E50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49763D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087747F1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D0EC66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E137" w14:textId="77777777" w:rsidR="000B7010" w:rsidRPr="003B5BD1" w:rsidRDefault="000B7010" w:rsidP="00A43DD5">
            <w:pPr>
              <w:suppressAutoHyphens/>
              <w:spacing w:after="12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TPU</w:t>
            </w:r>
            <w:r w:rsidRPr="003B5BD1">
              <w:rPr>
                <w:b/>
                <w:bCs/>
                <w:sz w:val="18"/>
                <w:szCs w:val="18"/>
              </w:rPr>
              <w:t>, 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E4DB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7249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345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7F1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951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602179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F0F1C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69600486" w14:textId="77777777" w:rsidTr="00A43DD5">
        <w:trPr>
          <w:trHeight w:val="163"/>
        </w:trPr>
        <w:tc>
          <w:tcPr>
            <w:tcW w:w="9636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F9F52" w14:textId="77777777" w:rsidR="000B7010" w:rsidRPr="00581053" w:rsidRDefault="000B7010" w:rsidP="00A43DD5">
            <w:pPr>
              <w:ind w:right="425"/>
              <w:jc w:val="center"/>
              <w:rPr>
                <w:b/>
                <w:bCs/>
                <w:sz w:val="18"/>
                <w:szCs w:val="18"/>
              </w:rPr>
            </w:pPr>
            <w:r w:rsidRPr="00581053">
              <w:rPr>
                <w:b/>
                <w:bCs/>
                <w:sz w:val="18"/>
                <w:szCs w:val="18"/>
              </w:rPr>
              <w:t xml:space="preserve">Materiały do drukarki SLA (wymagana kompatybilność z posiadaną drukarką </w:t>
            </w:r>
            <w:proofErr w:type="spellStart"/>
            <w:r w:rsidRPr="00581053">
              <w:rPr>
                <w:b/>
                <w:bCs/>
                <w:sz w:val="18"/>
                <w:szCs w:val="18"/>
              </w:rPr>
              <w:t>Phrozen</w:t>
            </w:r>
            <w:proofErr w:type="spellEnd"/>
            <w:r w:rsidRPr="00581053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81053">
              <w:rPr>
                <w:b/>
                <w:bCs/>
                <w:sz w:val="18"/>
                <w:szCs w:val="18"/>
              </w:rPr>
              <w:t>Transform</w:t>
            </w:r>
            <w:proofErr w:type="spellEnd"/>
            <w:r w:rsidRPr="00581053">
              <w:rPr>
                <w:b/>
                <w:bCs/>
                <w:sz w:val="18"/>
                <w:szCs w:val="18"/>
              </w:rPr>
              <w:t xml:space="preserve"> Fast</w:t>
            </w:r>
          </w:p>
        </w:tc>
      </w:tr>
      <w:tr w:rsidR="000B7010" w:rsidRPr="00A35521" w14:paraId="37982F7A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9A6C90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88A8" w14:textId="77777777" w:rsidR="000B7010" w:rsidRPr="008347A8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Żywica modelarska, 1 </w:t>
            </w:r>
            <w:r>
              <w:rPr>
                <w:b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85A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6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0B7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DB9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457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9C2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56A86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867DE2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6C675C2" w14:textId="77777777" w:rsidTr="00A43DD5">
        <w:trPr>
          <w:trHeight w:val="163"/>
        </w:trPr>
        <w:tc>
          <w:tcPr>
            <w:tcW w:w="9636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623635" w14:textId="77777777" w:rsidR="000B7010" w:rsidRPr="00581053" w:rsidRDefault="000B7010" w:rsidP="00A43DD5">
            <w:pPr>
              <w:ind w:right="425"/>
              <w:jc w:val="center"/>
              <w:rPr>
                <w:b/>
                <w:bCs/>
                <w:sz w:val="18"/>
                <w:szCs w:val="18"/>
              </w:rPr>
            </w:pPr>
            <w:r w:rsidRPr="00581053">
              <w:rPr>
                <w:b/>
                <w:bCs/>
                <w:sz w:val="18"/>
                <w:szCs w:val="18"/>
              </w:rPr>
              <w:t>Akcesoria</w:t>
            </w:r>
          </w:p>
        </w:tc>
      </w:tr>
      <w:tr w:rsidR="000B7010" w:rsidRPr="00A35521" w14:paraId="0400AFE0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A05989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B03D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Rękawiczki (opakowanie 100 szt.)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FB5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4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F0B9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EB4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0F9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AC9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CBA7B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EE24A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172879AE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67E75D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9D1A" w14:textId="77777777" w:rsidR="000B7010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Filtry do żywicy</w:t>
            </w:r>
          </w:p>
          <w:p w14:paraId="7B4E9867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(opakowanie 25 szt.)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9CD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lastRenderedPageBreak/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6321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DB5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0665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4B9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021C0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FAC37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FC0CE96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D0C176" w14:textId="77777777" w:rsidR="000B7010" w:rsidRPr="00A03024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03024"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76A8" w14:textId="77777777" w:rsidR="000B7010" w:rsidRPr="00A03024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A03024">
              <w:rPr>
                <w:sz w:val="18"/>
                <w:szCs w:val="18"/>
              </w:rPr>
              <w:t>Alkohol izopropylowy, 5 l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B3A4" w14:textId="77777777" w:rsidR="000B7010" w:rsidRPr="00A03024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03024">
              <w:rPr>
                <w:sz w:val="18"/>
                <w:szCs w:val="16"/>
                <w:lang w:eastAsia="en-US"/>
              </w:rPr>
              <w:t>10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85A6" w14:textId="77777777" w:rsidR="000B7010" w:rsidRPr="00A03024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20DF" w14:textId="77777777" w:rsidR="000B7010" w:rsidRPr="00A03024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F6AE" w14:textId="77777777" w:rsidR="000B7010" w:rsidRPr="00A03024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722A" w14:textId="77777777" w:rsidR="000B7010" w:rsidRPr="00A03024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77FF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04DDE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3494BCD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C24622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40B9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Lejek laboratoryjny fi 100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BFCB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5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864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CF6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36B8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39A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4EFC5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323C8B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0610674D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EDF739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3A60" w14:textId="77777777" w:rsidR="000B7010" w:rsidRPr="008347A8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Miednica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213B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C2A8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61E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921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8A3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1D741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FB344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43172602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57A5C0" w14:textId="77777777" w:rsidR="000B7010" w:rsidRPr="003061A2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61A2">
              <w:rPr>
                <w:sz w:val="18"/>
                <w:szCs w:val="18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9A1B" w14:textId="77777777" w:rsidR="000B7010" w:rsidRPr="003061A2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3061A2">
              <w:rPr>
                <w:sz w:val="18"/>
                <w:szCs w:val="18"/>
              </w:rPr>
              <w:t>Zestaw szpachelek nr 1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D21A" w14:textId="77777777" w:rsidR="000B7010" w:rsidRPr="003061A2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3061A2"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168C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D04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F2D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E611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6DEA6D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C71FAF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1464587D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1A05B9" w14:textId="77777777" w:rsidR="000B7010" w:rsidRPr="003061A2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61A2">
              <w:rPr>
                <w:sz w:val="18"/>
                <w:szCs w:val="18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72BC" w14:textId="77777777" w:rsidR="000B7010" w:rsidRPr="003061A2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 w:rsidRPr="003061A2">
              <w:rPr>
                <w:sz w:val="18"/>
                <w:szCs w:val="18"/>
              </w:rPr>
              <w:t>Zestaw szpachelek nr 2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58AF" w14:textId="77777777" w:rsidR="000B7010" w:rsidRPr="003061A2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3061A2"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08D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F79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B4D1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B4C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82241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AE57A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23591C57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A37233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F09B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Pilniki igiełkowe (w zestawie 10 szt.)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6198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E4A6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ABB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602F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9B7B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637E33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ED441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D7E4968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A0F91E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C0A0" w14:textId="77777777" w:rsidR="000B7010" w:rsidRPr="008347A8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Suszarka/</w:t>
            </w:r>
            <w:proofErr w:type="spellStart"/>
            <w:r>
              <w:rPr>
                <w:sz w:val="18"/>
                <w:szCs w:val="18"/>
              </w:rPr>
              <w:t>ociekacz</w:t>
            </w:r>
            <w:proofErr w:type="spellEnd"/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93F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3C67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14CE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176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7C59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AB54AC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DC2B84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3D06DDAE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D30E8B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DCC2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Głowica laserowa do posiadanej drukarki </w:t>
            </w:r>
            <w:r w:rsidRPr="003061A2">
              <w:rPr>
                <w:sz w:val="18"/>
                <w:szCs w:val="18"/>
              </w:rPr>
              <w:t>Prusa i3 MK3S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FED4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EAB3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AD2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2F4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3BB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86E146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7D0A74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066713A3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73385F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7E63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Suszarka do </w:t>
            </w:r>
            <w:proofErr w:type="spellStart"/>
            <w:r>
              <w:rPr>
                <w:sz w:val="18"/>
                <w:szCs w:val="18"/>
              </w:rPr>
              <w:t>filamentu</w:t>
            </w:r>
            <w:proofErr w:type="spellEnd"/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68B2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2823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BEC0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A524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244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779017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DF8E6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9F11002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B68FE40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EEB345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 do drukarki Prusa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60259F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903083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A1CCD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3CE16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9FD8DA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94EF20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A786F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7B7DB263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0026F8" w14:textId="77777777" w:rsidR="000B7010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D6E2" w14:textId="77777777" w:rsidR="000B7010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Zestaw diod 405 </w:t>
            </w:r>
            <w:proofErr w:type="spellStart"/>
            <w:r>
              <w:rPr>
                <w:sz w:val="18"/>
                <w:szCs w:val="18"/>
              </w:rPr>
              <w:t>nm</w:t>
            </w:r>
            <w:proofErr w:type="spellEnd"/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46F7" w14:textId="77777777" w:rsidR="000B7010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20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2150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BAA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622C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1317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2942C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F3BBF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00609286" w14:textId="77777777" w:rsidTr="00A43D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3175C1" w14:textId="77777777" w:rsidR="000B7010" w:rsidRPr="00A35521" w:rsidRDefault="000B7010" w:rsidP="00A43D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3545" w14:textId="77777777" w:rsidR="000B7010" w:rsidRPr="00A35521" w:rsidRDefault="000B7010" w:rsidP="00A43DD5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Dysza rubinowa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6ED5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C842" w14:textId="77777777" w:rsidR="000B7010" w:rsidRPr="00A35521" w:rsidRDefault="000B7010" w:rsidP="00A43DD5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4E83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DCD2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355D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1F8CA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A24C94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13377C86" w14:textId="77777777" w:rsidTr="00A43DD5">
        <w:trPr>
          <w:trHeight w:val="163"/>
        </w:trPr>
        <w:tc>
          <w:tcPr>
            <w:tcW w:w="623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E1E078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  <w:p w14:paraId="5B6D2181" w14:textId="77777777" w:rsidR="000B7010" w:rsidRPr="00A35521" w:rsidRDefault="000B7010" w:rsidP="00A43DD5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25C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D49C5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7E3155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  <w:tr w:rsidR="000B7010" w:rsidRPr="00A35521" w14:paraId="1FADB858" w14:textId="77777777" w:rsidTr="00A43DD5">
        <w:trPr>
          <w:trHeight w:val="163"/>
        </w:trPr>
        <w:tc>
          <w:tcPr>
            <w:tcW w:w="623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B0D0B5" w14:textId="77777777" w:rsidR="000B7010" w:rsidRPr="00A35521" w:rsidRDefault="000B7010" w:rsidP="00A43DD5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64439A26" w14:textId="77777777" w:rsidR="000B7010" w:rsidRPr="00A35521" w:rsidRDefault="000B7010" w:rsidP="00A43DD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A150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A2370E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26E861" w14:textId="77777777" w:rsidR="000B7010" w:rsidRPr="00A35521" w:rsidRDefault="000B7010" w:rsidP="00A43DD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6685B90B" w14:textId="77777777" w:rsidR="000B7010" w:rsidRPr="00A35521" w:rsidRDefault="000B7010" w:rsidP="000B701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318DA3A" w14:textId="77777777" w:rsidR="000B7010" w:rsidRPr="00A35521" w:rsidRDefault="000B7010" w:rsidP="000B701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A35521">
        <w:rPr>
          <w:b/>
          <w:sz w:val="22"/>
          <w:szCs w:val="22"/>
        </w:rPr>
        <w:t>Termin realizacji: do …………………. dni roboczych od daty podpisania umowy</w:t>
      </w:r>
      <w:r w:rsidRPr="00A35521">
        <w:rPr>
          <w:b/>
          <w:sz w:val="22"/>
          <w:szCs w:val="22"/>
          <w:highlight w:val="yellow"/>
        </w:rPr>
        <w:t xml:space="preserve"> – kryterium oceny ofert</w:t>
      </w:r>
    </w:p>
    <w:p w14:paraId="5B78A6E1" w14:textId="77777777" w:rsidR="000B7010" w:rsidRDefault="000B7010" w:rsidP="000B7010">
      <w:pPr>
        <w:widowControl w:val="0"/>
        <w:ind w:right="1"/>
        <w:jc w:val="both"/>
        <w:rPr>
          <w:b/>
        </w:rPr>
      </w:pPr>
    </w:p>
    <w:p w14:paraId="3EA6EE57" w14:textId="77777777" w:rsidR="000B7010" w:rsidRDefault="000B7010" w:rsidP="000B7010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E55478">
        <w:rPr>
          <w:b/>
          <w:bCs/>
        </w:rPr>
        <w:t>12 miesięcy</w:t>
      </w:r>
    </w:p>
    <w:p w14:paraId="251248F6" w14:textId="77777777" w:rsidR="000B7010" w:rsidRDefault="000B7010" w:rsidP="000B7010">
      <w:pPr>
        <w:widowControl w:val="0"/>
        <w:ind w:right="1"/>
        <w:jc w:val="both"/>
        <w:rPr>
          <w:b/>
        </w:rPr>
      </w:pPr>
    </w:p>
    <w:p w14:paraId="4985D88A" w14:textId="77777777" w:rsidR="000B7010" w:rsidRPr="00FE545C" w:rsidRDefault="000B7010" w:rsidP="000B7010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D0F170" w14:textId="77777777" w:rsidR="000B7010" w:rsidRPr="00FE545C" w:rsidRDefault="000B7010" w:rsidP="000B7010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0CB1E38" w14:textId="77777777" w:rsidR="000B7010" w:rsidRDefault="000B7010" w:rsidP="000B7010">
      <w:pPr>
        <w:jc w:val="both"/>
        <w:rPr>
          <w:sz w:val="18"/>
          <w:szCs w:val="18"/>
        </w:rPr>
      </w:pPr>
    </w:p>
    <w:p w14:paraId="2B531D97" w14:textId="77777777" w:rsidR="000B7010" w:rsidRPr="008B31B0" w:rsidRDefault="000B7010" w:rsidP="000B7010">
      <w:pPr>
        <w:widowControl w:val="0"/>
        <w:ind w:right="1"/>
        <w:jc w:val="both"/>
        <w:rPr>
          <w:sz w:val="22"/>
          <w:szCs w:val="22"/>
        </w:rPr>
      </w:pPr>
    </w:p>
    <w:p w14:paraId="2EA2FC21" w14:textId="77777777" w:rsidR="000B7010" w:rsidRDefault="000B7010" w:rsidP="000B701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AF4266" w14:textId="77777777" w:rsidR="000B7010" w:rsidRDefault="000B7010" w:rsidP="000B7010">
      <w:pPr>
        <w:rPr>
          <w:b/>
          <w:sz w:val="22"/>
          <w:szCs w:val="20"/>
          <w:u w:val="single"/>
        </w:rPr>
      </w:pPr>
    </w:p>
    <w:p w14:paraId="079316AE" w14:textId="77777777" w:rsidR="000B7010" w:rsidRPr="00B66A62" w:rsidRDefault="000B7010" w:rsidP="000B701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30D9B999" w14:textId="77777777" w:rsidR="000B7010" w:rsidRPr="00B66A62" w:rsidRDefault="000B7010" w:rsidP="000B701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2BB1F8C0" w14:textId="77777777" w:rsidR="000B7010" w:rsidRDefault="000B7010" w:rsidP="000B70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65A0B33E" w14:textId="77777777" w:rsidR="000B7010" w:rsidRPr="00B66A62" w:rsidRDefault="000B7010" w:rsidP="000B7010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093507" w14:textId="77777777" w:rsidR="000B7010" w:rsidRPr="00B66A62" w:rsidRDefault="000B7010" w:rsidP="000B701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B66A62">
        <w:rPr>
          <w:i/>
          <w:sz w:val="22"/>
          <w:szCs w:val="20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39442FC6" w14:textId="77777777" w:rsidR="000B7010" w:rsidRPr="00B66A62" w:rsidRDefault="000B7010" w:rsidP="000B701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E99DCB" w14:textId="77777777" w:rsidR="000B7010" w:rsidRPr="00B66A62" w:rsidRDefault="000B7010" w:rsidP="000B701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7010" w:rsidRPr="00B66A62" w14:paraId="0A78921F" w14:textId="77777777" w:rsidTr="00A43D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72693" w14:textId="77777777" w:rsidR="000B7010" w:rsidRPr="00B66A62" w:rsidRDefault="000B7010" w:rsidP="00A43DD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FA73A" w14:textId="77777777" w:rsidR="000B7010" w:rsidRPr="00B66A62" w:rsidRDefault="000B7010" w:rsidP="00A43DD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006F1D0A" w14:textId="77777777" w:rsidR="000B7010" w:rsidRPr="00B66A62" w:rsidRDefault="000B7010" w:rsidP="00A43DD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9A841" w14:textId="77777777" w:rsidR="000B7010" w:rsidRPr="00B66A62" w:rsidRDefault="000B7010" w:rsidP="00A43DD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0B7010" w:rsidRPr="00B66A62" w14:paraId="1A3C57BF" w14:textId="77777777" w:rsidTr="00A43D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A594C" w14:textId="77777777" w:rsidR="000B7010" w:rsidRPr="00B66A62" w:rsidRDefault="000B7010" w:rsidP="00A43D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08EA1" w14:textId="77777777" w:rsidR="000B7010" w:rsidRPr="00B66A62" w:rsidRDefault="000B7010" w:rsidP="00A43D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C7E0C" w14:textId="77777777" w:rsidR="000B7010" w:rsidRPr="00B66A62" w:rsidRDefault="000B7010" w:rsidP="00A43D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0B7010" w:rsidRPr="00B66A62" w14:paraId="318B7D9A" w14:textId="77777777" w:rsidTr="00A43D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EF582" w14:textId="77777777" w:rsidR="000B7010" w:rsidRPr="00B66A62" w:rsidRDefault="000B7010" w:rsidP="00A43D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D3BC4" w14:textId="77777777" w:rsidR="000B7010" w:rsidRPr="00B66A62" w:rsidRDefault="000B7010" w:rsidP="00A43D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AA93E" w14:textId="77777777" w:rsidR="000B7010" w:rsidRPr="00B66A62" w:rsidRDefault="000B7010" w:rsidP="00A43D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4F5E3AC3" w14:textId="77777777" w:rsidR="000B7010" w:rsidRPr="00B66A62" w:rsidRDefault="000B7010" w:rsidP="000B701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6D011F0F" w14:textId="77777777" w:rsidR="000B7010" w:rsidRPr="00B66A62" w:rsidRDefault="000B7010" w:rsidP="000B701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5F116295" w14:textId="77777777" w:rsidR="000B7010" w:rsidRPr="00B66A62" w:rsidRDefault="000B7010" w:rsidP="000B701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38FFC9C4" w14:textId="77777777" w:rsidR="000B7010" w:rsidRPr="00B66A62" w:rsidRDefault="000B7010" w:rsidP="000B701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47EC43A9" w14:textId="77777777" w:rsidR="000B7010" w:rsidRPr="00B66A62" w:rsidRDefault="000B7010" w:rsidP="000B701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DEC93F8" w14:textId="77777777" w:rsidR="000B7010" w:rsidRPr="00B66A62" w:rsidRDefault="000B7010" w:rsidP="000B701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07F56850" w14:textId="77777777" w:rsidR="000B7010" w:rsidRPr="00B66A62" w:rsidRDefault="000B7010" w:rsidP="000B701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6CAF8905" w14:textId="77777777" w:rsidR="000B7010" w:rsidRPr="00B66A62" w:rsidRDefault="000B7010" w:rsidP="000B701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25287B5B" w14:textId="77777777" w:rsidR="000B7010" w:rsidRPr="00B66A62" w:rsidRDefault="000B7010" w:rsidP="000B701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1D111353" w14:textId="77777777" w:rsidR="000B7010" w:rsidRPr="00B66A62" w:rsidRDefault="000B7010" w:rsidP="000B701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31F12A6" w14:textId="77777777" w:rsidR="000B7010" w:rsidRPr="00ED0F4E" w:rsidRDefault="000B7010" w:rsidP="000B701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4A1B2652" w14:textId="77777777" w:rsidR="000B7010" w:rsidRPr="00C9196D" w:rsidRDefault="000B7010" w:rsidP="000B7010">
      <w:pPr>
        <w:jc w:val="right"/>
        <w:rPr>
          <w:color w:val="FF0000"/>
          <w:sz w:val="20"/>
          <w:szCs w:val="20"/>
        </w:rPr>
      </w:pPr>
    </w:p>
    <w:p w14:paraId="0E9A0497" w14:textId="77777777" w:rsidR="000B7010" w:rsidRPr="00BB7187" w:rsidRDefault="000B7010" w:rsidP="000B7010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Pr="00C9196D">
        <w:t xml:space="preserve"> </w:t>
      </w:r>
    </w:p>
    <w:p w14:paraId="45AEBE71" w14:textId="77777777" w:rsidR="000B7010" w:rsidRPr="00A97F8D" w:rsidRDefault="000B7010" w:rsidP="000B7010"/>
    <w:p w14:paraId="5BCCC79F" w14:textId="77777777" w:rsidR="000B7010" w:rsidRPr="00C01857" w:rsidRDefault="000B7010" w:rsidP="000B7010"/>
    <w:p w14:paraId="5A12FF0B" w14:textId="77777777" w:rsidR="000B7010" w:rsidRPr="004E6207" w:rsidRDefault="000B7010" w:rsidP="000B7010"/>
    <w:p w14:paraId="25CF327F" w14:textId="77777777" w:rsidR="000B7010" w:rsidRPr="00524178" w:rsidRDefault="000B7010" w:rsidP="000B7010"/>
    <w:p w14:paraId="18D10263" w14:textId="77777777" w:rsidR="000B7010" w:rsidRPr="00722A93" w:rsidRDefault="000B7010" w:rsidP="000B7010"/>
    <w:p w14:paraId="301F81D0" w14:textId="77777777" w:rsidR="00FE545C" w:rsidRPr="000B7010" w:rsidRDefault="00FE545C" w:rsidP="000B7010"/>
    <w:sectPr w:rsidR="00FE545C" w:rsidRPr="000B70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88495" w14:textId="77777777" w:rsidR="00150BE0" w:rsidRDefault="00150BE0">
      <w:r>
        <w:separator/>
      </w:r>
    </w:p>
  </w:endnote>
  <w:endnote w:type="continuationSeparator" w:id="0">
    <w:p w14:paraId="32EF4DC6" w14:textId="77777777" w:rsidR="00150BE0" w:rsidRDefault="00150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1E936" w14:textId="77777777" w:rsidR="00DB2236" w:rsidRDefault="00DB22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40F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871" w14:textId="77777777" w:rsidR="00DB2236" w:rsidRDefault="00DB22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9213" w14:textId="77777777" w:rsidR="00150BE0" w:rsidRDefault="00150BE0">
      <w:r>
        <w:separator/>
      </w:r>
    </w:p>
  </w:footnote>
  <w:footnote w:type="continuationSeparator" w:id="0">
    <w:p w14:paraId="22D18F66" w14:textId="77777777" w:rsidR="00150BE0" w:rsidRDefault="00150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546AD" w14:textId="77777777" w:rsidR="00DB2236" w:rsidRDefault="00DB22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8BE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E450" w14:textId="77777777" w:rsidR="00DB2236" w:rsidRDefault="00DB2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27832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4204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65804">
    <w:abstractNumId w:val="0"/>
  </w:num>
  <w:num w:numId="4" w16cid:durableId="802306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BE0"/>
    <w:rsid w:val="00012286"/>
    <w:rsid w:val="000166FC"/>
    <w:rsid w:val="00045DE8"/>
    <w:rsid w:val="000704FC"/>
    <w:rsid w:val="00071CCC"/>
    <w:rsid w:val="000B7010"/>
    <w:rsid w:val="000B731D"/>
    <w:rsid w:val="000D6134"/>
    <w:rsid w:val="000E09C7"/>
    <w:rsid w:val="000F6589"/>
    <w:rsid w:val="00106636"/>
    <w:rsid w:val="00116EC6"/>
    <w:rsid w:val="00150BE0"/>
    <w:rsid w:val="001801DD"/>
    <w:rsid w:val="001D4612"/>
    <w:rsid w:val="00207E98"/>
    <w:rsid w:val="002723B0"/>
    <w:rsid w:val="003061A2"/>
    <w:rsid w:val="00315A4A"/>
    <w:rsid w:val="00344C8B"/>
    <w:rsid w:val="003B5BD1"/>
    <w:rsid w:val="004B7300"/>
    <w:rsid w:val="004C6753"/>
    <w:rsid w:val="00581053"/>
    <w:rsid w:val="00595C87"/>
    <w:rsid w:val="005D2C65"/>
    <w:rsid w:val="005E6D94"/>
    <w:rsid w:val="0063384F"/>
    <w:rsid w:val="00643C6F"/>
    <w:rsid w:val="00646202"/>
    <w:rsid w:val="0065290F"/>
    <w:rsid w:val="006815F6"/>
    <w:rsid w:val="00722A93"/>
    <w:rsid w:val="007748F0"/>
    <w:rsid w:val="007A4321"/>
    <w:rsid w:val="00833933"/>
    <w:rsid w:val="008347A8"/>
    <w:rsid w:val="00853083"/>
    <w:rsid w:val="008B2F0C"/>
    <w:rsid w:val="008B4928"/>
    <w:rsid w:val="008D2AB8"/>
    <w:rsid w:val="008F1C66"/>
    <w:rsid w:val="00921601"/>
    <w:rsid w:val="00970FE4"/>
    <w:rsid w:val="00A0022B"/>
    <w:rsid w:val="00A03024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2236"/>
    <w:rsid w:val="00DC1500"/>
    <w:rsid w:val="00DF07A8"/>
    <w:rsid w:val="00E44371"/>
    <w:rsid w:val="00E55478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ED7A24"/>
  <w15:chartTrackingRefBased/>
  <w15:docId w15:val="{9937FCFA-1A0A-4D23-83AC-2D02981F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2A9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912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2023-05-23T11:25:00Z</cp:lastPrinted>
  <dcterms:created xsi:type="dcterms:W3CDTF">2023-05-25T13:21:00Z</dcterms:created>
  <dcterms:modified xsi:type="dcterms:W3CDTF">2023-05-25T13:21:00Z</dcterms:modified>
</cp:coreProperties>
</file>