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C15F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C44C5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6B0D59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8FE8F4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NAZWA WYKONAWCY:……………………………………………………………………..</w:t>
      </w:r>
    </w:p>
    <w:p w14:paraId="28CB1140" w14:textId="77777777" w:rsidR="00952A3C" w:rsidRPr="00D94CFD" w:rsidRDefault="00952A3C" w:rsidP="00952A3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94CF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618D29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ADRES:…………………………………………………………………………………………</w:t>
      </w:r>
    </w:p>
    <w:p w14:paraId="66710741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9302CA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TEL.</w:t>
      </w:r>
      <w:r w:rsidRPr="00D94CFD">
        <w:rPr>
          <w:sz w:val="22"/>
          <w:szCs w:val="22"/>
        </w:rPr>
        <w:t>……………………………………………………………………………………………..</w:t>
      </w:r>
    </w:p>
    <w:p w14:paraId="682D7C39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 xml:space="preserve">FAX </w:t>
      </w:r>
      <w:r w:rsidRPr="00D94CFD">
        <w:rPr>
          <w:sz w:val="22"/>
          <w:szCs w:val="22"/>
        </w:rPr>
        <w:t>…………………………………………………………………………………………….</w:t>
      </w:r>
    </w:p>
    <w:p w14:paraId="34037F1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52F2372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  <w:lang w:val="de-DE"/>
        </w:rPr>
        <w:t xml:space="preserve">NIP…………………………………. </w:t>
      </w:r>
      <w:r w:rsidRPr="00D94CFD">
        <w:rPr>
          <w:sz w:val="22"/>
          <w:szCs w:val="22"/>
        </w:rPr>
        <w:t>REGON:………………………………………………...</w:t>
      </w:r>
    </w:p>
    <w:p w14:paraId="7C6F8595" w14:textId="77777777" w:rsidR="00952A3C" w:rsidRPr="00D94CFD" w:rsidRDefault="00952A3C" w:rsidP="00952A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BANK/ NR KONTA ……………………………………………………………………………</w:t>
      </w:r>
    </w:p>
    <w:p w14:paraId="5D6495AB" w14:textId="77777777" w:rsidR="00952A3C" w:rsidRPr="00D94CFD" w:rsidRDefault="00952A3C" w:rsidP="00952A3C">
      <w:pPr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Do: Nazwa i siedziba Zamawiającego:</w:t>
      </w:r>
    </w:p>
    <w:p w14:paraId="76CEBABA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Akademia Górniczo - Hutnicza</w:t>
      </w:r>
    </w:p>
    <w:p w14:paraId="73DE6A34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im. Stanisława Staszica w Krakowie</w:t>
      </w:r>
    </w:p>
    <w:p w14:paraId="369D37D0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 xml:space="preserve">Dział Zamówień Publicznych  </w:t>
      </w:r>
    </w:p>
    <w:p w14:paraId="48730832" w14:textId="77777777" w:rsidR="00952A3C" w:rsidRPr="00D94CFD" w:rsidRDefault="00952A3C" w:rsidP="00952A3C">
      <w:pPr>
        <w:ind w:right="-11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 xml:space="preserve">Al. Mickiewicza 30, 30-059 Kraków,  </w:t>
      </w:r>
    </w:p>
    <w:p w14:paraId="000E33A5" w14:textId="77777777" w:rsidR="008D2AB8" w:rsidRPr="00D94CFD" w:rsidRDefault="008D2AB8" w:rsidP="008D2AB8">
      <w:pPr>
        <w:ind w:firstLine="3969"/>
        <w:rPr>
          <w:b/>
          <w:sz w:val="22"/>
          <w:szCs w:val="22"/>
        </w:rPr>
      </w:pPr>
    </w:p>
    <w:p w14:paraId="3BDFED60" w14:textId="6A0D6045" w:rsidR="008D2AB8" w:rsidRPr="00D94CFD" w:rsidRDefault="008D2AB8" w:rsidP="00953818">
      <w:pPr>
        <w:widowControl w:val="0"/>
        <w:jc w:val="both"/>
        <w:rPr>
          <w:sz w:val="22"/>
          <w:szCs w:val="22"/>
        </w:rPr>
      </w:pPr>
      <w:r w:rsidRPr="00D94CFD">
        <w:rPr>
          <w:sz w:val="22"/>
          <w:szCs w:val="22"/>
        </w:rPr>
        <w:t xml:space="preserve">Przystępując do postępowania o udzielenie zamówienia publicznego, którego przedmiotem jest </w:t>
      </w:r>
      <w:r w:rsidR="009178D4">
        <w:rPr>
          <w:sz w:val="22"/>
          <w:szCs w:val="22"/>
        </w:rPr>
        <w:t>d</w:t>
      </w:r>
      <w:r w:rsidR="0034586B" w:rsidRPr="00D94CFD">
        <w:rPr>
          <w:b/>
          <w:sz w:val="22"/>
          <w:szCs w:val="22"/>
        </w:rPr>
        <w:t>ostawa do siedziby Zamawiających wraz z instalacją elementów infrastruktury międzyregionalnej sieci 5G SA na potrzeby realizacji projektu Krajowego laboratorium sieci i usług 5G wraz z otoczeniem - KC-zp.272-319/23</w:t>
      </w:r>
      <w:r w:rsidRPr="00D94CFD">
        <w:rPr>
          <w:b/>
          <w:sz w:val="22"/>
          <w:szCs w:val="22"/>
        </w:rPr>
        <w:t xml:space="preserve">, </w:t>
      </w:r>
      <w:r w:rsidRPr="00D94CFD">
        <w:rPr>
          <w:sz w:val="22"/>
          <w:szCs w:val="22"/>
        </w:rPr>
        <w:t>oferuję realizację przedmiotu zamówienia, zgodnie z zasadami określonymi w specyfikacji warunków zamówienia</w:t>
      </w:r>
      <w:r w:rsidR="009178D4">
        <w:rPr>
          <w:sz w:val="22"/>
          <w:szCs w:val="22"/>
        </w:rPr>
        <w:t>:</w:t>
      </w:r>
    </w:p>
    <w:p w14:paraId="18A24AB4" w14:textId="77777777" w:rsidR="008D2AB8" w:rsidRPr="00D94CFD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5189FCD" w14:textId="77777777" w:rsidR="00952A3C" w:rsidRPr="00D94CFD" w:rsidRDefault="00952A3C" w:rsidP="00D94CFD">
      <w:pPr>
        <w:widowControl w:val="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3CB74F18" w14:textId="77777777" w:rsidR="00952A3C" w:rsidRPr="00D94CFD" w:rsidRDefault="00952A3C" w:rsidP="00D94CFD">
      <w:pPr>
        <w:widowControl w:val="0"/>
        <w:rPr>
          <w:b/>
          <w:sz w:val="22"/>
          <w:szCs w:val="22"/>
        </w:rPr>
      </w:pPr>
      <w:r w:rsidRPr="00D94CFD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F621A77" w14:textId="77777777" w:rsidR="00952A3C" w:rsidRPr="00D94CFD" w:rsidRDefault="00952A3C" w:rsidP="00D94CFD">
      <w:pPr>
        <w:widowControl w:val="0"/>
        <w:jc w:val="both"/>
        <w:rPr>
          <w:sz w:val="22"/>
          <w:szCs w:val="22"/>
        </w:rPr>
      </w:pPr>
      <w:r w:rsidRPr="00D94CFD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19E43C3" w14:textId="77777777" w:rsidR="00952A3C" w:rsidRPr="00D94CFD" w:rsidRDefault="00952A3C" w:rsidP="00952A3C">
      <w:pPr>
        <w:pStyle w:val="Tekstpodstawowy"/>
        <w:rPr>
          <w:sz w:val="22"/>
          <w:szCs w:val="22"/>
        </w:rPr>
      </w:pPr>
      <w:r w:rsidRPr="00D94CFD">
        <w:rPr>
          <w:sz w:val="22"/>
          <w:szCs w:val="22"/>
        </w:rPr>
        <w:t>Powyższa cena zawiera podatek VAT w wysokości .......... % tj. …………………….  PLN</w:t>
      </w:r>
    </w:p>
    <w:p w14:paraId="3F9A6555" w14:textId="47BA4BEC" w:rsidR="00953818" w:rsidRPr="00D94CFD" w:rsidRDefault="00953818" w:rsidP="00952A3C">
      <w:pPr>
        <w:pStyle w:val="Tekstpodstawowy"/>
        <w:rPr>
          <w:sz w:val="22"/>
          <w:szCs w:val="22"/>
        </w:rPr>
      </w:pPr>
      <w:r w:rsidRPr="00D94CFD">
        <w:rPr>
          <w:sz w:val="22"/>
          <w:szCs w:val="22"/>
        </w:rPr>
        <w:t>w tym:</w:t>
      </w:r>
    </w:p>
    <w:tbl>
      <w:tblPr>
        <w:tblStyle w:val="Tabela-Siatka"/>
        <w:tblW w:w="9060" w:type="dxa"/>
        <w:tblLook w:val="04A0" w:firstRow="1" w:lastRow="0" w:firstColumn="1" w:lastColumn="0" w:noHBand="0" w:noVBand="1"/>
      </w:tblPr>
      <w:tblGrid>
        <w:gridCol w:w="704"/>
        <w:gridCol w:w="4960"/>
        <w:gridCol w:w="3396"/>
      </w:tblGrid>
      <w:tr w:rsidR="001525A4" w14:paraId="39E1103D" w14:textId="77777777" w:rsidTr="001525A4">
        <w:tc>
          <w:tcPr>
            <w:tcW w:w="704" w:type="dxa"/>
          </w:tcPr>
          <w:p w14:paraId="2AFCD3D4" w14:textId="29973691" w:rsidR="001525A4" w:rsidRDefault="001525A4" w:rsidP="00F134E6">
            <w:pPr>
              <w:jc w:val="center"/>
              <w:rPr>
                <w:b/>
                <w:bCs/>
                <w:highlight w:val="lightGray"/>
              </w:rPr>
            </w:pPr>
            <w:r>
              <w:rPr>
                <w:b/>
                <w:bCs/>
                <w:highlight w:val="lightGray"/>
              </w:rPr>
              <w:t>Lp.</w:t>
            </w:r>
          </w:p>
        </w:tc>
        <w:tc>
          <w:tcPr>
            <w:tcW w:w="4960" w:type="dxa"/>
          </w:tcPr>
          <w:p w14:paraId="212E5163" w14:textId="257F9827" w:rsidR="001525A4" w:rsidRPr="00D94CFD" w:rsidRDefault="001525A4" w:rsidP="00F134E6">
            <w:pPr>
              <w:jc w:val="center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Nazwa </w:t>
            </w: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>Zadani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a</w:t>
            </w:r>
          </w:p>
        </w:tc>
        <w:tc>
          <w:tcPr>
            <w:tcW w:w="3396" w:type="dxa"/>
          </w:tcPr>
          <w:p w14:paraId="08F4FED6" w14:textId="307806CF" w:rsidR="001525A4" w:rsidRPr="00D94CFD" w:rsidRDefault="001525A4" w:rsidP="00F134E6">
            <w:pPr>
              <w:rPr>
                <w:rFonts w:ascii="Times New Roman" w:hAnsi="Times New Roman" w:cs="Times New Roman"/>
                <w:highlight w:val="lightGray"/>
              </w:rPr>
            </w:pP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netto</w:t>
            </w:r>
            <w:r w:rsidRPr="00D94CFD"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 za całe zadanie</w:t>
            </w:r>
            <w:r>
              <w:rPr>
                <w:rFonts w:ascii="Times New Roman" w:hAnsi="Times New Roman" w:cs="Times New Roman"/>
                <w:b/>
                <w:bCs/>
                <w:highlight w:val="lightGray"/>
              </w:rPr>
              <w:t>:</w:t>
            </w:r>
          </w:p>
        </w:tc>
      </w:tr>
      <w:tr w:rsidR="001525A4" w14:paraId="04773148" w14:textId="77777777" w:rsidTr="001525A4">
        <w:trPr>
          <w:trHeight w:val="524"/>
        </w:trPr>
        <w:tc>
          <w:tcPr>
            <w:tcW w:w="704" w:type="dxa"/>
          </w:tcPr>
          <w:p w14:paraId="6F3F52CE" w14:textId="2915148C" w:rsidR="001525A4" w:rsidRPr="00D94CFD" w:rsidRDefault="001525A4" w:rsidP="00F134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960" w:type="dxa"/>
            <w:vAlign w:val="center"/>
          </w:tcPr>
          <w:p w14:paraId="0A38CC5B" w14:textId="405746AE" w:rsidR="001525A4" w:rsidRPr="00D94CFD" w:rsidRDefault="001525A4" w:rsidP="00F134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 xml:space="preserve">Zadanie </w:t>
            </w:r>
            <w:proofErr w:type="spellStart"/>
            <w:r w:rsidRPr="00D94CFD">
              <w:rPr>
                <w:rFonts w:ascii="Times New Roman" w:hAnsi="Times New Roman" w:cs="Times New Roman"/>
                <w:b/>
                <w:bCs/>
              </w:rPr>
              <w:t>Core</w:t>
            </w:r>
            <w:proofErr w:type="spellEnd"/>
          </w:p>
        </w:tc>
        <w:tc>
          <w:tcPr>
            <w:tcW w:w="3396" w:type="dxa"/>
          </w:tcPr>
          <w:p w14:paraId="40046A84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670EB23" w14:textId="77777777" w:rsidTr="001525A4">
        <w:trPr>
          <w:trHeight w:val="419"/>
        </w:trPr>
        <w:tc>
          <w:tcPr>
            <w:tcW w:w="704" w:type="dxa"/>
          </w:tcPr>
          <w:p w14:paraId="423D231C" w14:textId="7A43FAA6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2</w:t>
            </w:r>
          </w:p>
        </w:tc>
        <w:tc>
          <w:tcPr>
            <w:tcW w:w="4960" w:type="dxa"/>
            <w:vAlign w:val="center"/>
          </w:tcPr>
          <w:p w14:paraId="6BAA5D23" w14:textId="13AE7463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>Zadanie UPF.AGH</w:t>
            </w:r>
          </w:p>
        </w:tc>
        <w:tc>
          <w:tcPr>
            <w:tcW w:w="3396" w:type="dxa"/>
          </w:tcPr>
          <w:p w14:paraId="01C3FA96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ABD89BA" w14:textId="77777777" w:rsidTr="001525A4">
        <w:trPr>
          <w:trHeight w:val="419"/>
        </w:trPr>
        <w:tc>
          <w:tcPr>
            <w:tcW w:w="704" w:type="dxa"/>
          </w:tcPr>
          <w:p w14:paraId="4CB79D85" w14:textId="1CF39E34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3</w:t>
            </w:r>
          </w:p>
        </w:tc>
        <w:tc>
          <w:tcPr>
            <w:tcW w:w="4960" w:type="dxa"/>
            <w:vAlign w:val="center"/>
          </w:tcPr>
          <w:p w14:paraId="3B22E40A" w14:textId="592864F1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 w:rsidRPr="00D94CFD">
              <w:rPr>
                <w:rFonts w:ascii="Times New Roman" w:hAnsi="Times New Roman" w:cs="Times New Roman"/>
                <w:b/>
                <w:bCs/>
              </w:rPr>
              <w:t>Zadanie UPF.PWR</w:t>
            </w:r>
          </w:p>
        </w:tc>
        <w:tc>
          <w:tcPr>
            <w:tcW w:w="3396" w:type="dxa"/>
          </w:tcPr>
          <w:p w14:paraId="44931C9D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60C5DCFE" w14:textId="77777777" w:rsidTr="001525A4">
        <w:trPr>
          <w:trHeight w:val="419"/>
        </w:trPr>
        <w:tc>
          <w:tcPr>
            <w:tcW w:w="704" w:type="dxa"/>
          </w:tcPr>
          <w:p w14:paraId="492524DD" w14:textId="4908F9F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4</w:t>
            </w:r>
          </w:p>
        </w:tc>
        <w:tc>
          <w:tcPr>
            <w:tcW w:w="4960" w:type="dxa"/>
            <w:vAlign w:val="center"/>
          </w:tcPr>
          <w:p w14:paraId="31041EA2" w14:textId="3A024E3A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AGH</w:t>
            </w:r>
          </w:p>
        </w:tc>
        <w:tc>
          <w:tcPr>
            <w:tcW w:w="3396" w:type="dxa"/>
          </w:tcPr>
          <w:p w14:paraId="0617F95B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6575B5F" w14:textId="77777777" w:rsidTr="001525A4">
        <w:trPr>
          <w:trHeight w:val="411"/>
        </w:trPr>
        <w:tc>
          <w:tcPr>
            <w:tcW w:w="704" w:type="dxa"/>
          </w:tcPr>
          <w:p w14:paraId="37B63498" w14:textId="7869969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4960" w:type="dxa"/>
            <w:vAlign w:val="center"/>
          </w:tcPr>
          <w:p w14:paraId="44F982B8" w14:textId="3E78B4A0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PCSS</w:t>
            </w:r>
          </w:p>
        </w:tc>
        <w:tc>
          <w:tcPr>
            <w:tcW w:w="3396" w:type="dxa"/>
          </w:tcPr>
          <w:p w14:paraId="3318B7FE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530722E2" w14:textId="77777777" w:rsidTr="001525A4">
        <w:trPr>
          <w:trHeight w:val="520"/>
        </w:trPr>
        <w:tc>
          <w:tcPr>
            <w:tcW w:w="704" w:type="dxa"/>
          </w:tcPr>
          <w:p w14:paraId="4D203BBA" w14:textId="05C2613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6</w:t>
            </w:r>
          </w:p>
        </w:tc>
        <w:tc>
          <w:tcPr>
            <w:tcW w:w="4960" w:type="dxa"/>
            <w:vAlign w:val="center"/>
          </w:tcPr>
          <w:p w14:paraId="70592C04" w14:textId="640C7638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PWR</w:t>
            </w:r>
          </w:p>
        </w:tc>
        <w:tc>
          <w:tcPr>
            <w:tcW w:w="3396" w:type="dxa"/>
          </w:tcPr>
          <w:p w14:paraId="27FA93DC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43573433" w14:textId="77777777" w:rsidTr="001525A4">
        <w:trPr>
          <w:trHeight w:val="414"/>
        </w:trPr>
        <w:tc>
          <w:tcPr>
            <w:tcW w:w="704" w:type="dxa"/>
          </w:tcPr>
          <w:p w14:paraId="64B684BE" w14:textId="0D175BE9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7</w:t>
            </w:r>
          </w:p>
        </w:tc>
        <w:tc>
          <w:tcPr>
            <w:tcW w:w="4960" w:type="dxa"/>
            <w:vAlign w:val="center"/>
          </w:tcPr>
          <w:p w14:paraId="53D20846" w14:textId="68A0324C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PW</w:t>
            </w:r>
          </w:p>
        </w:tc>
        <w:tc>
          <w:tcPr>
            <w:tcW w:w="3396" w:type="dxa"/>
          </w:tcPr>
          <w:p w14:paraId="3B944CE8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2349D630" w14:textId="77777777" w:rsidTr="001525A4">
        <w:trPr>
          <w:trHeight w:val="421"/>
        </w:trPr>
        <w:tc>
          <w:tcPr>
            <w:tcW w:w="704" w:type="dxa"/>
          </w:tcPr>
          <w:p w14:paraId="6EC4686A" w14:textId="542DBB95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8</w:t>
            </w:r>
          </w:p>
        </w:tc>
        <w:tc>
          <w:tcPr>
            <w:tcW w:w="4960" w:type="dxa"/>
            <w:vAlign w:val="center"/>
          </w:tcPr>
          <w:p w14:paraId="037A7328" w14:textId="490F65E2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IŁ</w:t>
            </w:r>
          </w:p>
        </w:tc>
        <w:tc>
          <w:tcPr>
            <w:tcW w:w="3396" w:type="dxa"/>
          </w:tcPr>
          <w:p w14:paraId="0BA064DB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09449913" w14:textId="77777777" w:rsidTr="001525A4">
        <w:trPr>
          <w:trHeight w:val="413"/>
        </w:trPr>
        <w:tc>
          <w:tcPr>
            <w:tcW w:w="704" w:type="dxa"/>
          </w:tcPr>
          <w:p w14:paraId="4C66F9F0" w14:textId="798216F8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>9</w:t>
            </w:r>
          </w:p>
        </w:tc>
        <w:tc>
          <w:tcPr>
            <w:tcW w:w="4960" w:type="dxa"/>
            <w:vAlign w:val="center"/>
          </w:tcPr>
          <w:p w14:paraId="62AAC4DB" w14:textId="7FE69820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D94CFD">
              <w:rPr>
                <w:rFonts w:ascii="Times New Roman" w:eastAsia="Arial" w:hAnsi="Times New Roman" w:cs="Times New Roman"/>
                <w:b/>
                <w:bCs/>
                <w:color w:val="000000"/>
              </w:rPr>
              <w:t>Zadanie PG</w:t>
            </w:r>
          </w:p>
        </w:tc>
        <w:tc>
          <w:tcPr>
            <w:tcW w:w="3396" w:type="dxa"/>
          </w:tcPr>
          <w:p w14:paraId="4C4EE218" w14:textId="77777777" w:rsidR="001525A4" w:rsidRDefault="001525A4" w:rsidP="00F134E6">
            <w:pPr>
              <w:rPr>
                <w:b/>
                <w:bCs/>
              </w:rPr>
            </w:pPr>
          </w:p>
        </w:tc>
      </w:tr>
      <w:tr w:rsidR="001525A4" w14:paraId="487391CA" w14:textId="77777777" w:rsidTr="00BA532A">
        <w:trPr>
          <w:trHeight w:val="413"/>
        </w:trPr>
        <w:tc>
          <w:tcPr>
            <w:tcW w:w="5664" w:type="dxa"/>
            <w:gridSpan w:val="2"/>
          </w:tcPr>
          <w:p w14:paraId="774A9E7C" w14:textId="45D64C16" w:rsidR="001525A4" w:rsidRPr="00D94CFD" w:rsidRDefault="001525A4" w:rsidP="00F134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eastAsia="Arial"/>
                <w:b/>
                <w:bCs/>
                <w:color w:val="000000"/>
              </w:rPr>
            </w:pPr>
            <w:r>
              <w:rPr>
                <w:rFonts w:eastAsia="Arial"/>
                <w:b/>
                <w:bCs/>
                <w:color w:val="000000"/>
              </w:rPr>
              <w:t xml:space="preserve">RAZEM </w:t>
            </w:r>
          </w:p>
        </w:tc>
        <w:tc>
          <w:tcPr>
            <w:tcW w:w="3396" w:type="dxa"/>
          </w:tcPr>
          <w:p w14:paraId="04AEFEDA" w14:textId="77777777" w:rsidR="001525A4" w:rsidRDefault="001525A4" w:rsidP="00F134E6">
            <w:pPr>
              <w:rPr>
                <w:b/>
                <w:bCs/>
              </w:rPr>
            </w:pPr>
          </w:p>
        </w:tc>
      </w:tr>
    </w:tbl>
    <w:p w14:paraId="69A9A44B" w14:textId="77777777" w:rsidR="00953818" w:rsidRDefault="00953818" w:rsidP="0034586B">
      <w:pPr>
        <w:widowControl w:val="0"/>
        <w:spacing w:line="360" w:lineRule="auto"/>
        <w:ind w:right="1"/>
        <w:jc w:val="both"/>
        <w:rPr>
          <w:b/>
        </w:rPr>
      </w:pPr>
    </w:p>
    <w:p w14:paraId="2C10BA99" w14:textId="77777777" w:rsidR="00953818" w:rsidRDefault="00953818" w:rsidP="00D94CFD">
      <w:pPr>
        <w:widowControl w:val="0"/>
        <w:jc w:val="both"/>
        <w:rPr>
          <w:b/>
        </w:rPr>
      </w:pPr>
      <w:r w:rsidRPr="001525A4">
        <w:rPr>
          <w:b/>
        </w:rPr>
        <w:t>W załączeniu, do oferty przekazujemy wykaz komponentów wraz z ich cenami jednostkowymi – załącznik nr 1 a do formularza oferty.</w:t>
      </w:r>
    </w:p>
    <w:p w14:paraId="18D341E5" w14:textId="77777777" w:rsidR="00953818" w:rsidRDefault="00953818" w:rsidP="0034586B">
      <w:pPr>
        <w:widowControl w:val="0"/>
        <w:spacing w:line="360" w:lineRule="auto"/>
        <w:ind w:right="1"/>
        <w:jc w:val="both"/>
        <w:rPr>
          <w:b/>
        </w:rPr>
      </w:pPr>
    </w:p>
    <w:p w14:paraId="7B93BE83" w14:textId="2830277B" w:rsidR="0034586B" w:rsidRDefault="0034586B" w:rsidP="003458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83289F">
        <w:rPr>
          <w:b/>
        </w:rPr>
        <w:t xml:space="preserve">do 31.10.2023 r. </w:t>
      </w:r>
    </w:p>
    <w:p w14:paraId="6E009D00" w14:textId="66553C59" w:rsidR="0034586B" w:rsidRDefault="0034586B" w:rsidP="003458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1525A4">
        <w:t>5 lat</w:t>
      </w:r>
    </w:p>
    <w:p w14:paraId="2893FB1E" w14:textId="77777777" w:rsidR="0034586B" w:rsidRDefault="0034586B" w:rsidP="00952A3C">
      <w:pPr>
        <w:widowControl w:val="0"/>
        <w:spacing w:line="360" w:lineRule="auto"/>
        <w:ind w:right="1"/>
        <w:jc w:val="both"/>
        <w:rPr>
          <w:b/>
        </w:rPr>
      </w:pPr>
      <w:r w:rsidRPr="0034586B">
        <w:rPr>
          <w:b/>
          <w:highlight w:val="yellow"/>
        </w:rPr>
        <w:t>Kryteria oceny ofert: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792"/>
        <w:gridCol w:w="1559"/>
      </w:tblGrid>
      <w:tr w:rsidR="0034586B" w14:paraId="50598D63" w14:textId="77777777" w:rsidTr="0034586B">
        <w:tc>
          <w:tcPr>
            <w:tcW w:w="7792" w:type="dxa"/>
          </w:tcPr>
          <w:p w14:paraId="501579F3" w14:textId="77777777" w:rsidR="0034586B" w:rsidRDefault="0034586B" w:rsidP="002B4B50">
            <w:r>
              <w:t>Czy rozwiązanie wymaga zapewnienia przez Zamawiającego łączności na warstwie trzeciej (IP)?</w:t>
            </w:r>
          </w:p>
        </w:tc>
        <w:tc>
          <w:tcPr>
            <w:tcW w:w="1559" w:type="dxa"/>
          </w:tcPr>
          <w:p w14:paraId="62F44720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06EF5432" w14:textId="77777777" w:rsidTr="0034586B">
        <w:tc>
          <w:tcPr>
            <w:tcW w:w="7792" w:type="dxa"/>
          </w:tcPr>
          <w:p w14:paraId="1691E4FC" w14:textId="77777777" w:rsidR="0034586B" w:rsidRDefault="0034586B" w:rsidP="002B4B50">
            <w:r>
              <w:t>Czy rozwiązanie wymaga przystosowania przez Zamawiającego lokalizacji pod wdrożenie sieci radiowej z uwzględnieniem wszelkich koniecznych prac tj. masztów, dodatkowych konstrukcji wsporczych, tras kablowych, przepustów instalacyjnych ?</w:t>
            </w:r>
          </w:p>
        </w:tc>
        <w:tc>
          <w:tcPr>
            <w:tcW w:w="1559" w:type="dxa"/>
          </w:tcPr>
          <w:p w14:paraId="760A5F1A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63994344" w14:textId="77777777" w:rsidTr="0034586B">
        <w:tc>
          <w:tcPr>
            <w:tcW w:w="7792" w:type="dxa"/>
          </w:tcPr>
          <w:p w14:paraId="267DBD6F" w14:textId="77777777" w:rsidR="0034586B" w:rsidRDefault="0034586B" w:rsidP="002B4B50">
            <w:r>
              <w:t>Instalacja dodatkowych komponentów UPF w wybranych lokalizacjach</w:t>
            </w:r>
          </w:p>
        </w:tc>
        <w:tc>
          <w:tcPr>
            <w:tcW w:w="1559" w:type="dxa"/>
          </w:tcPr>
          <w:p w14:paraId="40D918CD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5424BC1A" w14:textId="77777777" w:rsidTr="0034586B">
        <w:tc>
          <w:tcPr>
            <w:tcW w:w="7792" w:type="dxa"/>
          </w:tcPr>
          <w:p w14:paraId="09B67CE5" w14:textId="77777777" w:rsidR="0034586B" w:rsidRDefault="0034586B" w:rsidP="002B4B50">
            <w:r>
              <w:t>Dostawa kart SIM</w:t>
            </w:r>
          </w:p>
        </w:tc>
        <w:tc>
          <w:tcPr>
            <w:tcW w:w="1559" w:type="dxa"/>
          </w:tcPr>
          <w:p w14:paraId="38E213F7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1C1DBB8B" w14:textId="77777777" w:rsidTr="0034586B">
        <w:tc>
          <w:tcPr>
            <w:tcW w:w="7792" w:type="dxa"/>
          </w:tcPr>
          <w:p w14:paraId="20511554" w14:textId="77777777" w:rsidR="0034586B" w:rsidRDefault="0034586B" w:rsidP="002B4B50">
            <w:r>
              <w:t>Dostawa terminali (wszystkich typów)</w:t>
            </w:r>
          </w:p>
        </w:tc>
        <w:tc>
          <w:tcPr>
            <w:tcW w:w="1559" w:type="dxa"/>
          </w:tcPr>
          <w:p w14:paraId="61ABEFDC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  <w:tr w:rsidR="0034586B" w14:paraId="66D2090C" w14:textId="77777777" w:rsidTr="0034586B">
        <w:trPr>
          <w:trHeight w:val="269"/>
        </w:trPr>
        <w:tc>
          <w:tcPr>
            <w:tcW w:w="7792" w:type="dxa"/>
          </w:tcPr>
          <w:p w14:paraId="3BB07732" w14:textId="77777777" w:rsidR="0034586B" w:rsidRDefault="0034586B" w:rsidP="002B4B50">
            <w:r>
              <w:t xml:space="preserve">Obsługa </w:t>
            </w:r>
            <w:proofErr w:type="spellStart"/>
            <w:r>
              <w:t>Slice</w:t>
            </w:r>
            <w:proofErr w:type="spellEnd"/>
            <w:r>
              <w:t xml:space="preserve"> poprzez komponent NSSF</w:t>
            </w:r>
          </w:p>
        </w:tc>
        <w:tc>
          <w:tcPr>
            <w:tcW w:w="1559" w:type="dxa"/>
          </w:tcPr>
          <w:p w14:paraId="7BD99FBD" w14:textId="77777777" w:rsidR="0034586B" w:rsidRDefault="0034586B" w:rsidP="002B4B50">
            <w:r>
              <w:rPr>
                <w:i/>
                <w:iCs/>
              </w:rPr>
              <w:t>TAK/NIE*</w:t>
            </w:r>
          </w:p>
        </w:tc>
      </w:tr>
    </w:tbl>
    <w:p w14:paraId="22B20713" w14:textId="77777777" w:rsidR="0034586B" w:rsidRPr="0034586B" w:rsidRDefault="0034586B" w:rsidP="00952A3C">
      <w:pPr>
        <w:widowControl w:val="0"/>
        <w:spacing w:line="360" w:lineRule="auto"/>
        <w:ind w:right="1"/>
        <w:jc w:val="both"/>
        <w:rPr>
          <w:b/>
          <w:i/>
        </w:rPr>
      </w:pPr>
      <w:r w:rsidRPr="0034586B">
        <w:rPr>
          <w:b/>
          <w:i/>
        </w:rPr>
        <w:t>* Niewłaściwe skreślić</w:t>
      </w:r>
    </w:p>
    <w:p w14:paraId="22C62518" w14:textId="77777777" w:rsidR="00953818" w:rsidRDefault="00953818" w:rsidP="00952A3C">
      <w:pPr>
        <w:tabs>
          <w:tab w:val="left" w:pos="426"/>
        </w:tabs>
        <w:spacing w:after="120"/>
        <w:jc w:val="both"/>
        <w:rPr>
          <w:sz w:val="22"/>
        </w:rPr>
      </w:pPr>
    </w:p>
    <w:p w14:paraId="2689BE3F" w14:textId="77777777" w:rsidR="00952A3C" w:rsidRPr="00FE545C" w:rsidRDefault="00952A3C" w:rsidP="00952A3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D543707" w14:textId="6385F355" w:rsidR="00952A3C" w:rsidRPr="003969F5" w:rsidRDefault="00952A3C" w:rsidP="00D94CFD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10217A">
        <w:t xml:space="preserve">przelewem w terminie </w:t>
      </w:r>
      <w:r w:rsidR="0083289F">
        <w:t xml:space="preserve">14 dni </w:t>
      </w:r>
      <w:r w:rsidRPr="0010217A">
        <w:t xml:space="preserve">od daty otrzymania faktur  </w:t>
      </w:r>
      <w:r w:rsidRPr="0010217A">
        <w:br/>
        <w:t>przez Zamawiając</w:t>
      </w:r>
      <w:r w:rsidR="0083289F">
        <w:t>ych,</w:t>
      </w:r>
      <w:r w:rsidRPr="0010217A">
        <w:t xml:space="preserve"> </w:t>
      </w:r>
      <w:r w:rsidRPr="0010217A">
        <w:rPr>
          <w:sz w:val="22"/>
          <w:szCs w:val="22"/>
        </w:rPr>
        <w:t>na podstawie cząstkowych protokołów odbioru na rachunek Wykonawcy umieszczony na dzień zlecenia przelewu w wykazie podmiotów, o których mowa w art. 96b ust. 1) Ustawy o podatku od towarów i usług</w:t>
      </w:r>
    </w:p>
    <w:p w14:paraId="72CFCD99" w14:textId="77777777" w:rsidR="00D94CFD" w:rsidRDefault="00D94CFD" w:rsidP="00952A3C">
      <w:pPr>
        <w:tabs>
          <w:tab w:val="left" w:pos="426"/>
        </w:tabs>
        <w:jc w:val="both"/>
        <w:rPr>
          <w:b/>
          <w:u w:val="single"/>
        </w:rPr>
      </w:pPr>
    </w:p>
    <w:p w14:paraId="290F606B" w14:textId="77777777" w:rsidR="00952A3C" w:rsidRDefault="00952A3C" w:rsidP="00D94CFD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14:paraId="4DF2A9D5" w14:textId="77777777" w:rsidR="00952A3C" w:rsidRDefault="00952A3C" w:rsidP="00D94C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14:paraId="716A3CB9" w14:textId="77777777" w:rsidR="00952A3C" w:rsidRDefault="00952A3C" w:rsidP="00D94C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lastRenderedPageBreak/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14:paraId="13A87813" w14:textId="18FE9DE3" w:rsidR="00952A3C" w:rsidRDefault="00952A3C" w:rsidP="00D94CFD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>Serwis gwarancyjny</w:t>
      </w:r>
      <w:r w:rsidR="0083289F">
        <w:rPr>
          <w:b/>
          <w:bCs/>
        </w:rPr>
        <w:t xml:space="preserve"> realizowany będzie</w:t>
      </w:r>
      <w:r>
        <w:rPr>
          <w:b/>
          <w:bCs/>
        </w:rPr>
        <w:t xml:space="preserve">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</w:t>
      </w:r>
      <w:r w:rsidR="0083289F">
        <w:rPr>
          <w:highlight w:val="yellow"/>
        </w:rPr>
        <w:t xml:space="preserve"> nazwę firmy wykonującej serwis</w:t>
      </w:r>
      <w:r>
        <w:rPr>
          <w:highlight w:val="yellow"/>
        </w:rPr>
        <w:t>)</w:t>
      </w:r>
      <w:r>
        <w:t xml:space="preserve"> </w:t>
      </w:r>
      <w:r>
        <w:rPr>
          <w:b/>
          <w:bCs/>
          <w:lang w:eastAsia="en-US"/>
        </w:rPr>
        <w:t>.</w:t>
      </w:r>
    </w:p>
    <w:p w14:paraId="411335E9" w14:textId="032D7203" w:rsidR="00BE2CDF" w:rsidRDefault="00BE2CDF" w:rsidP="00D94CFD">
      <w:pPr>
        <w:numPr>
          <w:ilvl w:val="0"/>
          <w:numId w:val="1"/>
        </w:numPr>
        <w:jc w:val="both"/>
        <w:rPr>
          <w:b/>
          <w:u w:val="single"/>
        </w:rPr>
      </w:pPr>
      <w:r w:rsidRPr="00BE2CDF">
        <w:rPr>
          <w:b/>
          <w:u w:val="single"/>
        </w:rPr>
        <w:t xml:space="preserve">Oświadczam, że zaoferowane </w:t>
      </w:r>
      <w:r w:rsidR="0083289F">
        <w:rPr>
          <w:b/>
          <w:u w:val="single"/>
        </w:rPr>
        <w:t xml:space="preserve">w ofercie </w:t>
      </w:r>
      <w:r w:rsidRPr="00BE2CDF">
        <w:rPr>
          <w:b/>
          <w:u w:val="single"/>
        </w:rPr>
        <w:t xml:space="preserve">rozwiązanie 5G SA było zaimplementowane dla przynajmniej 2 różnych projektów: tj. </w:t>
      </w:r>
      <w:bookmarkStart w:id="0" w:name="_GoBack"/>
      <w:bookmarkEnd w:id="0"/>
      <w:r w:rsidRPr="00BE2CDF">
        <w:rPr>
          <w:b/>
          <w:u w:val="single"/>
        </w:rPr>
        <w:t>.......................................................</w:t>
      </w:r>
      <w:r>
        <w:rPr>
          <w:b/>
          <w:u w:val="single"/>
        </w:rPr>
        <w:t>.......................................................</w:t>
      </w:r>
      <w:r w:rsidRPr="00BE2CDF">
        <w:rPr>
          <w:b/>
          <w:u w:val="single"/>
        </w:rPr>
        <w:t>...</w:t>
      </w:r>
    </w:p>
    <w:p w14:paraId="190810A7" w14:textId="77777777" w:rsidR="00BE2CDF" w:rsidRDefault="00BE2CDF" w:rsidP="00BE2CDF">
      <w:pPr>
        <w:ind w:left="360"/>
        <w:jc w:val="both"/>
        <w:rPr>
          <w:b/>
          <w:u w:val="single"/>
        </w:rPr>
      </w:pPr>
      <w:r>
        <w:rPr>
          <w:b/>
          <w:u w:val="single"/>
        </w:rPr>
        <w:t xml:space="preserve">…………………………………………………………………………. </w:t>
      </w:r>
    </w:p>
    <w:p w14:paraId="65738472" w14:textId="3F17FC14" w:rsidR="00BE2CDF" w:rsidRPr="00BE2CDF" w:rsidRDefault="00BE2CDF" w:rsidP="00BE2CDF">
      <w:pPr>
        <w:ind w:left="360"/>
        <w:jc w:val="both"/>
        <w:rPr>
          <w:b/>
          <w:u w:val="single"/>
        </w:rPr>
      </w:pPr>
      <w:r w:rsidRPr="00BE2CDF">
        <w:rPr>
          <w:b/>
          <w:highlight w:val="yellow"/>
          <w:u w:val="single"/>
        </w:rPr>
        <w:t>(należy wskazać nazwę projektu</w:t>
      </w:r>
      <w:r w:rsidR="00584DEA">
        <w:rPr>
          <w:b/>
          <w:highlight w:val="yellow"/>
          <w:u w:val="single"/>
        </w:rPr>
        <w:t>/firmy</w:t>
      </w:r>
      <w:r w:rsidRPr="00BE2CDF">
        <w:rPr>
          <w:b/>
          <w:highlight w:val="yellow"/>
          <w:u w:val="single"/>
        </w:rPr>
        <w:t xml:space="preserve"> i państwo)</w:t>
      </w:r>
    </w:p>
    <w:p w14:paraId="1BAD08F2" w14:textId="77777777" w:rsidR="00952A3C" w:rsidRDefault="00952A3C" w:rsidP="00D94CFD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3CE53C" w14:textId="77777777" w:rsidR="00952A3C" w:rsidRDefault="00952A3C" w:rsidP="00D94CFD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3306EA" w14:textId="77777777" w:rsidR="00952A3C" w:rsidRDefault="00952A3C" w:rsidP="00D94CFD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9D09DC" w14:textId="77777777" w:rsidR="00952A3C" w:rsidRDefault="00952A3C" w:rsidP="00D94CFD">
      <w:pPr>
        <w:pStyle w:val="Akapitzlist"/>
        <w:numPr>
          <w:ilvl w:val="0"/>
          <w:numId w:val="1"/>
        </w:numPr>
        <w:jc w:val="both"/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4 SWZ spełniamy osobiście/powołujemy się na zasoby podmiotu trzeciego w następującym zakresie ………………………………………………………………………………………….</w:t>
      </w:r>
    </w:p>
    <w:p w14:paraId="6E90285E" w14:textId="77777777" w:rsidR="00952A3C" w:rsidRDefault="00952A3C" w:rsidP="00D94CFD">
      <w:pPr>
        <w:numPr>
          <w:ilvl w:val="0"/>
          <w:numId w:val="1"/>
        </w:numPr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2A3C" w14:paraId="7E2DF6D2" w14:textId="77777777" w:rsidTr="00E666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98A1F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4975D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 xml:space="preserve">Opis części zamówienia, którą wykonawca </w:t>
            </w:r>
          </w:p>
          <w:p w14:paraId="7E8F84ED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B7680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  <w:r>
              <w:t>Nazwa podwykonawcy</w:t>
            </w:r>
            <w:r>
              <w:br/>
              <w:t>(o ile jest znana)</w:t>
            </w:r>
          </w:p>
        </w:tc>
      </w:tr>
      <w:tr w:rsidR="00952A3C" w14:paraId="48A045AF" w14:textId="77777777" w:rsidTr="00E666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2CCD3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8A248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65FA6" w14:textId="77777777" w:rsidR="00952A3C" w:rsidRDefault="00952A3C" w:rsidP="00D94CFD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479E3772" w14:textId="77777777" w:rsidR="00952A3C" w:rsidRDefault="00952A3C" w:rsidP="00D94CFD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BC1E755" w14:textId="77777777" w:rsidR="00952A3C" w:rsidRDefault="00952A3C" w:rsidP="00D94CFD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14:paraId="78D47653" w14:textId="77777777" w:rsidR="00952A3C" w:rsidRDefault="00952A3C" w:rsidP="00952A3C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9CC552D" w14:textId="77777777" w:rsidR="00952A3C" w:rsidRDefault="00952A3C" w:rsidP="00952A3C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14:paraId="7EEC5F1C" w14:textId="77777777" w:rsidR="00952A3C" w:rsidRDefault="00952A3C" w:rsidP="00952A3C">
      <w:pPr>
        <w:numPr>
          <w:ilvl w:val="0"/>
          <w:numId w:val="1"/>
        </w:numPr>
        <w:jc w:val="both"/>
      </w:pPr>
      <w:r>
        <w:lastRenderedPageBreak/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14:paraId="4D09A51D" w14:textId="77777777" w:rsidR="00952A3C" w:rsidRDefault="00952A3C" w:rsidP="00952A3C">
      <w:pPr>
        <w:jc w:val="both"/>
      </w:pPr>
      <w:r>
        <w:t>……………………………………………………...........................……które dołączamy do oferty.</w:t>
      </w:r>
    </w:p>
    <w:p w14:paraId="061031C4" w14:textId="77777777" w:rsidR="00952A3C" w:rsidRDefault="00952A3C" w:rsidP="00952A3C">
      <w:pPr>
        <w:numPr>
          <w:ilvl w:val="0"/>
          <w:numId w:val="1"/>
        </w:numPr>
        <w:jc w:val="both"/>
      </w:pPr>
      <w:r>
        <w:t>załącznikami do niniejszej oferty są:</w:t>
      </w:r>
    </w:p>
    <w:p w14:paraId="3651D2B8" w14:textId="77777777" w:rsidR="00952A3C" w:rsidRDefault="00952A3C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14:paraId="7C0D9E41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14:paraId="317D1368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</w:t>
      </w:r>
    </w:p>
    <w:p w14:paraId="265E56EC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………………………………………………………………………...</w:t>
      </w:r>
    </w:p>
    <w:p w14:paraId="0C3962EB" w14:textId="77777777" w:rsidR="00D94CFD" w:rsidRDefault="00D94CFD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………………………………………………………………………..</w:t>
      </w:r>
    </w:p>
    <w:p w14:paraId="10949A48" w14:textId="77777777" w:rsidR="00D94CFD" w:rsidRDefault="00D94CFD" w:rsidP="00D94CFD">
      <w:pPr>
        <w:spacing w:line="360" w:lineRule="auto"/>
        <w:jc w:val="both"/>
      </w:pPr>
    </w:p>
    <w:p w14:paraId="2FEF6585" w14:textId="77777777" w:rsidR="00952A3C" w:rsidRDefault="00952A3C" w:rsidP="00952A3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14:paraId="0E165CF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953818">
      <w:headerReference w:type="default" r:id="rId8"/>
      <w:footerReference w:type="default" r:id="rId9"/>
      <w:pgSz w:w="11906" w:h="16838"/>
      <w:pgMar w:top="1418" w:right="1418" w:bottom="2127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13A38" w14:textId="77777777" w:rsidR="00581698" w:rsidRDefault="00581698">
      <w:r>
        <w:separator/>
      </w:r>
    </w:p>
  </w:endnote>
  <w:endnote w:type="continuationSeparator" w:id="0">
    <w:p w14:paraId="2E257A9A" w14:textId="77777777" w:rsidR="00581698" w:rsidRDefault="00581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803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9F5D5" w14:textId="77777777" w:rsidR="00581698" w:rsidRDefault="00581698">
      <w:r>
        <w:separator/>
      </w:r>
    </w:p>
  </w:footnote>
  <w:footnote w:type="continuationSeparator" w:id="0">
    <w:p w14:paraId="0F270D25" w14:textId="77777777" w:rsidR="00581698" w:rsidRDefault="00581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AEA74" w14:textId="77777777" w:rsidR="0034586B" w:rsidRDefault="0034586B" w:rsidP="0034586B">
    <w:pPr>
      <w:pStyle w:val="Nagwek"/>
      <w:rPr>
        <w:noProof/>
        <w:sz w:val="24"/>
        <w:szCs w:val="24"/>
      </w:rPr>
    </w:pPr>
    <w:r>
      <w:rPr>
        <w:noProof/>
      </w:rPr>
      <w:drawing>
        <wp:inline distT="0" distB="0" distL="0" distR="0" wp14:anchorId="4AE3B3A5" wp14:editId="1C6FAC77">
          <wp:extent cx="6115050" cy="838200"/>
          <wp:effectExtent l="0" t="0" r="0" b="0"/>
          <wp:docPr id="7" name="Obraz 7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13A15" w14:textId="77777777" w:rsidR="0034586B" w:rsidRDefault="0034586B" w:rsidP="0034586B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8501B0"/>
    <w:multiLevelType w:val="hybridMultilevel"/>
    <w:tmpl w:val="C10EBEE4"/>
    <w:lvl w:ilvl="0" w:tplc="E1CAAF94">
      <w:start w:val="1"/>
      <w:numFmt w:val="decimal"/>
      <w:lvlText w:val="%1)"/>
      <w:lvlJc w:val="left"/>
      <w:rPr>
        <w:b w:val="0"/>
        <w:bCs w:val="0"/>
        <w:i/>
        <w:iCs/>
      </w:rPr>
    </w:lvl>
    <w:lvl w:ilvl="1" w:tplc="5180EE78">
      <w:start w:val="1"/>
      <w:numFmt w:val="lowerLetter"/>
      <w:lvlText w:val="%2."/>
      <w:lvlJc w:val="left"/>
      <w:pPr>
        <w:ind w:left="1440" w:hanging="360"/>
      </w:pPr>
    </w:lvl>
    <w:lvl w:ilvl="2" w:tplc="297A9E28">
      <w:start w:val="1"/>
      <w:numFmt w:val="lowerRoman"/>
      <w:lvlText w:val="%3."/>
      <w:lvlJc w:val="right"/>
      <w:pPr>
        <w:ind w:left="2160" w:hanging="180"/>
      </w:pPr>
    </w:lvl>
    <w:lvl w:ilvl="3" w:tplc="D89696C8">
      <w:start w:val="1"/>
      <w:numFmt w:val="decimal"/>
      <w:lvlText w:val="%4."/>
      <w:lvlJc w:val="left"/>
      <w:pPr>
        <w:ind w:left="2880" w:hanging="360"/>
      </w:pPr>
    </w:lvl>
    <w:lvl w:ilvl="4" w:tplc="EF3454E8">
      <w:start w:val="1"/>
      <w:numFmt w:val="lowerLetter"/>
      <w:lvlText w:val="%5."/>
      <w:lvlJc w:val="left"/>
      <w:pPr>
        <w:ind w:left="3600" w:hanging="360"/>
      </w:pPr>
    </w:lvl>
    <w:lvl w:ilvl="5" w:tplc="AE266BC8">
      <w:start w:val="1"/>
      <w:numFmt w:val="lowerRoman"/>
      <w:lvlText w:val="%6."/>
      <w:lvlJc w:val="right"/>
      <w:pPr>
        <w:ind w:left="4320" w:hanging="180"/>
      </w:pPr>
    </w:lvl>
    <w:lvl w:ilvl="6" w:tplc="641CE84E">
      <w:start w:val="1"/>
      <w:numFmt w:val="decimal"/>
      <w:lvlText w:val="%7."/>
      <w:lvlJc w:val="left"/>
      <w:pPr>
        <w:ind w:left="5040" w:hanging="360"/>
      </w:pPr>
    </w:lvl>
    <w:lvl w:ilvl="7" w:tplc="77043C14">
      <w:start w:val="1"/>
      <w:numFmt w:val="lowerLetter"/>
      <w:lvlText w:val="%8."/>
      <w:lvlJc w:val="left"/>
      <w:pPr>
        <w:ind w:left="5760" w:hanging="360"/>
      </w:pPr>
    </w:lvl>
    <w:lvl w:ilvl="8" w:tplc="27ECF1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C2"/>
    <w:rsid w:val="000027C2"/>
    <w:rsid w:val="00012286"/>
    <w:rsid w:val="00047E18"/>
    <w:rsid w:val="000704FC"/>
    <w:rsid w:val="00071CCC"/>
    <w:rsid w:val="000B731D"/>
    <w:rsid w:val="000D6134"/>
    <w:rsid w:val="000E09C7"/>
    <w:rsid w:val="000F6589"/>
    <w:rsid w:val="00106636"/>
    <w:rsid w:val="00116EC6"/>
    <w:rsid w:val="001525A4"/>
    <w:rsid w:val="001801DD"/>
    <w:rsid w:val="001D4612"/>
    <w:rsid w:val="00207E98"/>
    <w:rsid w:val="002723B0"/>
    <w:rsid w:val="00315A4A"/>
    <w:rsid w:val="0034586B"/>
    <w:rsid w:val="00431DC6"/>
    <w:rsid w:val="004B7300"/>
    <w:rsid w:val="004C6753"/>
    <w:rsid w:val="00581698"/>
    <w:rsid w:val="00584DEA"/>
    <w:rsid w:val="00595C87"/>
    <w:rsid w:val="005D2C65"/>
    <w:rsid w:val="005E6D94"/>
    <w:rsid w:val="0063384F"/>
    <w:rsid w:val="00643C6F"/>
    <w:rsid w:val="00646202"/>
    <w:rsid w:val="006524C7"/>
    <w:rsid w:val="0065290F"/>
    <w:rsid w:val="006815F6"/>
    <w:rsid w:val="007748F0"/>
    <w:rsid w:val="007A4321"/>
    <w:rsid w:val="007F6C99"/>
    <w:rsid w:val="0083289F"/>
    <w:rsid w:val="00833933"/>
    <w:rsid w:val="00853083"/>
    <w:rsid w:val="00882F99"/>
    <w:rsid w:val="008B2F0C"/>
    <w:rsid w:val="008B4928"/>
    <w:rsid w:val="008D2AB8"/>
    <w:rsid w:val="008F1C66"/>
    <w:rsid w:val="009171A6"/>
    <w:rsid w:val="009178D4"/>
    <w:rsid w:val="00952A3C"/>
    <w:rsid w:val="00953818"/>
    <w:rsid w:val="00970FE4"/>
    <w:rsid w:val="00A0022B"/>
    <w:rsid w:val="00A272E5"/>
    <w:rsid w:val="00A346FE"/>
    <w:rsid w:val="00A47B4D"/>
    <w:rsid w:val="00A83018"/>
    <w:rsid w:val="00B774DC"/>
    <w:rsid w:val="00BB08B7"/>
    <w:rsid w:val="00BE2CDF"/>
    <w:rsid w:val="00C449D6"/>
    <w:rsid w:val="00C969A6"/>
    <w:rsid w:val="00CA7D36"/>
    <w:rsid w:val="00D24208"/>
    <w:rsid w:val="00D60C38"/>
    <w:rsid w:val="00D66893"/>
    <w:rsid w:val="00D90ACB"/>
    <w:rsid w:val="00D94CFD"/>
    <w:rsid w:val="00DC1500"/>
    <w:rsid w:val="00DE185B"/>
    <w:rsid w:val="00DE447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C5A1B"/>
  <w15:chartTrackingRefBased/>
  <w15:docId w15:val="{04EF2725-C56F-4A59-A4AF-45E955C2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52A3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34586B"/>
  </w:style>
  <w:style w:type="table" w:styleId="Tabela-Siatka">
    <w:name w:val="Table Grid"/>
    <w:basedOn w:val="Standardowy"/>
    <w:uiPriority w:val="39"/>
    <w:rsid w:val="003458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BF8CD-6878-4953-94D0-78D54DD9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755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2023-06-19T06:07:00Z</cp:lastPrinted>
  <dcterms:created xsi:type="dcterms:W3CDTF">2023-06-19T06:07:00Z</dcterms:created>
  <dcterms:modified xsi:type="dcterms:W3CDTF">2023-06-20T07:35:00Z</dcterms:modified>
</cp:coreProperties>
</file>