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B621A0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bookmarkStart w:id="0" w:name="_GoBack"/>
      <w:bookmarkEnd w:id="0"/>
      <w:r w:rsidR="008D2AB8"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:rsidR="00C10EF8" w:rsidRPr="0022732C" w:rsidRDefault="00C10EF8" w:rsidP="00C10EF8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:rsidR="00C10EF8" w:rsidRDefault="00C10EF8" w:rsidP="00C10EF8">
      <w:pPr>
        <w:spacing w:line="360" w:lineRule="auto"/>
      </w:pPr>
      <w:r>
        <w:t>Do: Nazwa i siedziba Zamawiającego:</w:t>
      </w:r>
    </w:p>
    <w:p w:rsidR="00C10EF8" w:rsidRPr="006F3579" w:rsidRDefault="00C10EF8" w:rsidP="00C10EF8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:rsidR="00C10EF8" w:rsidRPr="006F3579" w:rsidRDefault="00C10EF8" w:rsidP="00C10EF8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:rsidR="00C10EF8" w:rsidRDefault="00C10EF8" w:rsidP="00C10EF8">
      <w:pPr>
        <w:ind w:right="-110"/>
        <w:rPr>
          <w:b/>
        </w:rPr>
      </w:pPr>
      <w:r w:rsidRPr="006F3579">
        <w:rPr>
          <w:b/>
        </w:rPr>
        <w:t>Dział Zamówień Publicznych</w:t>
      </w:r>
      <w:r>
        <w:rPr>
          <w:b/>
        </w:rPr>
        <w:t xml:space="preserve">  </w:t>
      </w:r>
    </w:p>
    <w:p w:rsidR="00C10EF8" w:rsidRDefault="00C10EF8" w:rsidP="00C10EF8">
      <w:pPr>
        <w:ind w:right="-110"/>
        <w:rPr>
          <w:b/>
        </w:rPr>
      </w:pPr>
      <w:r w:rsidRPr="006F3579">
        <w:rPr>
          <w:b/>
        </w:rPr>
        <w:t>Al. Mickiewicza</w:t>
      </w:r>
      <w:r>
        <w:rPr>
          <w:b/>
        </w:rPr>
        <w:t xml:space="preserve"> </w:t>
      </w:r>
      <w:r w:rsidRPr="006F3579">
        <w:rPr>
          <w:b/>
        </w:rPr>
        <w:t>30</w:t>
      </w:r>
      <w:r>
        <w:rPr>
          <w:b/>
        </w:rPr>
        <w:t xml:space="preserve"> </w:t>
      </w:r>
    </w:p>
    <w:p w:rsidR="00C10EF8" w:rsidRDefault="00C10EF8" w:rsidP="00C10EF8">
      <w:pPr>
        <w:rPr>
          <w:b/>
        </w:rPr>
      </w:pPr>
      <w:r w:rsidRPr="006F3579">
        <w:rPr>
          <w:b/>
        </w:rPr>
        <w:t>30-059</w:t>
      </w:r>
      <w:r>
        <w:rPr>
          <w:b/>
        </w:rPr>
        <w:t xml:space="preserve"> </w:t>
      </w:r>
      <w:r w:rsidRPr="006F3579">
        <w:rPr>
          <w:b/>
        </w:rPr>
        <w:t>Kraków</w:t>
      </w:r>
      <w:r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F455E">
        <w:rPr>
          <w:b/>
        </w:rPr>
        <w:t>d</w:t>
      </w:r>
      <w:r w:rsidR="006B7B9C" w:rsidRPr="006B7B9C">
        <w:rPr>
          <w:b/>
        </w:rPr>
        <w:t>ostawa 1 szt</w:t>
      </w:r>
      <w:r w:rsidR="001F455E">
        <w:rPr>
          <w:b/>
        </w:rPr>
        <w:t>.</w:t>
      </w:r>
      <w:r w:rsidR="006B7B9C" w:rsidRPr="006B7B9C">
        <w:rPr>
          <w:b/>
        </w:rPr>
        <w:t xml:space="preserve"> serwera dla </w:t>
      </w:r>
      <w:proofErr w:type="spellStart"/>
      <w:r w:rsidR="006B7B9C" w:rsidRPr="006B7B9C">
        <w:rPr>
          <w:b/>
        </w:rPr>
        <w:t>WFiIS</w:t>
      </w:r>
      <w:proofErr w:type="spellEnd"/>
      <w:r w:rsidR="006B7B9C" w:rsidRPr="006B7B9C">
        <w:rPr>
          <w:b/>
        </w:rPr>
        <w:t xml:space="preserve"> - KC-zp.272-311/23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C10EF8" w:rsidRPr="00FB26A4" w:rsidRDefault="00C10EF8" w:rsidP="00C10EF8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Powyższa cena zawiera podatek VAT w wysokości .......... % tj. ……………………. PLN</w:t>
      </w:r>
    </w:p>
    <w:p w:rsidR="00B621A0" w:rsidRDefault="00C10EF8" w:rsidP="00C10EF8">
      <w:pPr>
        <w:widowControl w:val="0"/>
        <w:spacing w:line="360" w:lineRule="auto"/>
        <w:rPr>
          <w:b/>
          <w:sz w:val="22"/>
          <w:szCs w:val="22"/>
        </w:rPr>
      </w:pPr>
      <w:r w:rsidRPr="00B621A0">
        <w:rPr>
          <w:b/>
          <w:sz w:val="22"/>
          <w:szCs w:val="22"/>
          <w:highlight w:val="lightGray"/>
        </w:rPr>
        <w:t>Producent</w:t>
      </w:r>
      <w:r w:rsidR="00B621A0" w:rsidRPr="00B621A0">
        <w:rPr>
          <w:b/>
          <w:sz w:val="22"/>
          <w:szCs w:val="22"/>
          <w:highlight w:val="lightGray"/>
        </w:rPr>
        <w:t xml:space="preserve"> i </w:t>
      </w:r>
      <w:r w:rsidRPr="00B621A0">
        <w:rPr>
          <w:b/>
          <w:sz w:val="22"/>
          <w:szCs w:val="22"/>
          <w:highlight w:val="lightGray"/>
        </w:rPr>
        <w:t>model zaoferowanego</w:t>
      </w:r>
      <w:r w:rsidR="00B621A0" w:rsidRPr="00B621A0">
        <w:rPr>
          <w:b/>
          <w:sz w:val="22"/>
          <w:szCs w:val="22"/>
          <w:highlight w:val="lightGray"/>
        </w:rPr>
        <w:t>:</w:t>
      </w:r>
    </w:p>
    <w:p w:rsidR="00C10EF8" w:rsidRDefault="00B621A0" w:rsidP="00C10EF8">
      <w:pPr>
        <w:widowControl w:val="0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-</w:t>
      </w:r>
      <w:r w:rsidR="00C10EF8" w:rsidRPr="00FB26A4">
        <w:rPr>
          <w:b/>
          <w:sz w:val="22"/>
          <w:szCs w:val="22"/>
        </w:rPr>
        <w:t xml:space="preserve"> </w:t>
      </w:r>
      <w:r w:rsidR="00C10EF8">
        <w:rPr>
          <w:b/>
          <w:sz w:val="22"/>
          <w:szCs w:val="22"/>
        </w:rPr>
        <w:t xml:space="preserve">serwera </w:t>
      </w:r>
      <w:r w:rsidR="00C10EF8" w:rsidRPr="00FB26A4">
        <w:rPr>
          <w:b/>
          <w:sz w:val="22"/>
          <w:szCs w:val="22"/>
        </w:rPr>
        <w:t xml:space="preserve">: </w:t>
      </w:r>
      <w:r w:rsidR="00C10EF8" w:rsidRPr="00FB26A4">
        <w:rPr>
          <w:sz w:val="22"/>
          <w:szCs w:val="22"/>
        </w:rPr>
        <w:t>…………………………………</w:t>
      </w:r>
      <w:r w:rsidR="00C10EF8">
        <w:rPr>
          <w:sz w:val="22"/>
          <w:szCs w:val="22"/>
        </w:rPr>
        <w:t>...</w:t>
      </w:r>
    </w:p>
    <w:p w:rsidR="00B621A0" w:rsidRDefault="00B621A0" w:rsidP="00C10EF8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- procesora: ……………………………………</w:t>
      </w:r>
    </w:p>
    <w:p w:rsidR="00B621A0" w:rsidRDefault="00B621A0" w:rsidP="00C10EF8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- płyty głównej: ………………………………..</w:t>
      </w:r>
    </w:p>
    <w:p w:rsidR="00B621A0" w:rsidRDefault="00B621A0" w:rsidP="00C10EF8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- chłodzenia CPU: …………………………….</w:t>
      </w:r>
    </w:p>
    <w:p w:rsidR="00B621A0" w:rsidRDefault="00B621A0" w:rsidP="00C10EF8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- karty graficznej: …………………………….</w:t>
      </w:r>
    </w:p>
    <w:p w:rsidR="00B621A0" w:rsidRDefault="00B621A0" w:rsidP="00C10EF8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- obudowy: ……………………………………</w:t>
      </w:r>
    </w:p>
    <w:p w:rsidR="00B621A0" w:rsidRDefault="00B621A0" w:rsidP="00C10EF8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- zasilacza: ……………………………………</w:t>
      </w:r>
    </w:p>
    <w:p w:rsidR="00B621A0" w:rsidRPr="00FB26A4" w:rsidRDefault="00B621A0" w:rsidP="00C10EF8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dysku: ………………………………………. </w:t>
      </w:r>
    </w:p>
    <w:p w:rsidR="00B621A0" w:rsidRDefault="00B621A0" w:rsidP="00C10EF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C10EF8" w:rsidRPr="00FB26A4" w:rsidRDefault="00C10EF8" w:rsidP="00C10EF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 xml:space="preserve">Termin realizacji umowy: </w:t>
      </w:r>
      <w:r w:rsidRPr="00FB26A4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</w:t>
      </w:r>
      <w:r w:rsidRPr="00FB26A4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FB26A4">
        <w:rPr>
          <w:b/>
          <w:bCs/>
          <w:sz w:val="22"/>
          <w:szCs w:val="22"/>
        </w:rPr>
        <w:t>MEiN</w:t>
      </w:r>
      <w:proofErr w:type="spellEnd"/>
      <w:r>
        <w:rPr>
          <w:b/>
          <w:bCs/>
          <w:sz w:val="22"/>
          <w:szCs w:val="22"/>
        </w:rPr>
        <w:t xml:space="preserve"> </w:t>
      </w:r>
      <w:r w:rsidRPr="008F3EBA">
        <w:rPr>
          <w:b/>
          <w:bCs/>
          <w:sz w:val="22"/>
          <w:szCs w:val="22"/>
          <w:highlight w:val="yellow"/>
        </w:rPr>
        <w:t>(kryterium oceny ofert)</w:t>
      </w:r>
    </w:p>
    <w:p w:rsidR="00C10EF8" w:rsidRPr="00FB26A4" w:rsidRDefault="00C10EF8" w:rsidP="00C10EF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Okres udzielonej gwarancji:</w:t>
      </w:r>
      <w:r w:rsidRPr="00FB26A4">
        <w:rPr>
          <w:sz w:val="22"/>
          <w:szCs w:val="22"/>
        </w:rPr>
        <w:t xml:space="preserve"> ………… </w:t>
      </w:r>
      <w:r>
        <w:rPr>
          <w:b/>
          <w:bCs/>
          <w:sz w:val="22"/>
          <w:szCs w:val="22"/>
        </w:rPr>
        <w:t>m-</w:t>
      </w:r>
      <w:proofErr w:type="spellStart"/>
      <w:r>
        <w:rPr>
          <w:b/>
          <w:bCs/>
          <w:sz w:val="22"/>
          <w:szCs w:val="22"/>
        </w:rPr>
        <w:t>cy</w:t>
      </w:r>
      <w:proofErr w:type="spellEnd"/>
      <w:r>
        <w:rPr>
          <w:b/>
          <w:bCs/>
          <w:sz w:val="22"/>
          <w:szCs w:val="22"/>
        </w:rPr>
        <w:t xml:space="preserve"> </w:t>
      </w:r>
      <w:r w:rsidRPr="008F3EBA">
        <w:rPr>
          <w:b/>
          <w:bCs/>
          <w:sz w:val="22"/>
          <w:szCs w:val="22"/>
          <w:highlight w:val="yellow"/>
        </w:rPr>
        <w:t>(kryterium oceny ofert)</w:t>
      </w:r>
    </w:p>
    <w:p w:rsidR="00C10EF8" w:rsidRPr="00FB26A4" w:rsidRDefault="00C10EF8" w:rsidP="00C10EF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B26A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B26A4">
        <w:rPr>
          <w:b/>
          <w:sz w:val="22"/>
          <w:szCs w:val="22"/>
        </w:rPr>
        <w:t xml:space="preserve"> TAK/NIE</w:t>
      </w:r>
    </w:p>
    <w:p w:rsidR="00C10EF8" w:rsidRPr="002701D2" w:rsidRDefault="008D2AB8" w:rsidP="00C10EF8">
      <w:pPr>
        <w:tabs>
          <w:tab w:val="left" w:pos="426"/>
        </w:tabs>
        <w:spacing w:after="120"/>
        <w:jc w:val="both"/>
        <w:rPr>
          <w:sz w:val="22"/>
        </w:rPr>
      </w:pPr>
      <w:r w:rsidRPr="00FE545C">
        <w:rPr>
          <w:b/>
          <w:sz w:val="22"/>
        </w:rPr>
        <w:t>Termin płatności</w:t>
      </w:r>
      <w:r w:rsidR="00C10EF8">
        <w:rPr>
          <w:sz w:val="22"/>
        </w:rPr>
        <w:t xml:space="preserve">: </w:t>
      </w:r>
      <w:r w:rsidR="00C10EF8"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 w:rsidR="00C10EF8">
        <w:rPr>
          <w:sz w:val="22"/>
        </w:rPr>
        <w:t xml:space="preserve"> </w:t>
      </w:r>
      <w:r w:rsidR="00C10EF8"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="00C10EF8" w:rsidRPr="00082E2B">
        <w:rPr>
          <w:sz w:val="22"/>
        </w:rPr>
        <w:br/>
        <w:t>o podatku od towarów i usług.</w:t>
      </w:r>
    </w:p>
    <w:p w:rsidR="00C10EF8" w:rsidRDefault="00C10EF8" w:rsidP="00C10EF8">
      <w:pPr>
        <w:jc w:val="both"/>
        <w:rPr>
          <w:i/>
          <w:iCs/>
          <w:sz w:val="22"/>
          <w:szCs w:val="22"/>
        </w:rPr>
      </w:pPr>
      <w:r w:rsidRPr="00FB26A4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B26A4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Pr="00FB26A4">
        <w:rPr>
          <w:b/>
          <w:bCs/>
          <w:i/>
          <w:iCs/>
          <w:sz w:val="22"/>
          <w:szCs w:val="22"/>
        </w:rPr>
        <w:t xml:space="preserve"> </w:t>
      </w:r>
      <w:r w:rsidRPr="00FB26A4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:rsidR="008D2AB8" w:rsidRDefault="008D2AB8" w:rsidP="00C10EF8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</w:p>
    <w:p w:rsidR="00FE545C" w:rsidRDefault="00FE545C" w:rsidP="00C10EF8">
      <w:pPr>
        <w:tabs>
          <w:tab w:val="left" w:pos="5040"/>
        </w:tabs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EF8" w:rsidRPr="00C10EF8">
        <w:rPr>
          <w:color w:val="000000"/>
          <w:sz w:val="22"/>
          <w:szCs w:val="22"/>
          <w:lang w:eastAsia="ar-SA"/>
        </w:rPr>
        <w:t>wskazany w SWZ.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C10EF8" w:rsidRDefault="00C10EF8" w:rsidP="00C10EF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10EF8" w:rsidRPr="00D638CC" w:rsidRDefault="00C10EF8" w:rsidP="00C10EF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10EF8" w:rsidRPr="002F276A" w:rsidRDefault="00C10EF8" w:rsidP="00C10EF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10EF8" w:rsidRPr="002F276A" w:rsidRDefault="00C10EF8" w:rsidP="00C10E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C10EF8" w:rsidRPr="002F276A" w:rsidRDefault="00C10EF8" w:rsidP="00C10E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0EF8" w:rsidRPr="002F276A" w:rsidRDefault="00C10EF8" w:rsidP="00C10E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C10EF8" w:rsidRPr="002F276A" w:rsidRDefault="00C10EF8" w:rsidP="00C10E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0EF8" w:rsidRDefault="00C10EF8" w:rsidP="00C10EF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0EF8" w:rsidRDefault="00C10EF8" w:rsidP="00C10EF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10EF8" w:rsidRDefault="00C10EF8" w:rsidP="00C10EF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10EF8" w:rsidRDefault="00C10EF8" w:rsidP="00C10E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0EF8" w:rsidRDefault="00C10EF8" w:rsidP="00C10E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0EF8" w:rsidRPr="0025751A" w:rsidRDefault="00C10EF8" w:rsidP="00C10EF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6477" w:rsidRDefault="000F6477">
      <w:r>
        <w:separator/>
      </w:r>
    </w:p>
  </w:endnote>
  <w:endnote w:type="continuationSeparator" w:id="0">
    <w:p w:rsidR="000F6477" w:rsidRDefault="000F6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B9C" w:rsidRDefault="006B7B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B9C" w:rsidRDefault="006B7B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6477" w:rsidRDefault="000F6477">
      <w:r>
        <w:separator/>
      </w:r>
    </w:p>
  </w:footnote>
  <w:footnote w:type="continuationSeparator" w:id="0">
    <w:p w:rsidR="000F6477" w:rsidRDefault="000F6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B9C" w:rsidRDefault="006B7B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B9C" w:rsidRDefault="006B7B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08"/>
    <w:rsid w:val="00012286"/>
    <w:rsid w:val="000704FC"/>
    <w:rsid w:val="00071CCC"/>
    <w:rsid w:val="000B731D"/>
    <w:rsid w:val="000D6134"/>
    <w:rsid w:val="000E09C7"/>
    <w:rsid w:val="000F6477"/>
    <w:rsid w:val="000F6589"/>
    <w:rsid w:val="00106636"/>
    <w:rsid w:val="00116EC6"/>
    <w:rsid w:val="001801DD"/>
    <w:rsid w:val="001D4612"/>
    <w:rsid w:val="001F455E"/>
    <w:rsid w:val="00207E98"/>
    <w:rsid w:val="002723B0"/>
    <w:rsid w:val="002D410D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7B9C"/>
    <w:rsid w:val="007748F0"/>
    <w:rsid w:val="007A4321"/>
    <w:rsid w:val="00833933"/>
    <w:rsid w:val="00853083"/>
    <w:rsid w:val="008B2F0C"/>
    <w:rsid w:val="008B4928"/>
    <w:rsid w:val="008D2AB8"/>
    <w:rsid w:val="008F1C66"/>
    <w:rsid w:val="00962D08"/>
    <w:rsid w:val="00970FE4"/>
    <w:rsid w:val="00A0022B"/>
    <w:rsid w:val="00A346FE"/>
    <w:rsid w:val="00A47B4D"/>
    <w:rsid w:val="00A83018"/>
    <w:rsid w:val="00B621A0"/>
    <w:rsid w:val="00B774DC"/>
    <w:rsid w:val="00B95999"/>
    <w:rsid w:val="00C10EF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AF472D"/>
  <w15:chartTrackingRefBased/>
  <w15:docId w15:val="{F1F396AF-3E0D-4F2C-8E83-AACA0AEAE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621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D836F-8042-4E3D-BC35-1431F68B9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760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2023-06-29T12:19:00Z</dcterms:created>
  <dcterms:modified xsi:type="dcterms:W3CDTF">2023-06-29T12:24:00Z</dcterms:modified>
</cp:coreProperties>
</file>