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603" w:rsidRDefault="00193E9F" w:rsidP="001A4603">
      <w:pPr>
        <w:tabs>
          <w:tab w:val="left" w:pos="694"/>
          <w:tab w:val="right" w:pos="9000"/>
        </w:tabs>
        <w:jc w:val="center"/>
      </w:pPr>
      <w:r>
        <w:rPr>
          <w:noProof/>
        </w:rPr>
        <w:drawing>
          <wp:inline distT="0" distB="0" distL="0" distR="0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603" w:rsidRPr="00A844AF" w:rsidRDefault="001A4603" w:rsidP="001A460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193E9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03" w:rsidRDefault="001A4603" w:rsidP="001A460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1A4603" w:rsidRDefault="001A4603" w:rsidP="001A460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6</w:t>
      </w:r>
    </w:p>
    <w:p w:rsidR="001A4603" w:rsidRDefault="001A4603" w:rsidP="001A4603">
      <w:pPr>
        <w:tabs>
          <w:tab w:val="right" w:pos="9000"/>
        </w:tabs>
        <w:rPr>
          <w:b/>
          <w:sz w:val="28"/>
          <w:szCs w:val="28"/>
        </w:rPr>
      </w:pPr>
    </w:p>
    <w:p w:rsidR="001A4603" w:rsidRDefault="00193E9F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NOWY </w:t>
      </w:r>
      <w:r w:rsidR="001A4603">
        <w:rPr>
          <w:b/>
          <w:sz w:val="28"/>
          <w:szCs w:val="28"/>
        </w:rPr>
        <w:t xml:space="preserve">WYKAZ OSÓB </w:t>
      </w: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1A4603" w:rsidRDefault="001A4603" w:rsidP="001A4603">
      <w:pPr>
        <w:tabs>
          <w:tab w:val="right" w:pos="9000"/>
        </w:tabs>
        <w:rPr>
          <w:b/>
          <w:sz w:val="32"/>
        </w:rPr>
      </w:pP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A4603" w:rsidRPr="00AA36AA" w:rsidRDefault="001A4603" w:rsidP="001A4603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8E1CD0">
        <w:rPr>
          <w:b/>
        </w:rPr>
        <w:t xml:space="preserve">: </w:t>
      </w:r>
      <w:r w:rsidRPr="004D5EA4">
        <w:rPr>
          <w:b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>
        <w:rPr>
          <w:b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Pr="00760791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1A4603" w:rsidRPr="00DF3D15" w:rsidTr="00015861">
        <w:trPr>
          <w:trHeight w:val="1286"/>
        </w:trPr>
        <w:tc>
          <w:tcPr>
            <w:tcW w:w="1701" w:type="dxa"/>
            <w:shd w:val="clear" w:color="auto" w:fill="auto"/>
          </w:tcPr>
          <w:p w:rsidR="001A4603" w:rsidRPr="002F6C4A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Pr="002F6C4A" w:rsidRDefault="001A4603" w:rsidP="00015861">
            <w:r w:rsidRPr="002F6C4A">
              <w:t>…………………..</w:t>
            </w:r>
          </w:p>
          <w:p w:rsidR="001A4603" w:rsidRPr="002F6C4A" w:rsidRDefault="001A4603" w:rsidP="00015861"/>
          <w:p w:rsidR="001A4603" w:rsidRPr="002F6C4A" w:rsidRDefault="001A4603" w:rsidP="00015861"/>
          <w:p w:rsidR="001A4603" w:rsidRPr="002F6C4A" w:rsidRDefault="001A4603" w:rsidP="00015861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1A4603" w:rsidRDefault="001A4603" w:rsidP="00015861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1A4603" w:rsidRDefault="001A4603" w:rsidP="00015861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FF5DCC">
              <w:rPr>
                <w:b/>
              </w:rPr>
              <w:t>1)</w:t>
            </w:r>
            <w:r>
              <w:t xml:space="preserve"> wykształcenie wyższe-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 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………………… </w:t>
            </w:r>
            <w:r w:rsidRPr="004D5EA4">
              <w:rPr>
                <w:i/>
                <w:highlight w:val="yellow"/>
              </w:rPr>
              <w:t>(wpisać tytuł naukowy, kierunek studiów, nazwę uczelni)</w:t>
            </w:r>
          </w:p>
          <w:p w:rsidR="001A4603" w:rsidRDefault="0039563A" w:rsidP="00015861">
            <w:pPr>
              <w:tabs>
                <w:tab w:val="left" w:pos="0"/>
              </w:tabs>
              <w:jc w:val="both"/>
            </w:pPr>
            <w:r>
              <w:rPr>
                <w:b/>
              </w:rPr>
              <w:t>2</w:t>
            </w:r>
            <w:r w:rsidR="001A4603" w:rsidRPr="00FF5DCC">
              <w:rPr>
                <w:b/>
              </w:rPr>
              <w:t>)</w:t>
            </w:r>
            <w:r w:rsidR="001A4603" w:rsidRPr="00392A44">
              <w:t xml:space="preserve"> </w:t>
            </w:r>
            <w:r w:rsidR="001A4603" w:rsidRPr="004D5EA4">
              <w:t xml:space="preserve">w okresie ostatnich 3 lat przed terminem składania ofert przeprowadziła, co najmniej </w:t>
            </w:r>
            <w:r w:rsidR="00193E9F">
              <w:t>4</w:t>
            </w:r>
            <w:r w:rsidR="001A4603" w:rsidRPr="004D5EA4">
              <w:t xml:space="preserve"> (</w:t>
            </w:r>
            <w:r w:rsidR="00193E9F">
              <w:t>cztery</w:t>
            </w:r>
            <w:r w:rsidR="001A4603" w:rsidRPr="004D5EA4">
              <w:t>) szkole</w:t>
            </w:r>
            <w:r w:rsidR="00193E9F">
              <w:t>nia</w:t>
            </w:r>
            <w:r w:rsidR="001A4603" w:rsidRPr="004D5EA4">
              <w:t xml:space="preserve"> z programu AutoCAD dla grupy co najmniej 4-ro osobowej, każdy z nich trwający minimum 15 godzin zegarowych i przynajmniej 2 (dwa) z nich były na poziomie zaawansowanym</w:t>
            </w:r>
            <w:r w:rsidR="001A4603">
              <w:t xml:space="preserve"> </w:t>
            </w:r>
            <w:r w:rsidR="001A4603" w:rsidRPr="00392A44">
              <w:t xml:space="preserve">- </w:t>
            </w:r>
            <w:r w:rsidR="001A4603" w:rsidRPr="00431178">
              <w:rPr>
                <w:highlight w:val="yellow"/>
              </w:rPr>
              <w:t>TAK/NIE*</w:t>
            </w:r>
            <w:r w:rsidR="001A4603">
              <w:rPr>
                <w:highlight w:val="yellow"/>
              </w:rPr>
              <w:t xml:space="preserve"> tj.: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a)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b)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c)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d)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431178" w:rsidRDefault="001A4603" w:rsidP="00193E9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A4603" w:rsidRPr="0039563A" w:rsidRDefault="001A4603" w:rsidP="0039563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:rsidR="001A4603" w:rsidRDefault="001A4603" w:rsidP="001A4603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Pr="00AA36AA" w:rsidRDefault="001A4603" w:rsidP="001A4603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A4603" w:rsidRPr="00895426" w:rsidRDefault="001A4603" w:rsidP="001A4603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A4603" w:rsidRPr="00987E4B" w:rsidRDefault="001A4603" w:rsidP="001A4603"/>
    <w:p w:rsidR="00F55B12" w:rsidRPr="001A4603" w:rsidRDefault="00F55B12" w:rsidP="001A4603">
      <w:bookmarkStart w:id="0" w:name="_GoBack"/>
      <w:bookmarkEnd w:id="0"/>
    </w:p>
    <w:sectPr w:rsidR="00F55B12" w:rsidRPr="001A4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670" w:rsidRDefault="00D73670">
      <w:r>
        <w:separator/>
      </w:r>
    </w:p>
  </w:endnote>
  <w:endnote w:type="continuationSeparator" w:id="0">
    <w:p w:rsidR="00D73670" w:rsidRDefault="00D73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670" w:rsidRDefault="00D73670">
      <w:r>
        <w:separator/>
      </w:r>
    </w:p>
  </w:footnote>
  <w:footnote w:type="continuationSeparator" w:id="0">
    <w:p w:rsidR="00D73670" w:rsidRDefault="00D73670">
      <w:r>
        <w:continuationSeparator/>
      </w:r>
    </w:p>
  </w:footnote>
  <w:footnote w:id="1">
    <w:p w:rsidR="001A4603" w:rsidRPr="00E60B5C" w:rsidRDefault="001A4603" w:rsidP="001A460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97"/>
    <w:rsid w:val="001642D3"/>
    <w:rsid w:val="00193E9F"/>
    <w:rsid w:val="001A4603"/>
    <w:rsid w:val="002328A0"/>
    <w:rsid w:val="00242597"/>
    <w:rsid w:val="002A7F51"/>
    <w:rsid w:val="0039563A"/>
    <w:rsid w:val="00527F15"/>
    <w:rsid w:val="006D280A"/>
    <w:rsid w:val="008539D0"/>
    <w:rsid w:val="008E4A55"/>
    <w:rsid w:val="008E66F9"/>
    <w:rsid w:val="009E4F5D"/>
    <w:rsid w:val="00B33027"/>
    <w:rsid w:val="00C303B2"/>
    <w:rsid w:val="00D7367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8850F"/>
  <w15:chartTrackingRefBased/>
  <w15:docId w15:val="{4D1943A2-D8D8-4835-B1A8-1A71079E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64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2D3"/>
  </w:style>
  <w:style w:type="paragraph" w:styleId="Tekstprzypisudolnego">
    <w:name w:val="footnote text"/>
    <w:basedOn w:val="Normalny"/>
    <w:link w:val="TekstprzypisudolnegoZnak"/>
    <w:semiHidden/>
    <w:rsid w:val="001A460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603"/>
  </w:style>
  <w:style w:type="character" w:styleId="Odwoanieprzypisudolnego">
    <w:name w:val="footnote reference"/>
    <w:semiHidden/>
    <w:rsid w:val="001A46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2023-06-23T10:59:00Z</cp:lastPrinted>
  <dcterms:created xsi:type="dcterms:W3CDTF">2023-07-05T10:03:00Z</dcterms:created>
  <dcterms:modified xsi:type="dcterms:W3CDTF">2023-07-05T10:05:00Z</dcterms:modified>
</cp:coreProperties>
</file>