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AC35FE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6D0C77D1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3E04CB" w:rsidRPr="003E04CB">
        <w:rPr>
          <w:b/>
          <w:bCs/>
        </w:rPr>
        <w:t xml:space="preserve">Zakup i dostawa </w:t>
      </w:r>
      <w:r w:rsidR="00AA51D6">
        <w:rPr>
          <w:b/>
          <w:bCs/>
        </w:rPr>
        <w:t>25</w:t>
      </w:r>
      <w:r w:rsidR="003E04CB" w:rsidRPr="003E04CB">
        <w:rPr>
          <w:b/>
          <w:bCs/>
        </w:rPr>
        <w:t xml:space="preserve"> komputerów mobilnych dla </w:t>
      </w:r>
      <w:proofErr w:type="spellStart"/>
      <w:r w:rsidR="003E04CB" w:rsidRPr="003E04CB">
        <w:rPr>
          <w:b/>
          <w:bCs/>
        </w:rPr>
        <w:t>WIEiT</w:t>
      </w:r>
      <w:proofErr w:type="spellEnd"/>
      <w:r w:rsidR="003E04CB" w:rsidRPr="003E04CB">
        <w:rPr>
          <w:b/>
          <w:bCs/>
        </w:rPr>
        <w:t xml:space="preserve"> - Kc-zp.272-40</w:t>
      </w:r>
      <w:r w:rsidR="00AA51D6">
        <w:rPr>
          <w:b/>
          <w:bCs/>
        </w:rPr>
        <w:t>4</w:t>
      </w:r>
      <w:bookmarkStart w:id="0" w:name="_GoBack"/>
      <w:bookmarkEnd w:id="0"/>
      <w:r w:rsidR="003E04CB" w:rsidRPr="003E04CB">
        <w:rPr>
          <w:b/>
          <w:bCs/>
        </w:rPr>
        <w:t>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65F197BF" w14:textId="357FCDCE" w:rsidR="00D649B9" w:rsidRPr="00D649B9" w:rsidRDefault="00D649B9" w:rsidP="00624DA4">
      <w:pPr>
        <w:jc w:val="both"/>
        <w:rPr>
          <w:b/>
        </w:rPr>
      </w:pPr>
      <w:r w:rsidRPr="00D649B9">
        <w:rPr>
          <w:b/>
        </w:rPr>
        <w:t>Zadanie 1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851"/>
        <w:gridCol w:w="2001"/>
      </w:tblGrid>
      <w:tr w:rsidR="002F2CE2" w14:paraId="6DEEBF40" w14:textId="77777777" w:rsidTr="009740B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607072" w14:textId="77777777" w:rsidR="002F2CE2" w:rsidRDefault="002F2CE2" w:rsidP="009740B1">
            <w:pPr>
              <w:jc w:val="center"/>
              <w:rPr>
                <w:sz w:val="16"/>
                <w:szCs w:val="16"/>
              </w:rPr>
            </w:pPr>
            <w:bookmarkStart w:id="1" w:name="_Hlk139966444"/>
            <w:r>
              <w:rPr>
                <w:sz w:val="16"/>
                <w:szCs w:val="16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C6ABB1" w14:textId="77777777" w:rsidR="002F2CE2" w:rsidRDefault="002F2CE2" w:rsidP="009740B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5AB57CD1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823DC1" w14:textId="77777777" w:rsidR="002F2CE2" w:rsidRDefault="002F2CE2" w:rsidP="009740B1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14:paraId="42882187" w14:textId="77777777" w:rsidR="002F2CE2" w:rsidRDefault="002F2CE2" w:rsidP="009740B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7B212A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3DB44264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63D32A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A8CE1E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75F84942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11F6C8D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3D943590" w14:textId="77777777" w:rsidR="002F2CE2" w:rsidRDefault="002F2CE2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9D7B511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634A529F" w14:textId="77777777" w:rsidR="002F2CE2" w:rsidRDefault="002F2CE2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35508AEF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2F2CE2" w14:paraId="7D7FA7CF" w14:textId="77777777" w:rsidTr="009740B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2BDE93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06B5FF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80D692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B47E33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5A383B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2BF0C6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1C09E63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5894098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2F2CE2" w14:paraId="22A8D5AD" w14:textId="77777777" w:rsidTr="009740B1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5B0EE" w14:textId="77777777" w:rsidR="002F2CE2" w:rsidRDefault="002F2CE2" w:rsidP="009740B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15055" w14:textId="475F9C21" w:rsidR="002F2CE2" w:rsidRPr="009A776B" w:rsidRDefault="00B93CA4" w:rsidP="009740B1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Laptop</w:t>
            </w:r>
            <w:r w:rsidR="00D649B9">
              <w:rPr>
                <w:b/>
                <w:sz w:val="20"/>
                <w:szCs w:val="20"/>
              </w:rPr>
              <w:t xml:space="preserve"> A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D23BDB9" w14:textId="77777777" w:rsidR="002F2CE2" w:rsidRPr="00D73172" w:rsidRDefault="002F2CE2" w:rsidP="009740B1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F322AD0" w14:textId="5CD8AF31" w:rsidR="002F2CE2" w:rsidRDefault="00D649B9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2A147C7" w14:textId="77777777" w:rsidR="002F2CE2" w:rsidRDefault="002F2CE2" w:rsidP="009740B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04B6B71" w14:textId="77777777" w:rsidR="002F2CE2" w:rsidRDefault="002F2CE2" w:rsidP="009740B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1865B933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17EA9C7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  <w:p w14:paraId="4343FF60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</w:tr>
      <w:tr w:rsidR="003E04CB" w14:paraId="48B7906D" w14:textId="77777777" w:rsidTr="009740B1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D3553E" w14:textId="452C825C" w:rsidR="003E04CB" w:rsidRDefault="003E04CB" w:rsidP="009740B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1879" w14:textId="5B963B8D" w:rsidR="003E04CB" w:rsidRDefault="003E04CB" w:rsidP="009740B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Stacja dokująca</w:t>
            </w:r>
            <w:r w:rsidR="00D649B9">
              <w:rPr>
                <w:b/>
                <w:sz w:val="20"/>
                <w:szCs w:val="20"/>
              </w:rPr>
              <w:t xml:space="preserve"> do laptopa A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409917B" w14:textId="77777777" w:rsidR="003E04CB" w:rsidRPr="00D73172" w:rsidRDefault="003E04CB" w:rsidP="009740B1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E1EE603" w14:textId="66094037" w:rsidR="003E04CB" w:rsidRDefault="00D649B9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26AE220" w14:textId="77777777" w:rsidR="003E04CB" w:rsidRDefault="003E04CB" w:rsidP="009740B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971A1B8" w14:textId="77777777" w:rsidR="003E04CB" w:rsidRDefault="003E04CB" w:rsidP="009740B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0755DD40" w14:textId="77777777" w:rsidR="003E04CB" w:rsidRDefault="003E04CB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41585B8" w14:textId="77777777" w:rsidR="003E04CB" w:rsidRDefault="003E04CB" w:rsidP="009740B1">
            <w:pPr>
              <w:ind w:right="425"/>
              <w:rPr>
                <w:sz w:val="16"/>
                <w:szCs w:val="16"/>
              </w:rPr>
            </w:pPr>
          </w:p>
        </w:tc>
      </w:tr>
      <w:tr w:rsidR="00D649B9" w14:paraId="59E0F9A9" w14:textId="77777777" w:rsidTr="009740B1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E627D0" w14:textId="6F862C2B" w:rsidR="00D649B9" w:rsidRDefault="00D649B9" w:rsidP="009740B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223CF" w14:textId="758F74B4" w:rsidR="00D649B9" w:rsidRDefault="00D649B9" w:rsidP="009740B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Laptop </w:t>
            </w:r>
            <w:r>
              <w:rPr>
                <w:b/>
                <w:sz w:val="20"/>
                <w:szCs w:val="20"/>
              </w:rPr>
              <w:t>B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774C6D1" w14:textId="77777777" w:rsidR="00D649B9" w:rsidRPr="00D73172" w:rsidRDefault="00D649B9" w:rsidP="009740B1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5FC1B43" w14:textId="432D6580" w:rsidR="00D649B9" w:rsidRDefault="00AA51D6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3AEC34B" w14:textId="77777777" w:rsidR="00D649B9" w:rsidRDefault="00D649B9" w:rsidP="009740B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286C194" w14:textId="77777777" w:rsidR="00D649B9" w:rsidRDefault="00D649B9" w:rsidP="009740B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76BD207B" w14:textId="77777777" w:rsidR="00D649B9" w:rsidRDefault="00D649B9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0940718" w14:textId="77777777" w:rsidR="00D649B9" w:rsidRDefault="00D649B9" w:rsidP="009740B1">
            <w:pPr>
              <w:ind w:right="425"/>
              <w:rPr>
                <w:sz w:val="16"/>
                <w:szCs w:val="16"/>
              </w:rPr>
            </w:pPr>
          </w:p>
        </w:tc>
      </w:tr>
      <w:tr w:rsidR="00D649B9" w14:paraId="293E14D1" w14:textId="77777777" w:rsidTr="009740B1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4682C7" w14:textId="0959661C" w:rsidR="00D649B9" w:rsidRDefault="00D649B9" w:rsidP="009740B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3F32C" w14:textId="2655EB0A" w:rsidR="00D649B9" w:rsidRDefault="00D649B9" w:rsidP="009740B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Stacja dokująca do laptopa </w:t>
            </w:r>
            <w:r>
              <w:rPr>
                <w:b/>
                <w:sz w:val="20"/>
                <w:szCs w:val="20"/>
              </w:rPr>
              <w:t>B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A64A186" w14:textId="77777777" w:rsidR="00D649B9" w:rsidRPr="00D73172" w:rsidRDefault="00D649B9" w:rsidP="009740B1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195508B" w14:textId="3F9BBBF6" w:rsidR="00D649B9" w:rsidRDefault="00AA51D6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83FCD8B" w14:textId="77777777" w:rsidR="00D649B9" w:rsidRDefault="00D649B9" w:rsidP="009740B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2BD40A8" w14:textId="77777777" w:rsidR="00D649B9" w:rsidRDefault="00D649B9" w:rsidP="009740B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61667433" w14:textId="77777777" w:rsidR="00D649B9" w:rsidRDefault="00D649B9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284BC71" w14:textId="77777777" w:rsidR="00D649B9" w:rsidRDefault="00D649B9" w:rsidP="009740B1">
            <w:pPr>
              <w:ind w:right="425"/>
              <w:rPr>
                <w:sz w:val="16"/>
                <w:szCs w:val="16"/>
              </w:rPr>
            </w:pPr>
          </w:p>
        </w:tc>
      </w:tr>
      <w:tr w:rsidR="00D649B9" w14:paraId="2382A2FB" w14:textId="77777777" w:rsidTr="009740B1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C61B87" w14:textId="45AEF6A5" w:rsidR="00D649B9" w:rsidRDefault="00D649B9" w:rsidP="009740B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AEF58" w14:textId="6A131312" w:rsidR="00D649B9" w:rsidRDefault="00D649B9" w:rsidP="009740B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Laptop </w:t>
            </w:r>
            <w:r>
              <w:rPr>
                <w:b/>
                <w:sz w:val="20"/>
                <w:szCs w:val="20"/>
              </w:rPr>
              <w:t>C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15CF2FD" w14:textId="77777777" w:rsidR="00D649B9" w:rsidRPr="00D73172" w:rsidRDefault="00D649B9" w:rsidP="009740B1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5E29CAA" w14:textId="5486ABC0" w:rsidR="00D649B9" w:rsidRDefault="00AA51D6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1A10DE8" w14:textId="77777777" w:rsidR="00D649B9" w:rsidRDefault="00D649B9" w:rsidP="009740B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A9F698D" w14:textId="77777777" w:rsidR="00D649B9" w:rsidRDefault="00D649B9" w:rsidP="009740B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60A13231" w14:textId="77777777" w:rsidR="00D649B9" w:rsidRDefault="00D649B9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30F7831" w14:textId="77777777" w:rsidR="00D649B9" w:rsidRDefault="00D649B9" w:rsidP="009740B1">
            <w:pPr>
              <w:ind w:right="425"/>
              <w:rPr>
                <w:sz w:val="16"/>
                <w:szCs w:val="16"/>
              </w:rPr>
            </w:pPr>
          </w:p>
        </w:tc>
      </w:tr>
      <w:tr w:rsidR="00D649B9" w14:paraId="52DFD1F3" w14:textId="77777777" w:rsidTr="009740B1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58DBCF" w14:textId="6438F3CD" w:rsidR="00D649B9" w:rsidRDefault="00D649B9" w:rsidP="009740B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586EA" w14:textId="4DDCD01F" w:rsidR="00D649B9" w:rsidRDefault="00D649B9" w:rsidP="009740B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Stacja dokująca do laptopa </w:t>
            </w:r>
            <w:r>
              <w:rPr>
                <w:b/>
                <w:sz w:val="20"/>
                <w:szCs w:val="20"/>
              </w:rPr>
              <w:t>C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2459C5F" w14:textId="77777777" w:rsidR="00D649B9" w:rsidRPr="00D73172" w:rsidRDefault="00D649B9" w:rsidP="009740B1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38CA86D" w14:textId="4D77C75B" w:rsidR="00D649B9" w:rsidRDefault="00AA51D6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626351F" w14:textId="77777777" w:rsidR="00D649B9" w:rsidRDefault="00D649B9" w:rsidP="009740B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2D09060" w14:textId="77777777" w:rsidR="00D649B9" w:rsidRDefault="00D649B9" w:rsidP="009740B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163F6980" w14:textId="77777777" w:rsidR="00D649B9" w:rsidRDefault="00D649B9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9BF16F1" w14:textId="77777777" w:rsidR="00D649B9" w:rsidRDefault="00D649B9" w:rsidP="009740B1">
            <w:pPr>
              <w:ind w:right="425"/>
              <w:rPr>
                <w:sz w:val="16"/>
                <w:szCs w:val="16"/>
              </w:rPr>
            </w:pPr>
          </w:p>
        </w:tc>
      </w:tr>
      <w:tr w:rsidR="002F2CE2" w14:paraId="41D8D033" w14:textId="77777777" w:rsidTr="009740B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1A127B" w14:textId="77777777" w:rsidR="002F2CE2" w:rsidRDefault="002F2CE2" w:rsidP="009740B1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7D43E135" w14:textId="77777777" w:rsidR="002F2CE2" w:rsidRDefault="002F2CE2" w:rsidP="009740B1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39701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64D8CE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DE2FB4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</w:tr>
      <w:tr w:rsidR="002F2CE2" w14:paraId="78709A86" w14:textId="77777777" w:rsidTr="009740B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81D21" w14:textId="77777777" w:rsidR="002F2CE2" w:rsidRDefault="002F2CE2" w:rsidP="009740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73424457" w14:textId="77777777" w:rsidR="002F2CE2" w:rsidRDefault="002F2CE2" w:rsidP="009740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B723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32AB87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EB56DF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</w:tr>
    </w:tbl>
    <w:bookmarkEnd w:id="1"/>
    <w:p w14:paraId="648B33F7" w14:textId="5DADB51A" w:rsidR="00AA51D6" w:rsidRDefault="00AA51D6" w:rsidP="00AA51D6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A71EBA">
        <w:rPr>
          <w:b/>
        </w:rPr>
        <w:t>Termin realizacji umowy</w:t>
      </w:r>
      <w:r>
        <w:rPr>
          <w:b/>
        </w:rPr>
        <w:t xml:space="preserve"> w zadaniu 1</w:t>
      </w:r>
      <w:r w:rsidRPr="00A71EBA">
        <w:rPr>
          <w:b/>
        </w:rPr>
        <w:t xml:space="preserve">: </w:t>
      </w:r>
      <w:r w:rsidRPr="00A71EBA">
        <w:rPr>
          <w:b/>
          <w:iCs/>
          <w:color w:val="000000"/>
        </w:rPr>
        <w:t xml:space="preserve">do </w:t>
      </w:r>
      <w:r w:rsidRPr="003E04CB">
        <w:rPr>
          <w:b/>
          <w:iCs/>
          <w:color w:val="000000"/>
          <w:highlight w:val="yellow"/>
        </w:rPr>
        <w:t>……</w:t>
      </w:r>
      <w:r w:rsidRPr="00A71EBA">
        <w:rPr>
          <w:b/>
          <w:iCs/>
          <w:color w:val="000000"/>
        </w:rPr>
        <w:t xml:space="preserve"> dni od daty </w:t>
      </w:r>
      <w:r>
        <w:rPr>
          <w:b/>
          <w:iCs/>
          <w:color w:val="000000"/>
        </w:rPr>
        <w:t xml:space="preserve">podpisania umowy </w:t>
      </w:r>
      <w:r w:rsidRPr="00D03CC1">
        <w:rPr>
          <w:sz w:val="22"/>
          <w:szCs w:val="22"/>
          <w:highlight w:val="yellow"/>
        </w:rPr>
        <w:t>(</w:t>
      </w:r>
      <w:r w:rsidRPr="00D03CC1">
        <w:rPr>
          <w:i/>
          <w:sz w:val="22"/>
          <w:szCs w:val="22"/>
          <w:highlight w:val="yellow"/>
        </w:rPr>
        <w:t>kryterium oceny ofert)</w:t>
      </w:r>
    </w:p>
    <w:p w14:paraId="4B557EDE" w14:textId="1DDD70C1" w:rsidR="00AA51D6" w:rsidRDefault="00AA51D6" w:rsidP="00AA51D6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8E22F5">
        <w:rPr>
          <w:b/>
        </w:rPr>
        <w:t>Okres udzielonej gwarancji</w:t>
      </w:r>
      <w:r>
        <w:rPr>
          <w:b/>
        </w:rPr>
        <w:t xml:space="preserve"> w zadaniu 1</w:t>
      </w:r>
      <w:r w:rsidRPr="008E22F5">
        <w:rPr>
          <w:b/>
        </w:rPr>
        <w:t xml:space="preserve"> wynosi:</w:t>
      </w:r>
      <w:r w:rsidRPr="008E22F5">
        <w:t xml:space="preserve"> </w:t>
      </w:r>
      <w:r w:rsidRPr="003E04CB">
        <w:rPr>
          <w:highlight w:val="yellow"/>
        </w:rPr>
        <w:t>……………………..</w:t>
      </w:r>
      <w:r>
        <w:t xml:space="preserve"> miesięcy </w:t>
      </w:r>
      <w:r w:rsidRPr="00D03CC1">
        <w:rPr>
          <w:sz w:val="22"/>
          <w:szCs w:val="22"/>
          <w:highlight w:val="yellow"/>
        </w:rPr>
        <w:t>(</w:t>
      </w:r>
      <w:r w:rsidRPr="00D03CC1">
        <w:rPr>
          <w:i/>
          <w:sz w:val="22"/>
          <w:szCs w:val="22"/>
          <w:highlight w:val="yellow"/>
        </w:rPr>
        <w:t>kryterium oceny ofert)</w:t>
      </w:r>
    </w:p>
    <w:p w14:paraId="2F36CE0A" w14:textId="77777777" w:rsidR="00AA51D6" w:rsidRDefault="00AA51D6" w:rsidP="00624DA4">
      <w:pPr>
        <w:jc w:val="both"/>
        <w:rPr>
          <w:b/>
        </w:rPr>
      </w:pPr>
    </w:p>
    <w:p w14:paraId="4C6C90D0" w14:textId="6479C992" w:rsidR="00485601" w:rsidRPr="00AA51D6" w:rsidRDefault="00AA51D6" w:rsidP="00624DA4">
      <w:pPr>
        <w:jc w:val="both"/>
        <w:rPr>
          <w:b/>
        </w:rPr>
      </w:pPr>
      <w:r w:rsidRPr="00AA51D6">
        <w:rPr>
          <w:b/>
        </w:rPr>
        <w:t>Zadanie 2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851"/>
        <w:gridCol w:w="2001"/>
      </w:tblGrid>
      <w:tr w:rsidR="00AA51D6" w14:paraId="3FFA3FF0" w14:textId="77777777" w:rsidTr="001515D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2866C2" w14:textId="77777777" w:rsidR="00AA51D6" w:rsidRDefault="00AA51D6" w:rsidP="001515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FAF9CA" w14:textId="77777777" w:rsidR="00AA51D6" w:rsidRDefault="00AA51D6" w:rsidP="001515D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5C4DA800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32FE3D" w14:textId="77777777" w:rsidR="00AA51D6" w:rsidRDefault="00AA51D6" w:rsidP="001515D5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14:paraId="015035C4" w14:textId="77777777" w:rsidR="00AA51D6" w:rsidRDefault="00AA51D6" w:rsidP="001515D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2B5E3E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03CB59A7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3B14B1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95868C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47575DD5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DB79E53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0841D037" w14:textId="77777777" w:rsidR="00AA51D6" w:rsidRDefault="00AA51D6" w:rsidP="001515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FDD7D69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4F20FE29" w14:textId="77777777" w:rsidR="00AA51D6" w:rsidRDefault="00AA51D6" w:rsidP="001515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3FC33CA4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AA51D6" w14:paraId="07EF6349" w14:textId="77777777" w:rsidTr="001515D5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73A44A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729D60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0C3456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406D28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A86DED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8DE122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C02AC7F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DA04120" w14:textId="77777777" w:rsidR="00AA51D6" w:rsidRDefault="00AA51D6" w:rsidP="001515D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AA51D6" w14:paraId="7DDB6F2D" w14:textId="77777777" w:rsidTr="001515D5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0A856" w14:textId="77777777" w:rsidR="00AA51D6" w:rsidRDefault="00AA51D6" w:rsidP="001515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6A34A" w14:textId="4040A8E8" w:rsidR="00AA51D6" w:rsidRPr="009A776B" w:rsidRDefault="00AA51D6" w:rsidP="001515D5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Laptop 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8B322A0" w14:textId="77777777" w:rsidR="00AA51D6" w:rsidRPr="00D73172" w:rsidRDefault="00AA51D6" w:rsidP="001515D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443EAC" w14:textId="7D4039A5" w:rsidR="00AA51D6" w:rsidRDefault="00AA51D6" w:rsidP="001515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4253190" w14:textId="77777777" w:rsidR="00AA51D6" w:rsidRDefault="00AA51D6" w:rsidP="001515D5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1EB3C81" w14:textId="77777777" w:rsidR="00AA51D6" w:rsidRDefault="00AA51D6" w:rsidP="001515D5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087CD684" w14:textId="77777777" w:rsidR="00AA51D6" w:rsidRDefault="00AA51D6" w:rsidP="001515D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83E3B87" w14:textId="77777777" w:rsidR="00AA51D6" w:rsidRDefault="00AA51D6" w:rsidP="001515D5">
            <w:pPr>
              <w:ind w:right="425"/>
              <w:rPr>
                <w:sz w:val="16"/>
                <w:szCs w:val="16"/>
              </w:rPr>
            </w:pPr>
          </w:p>
          <w:p w14:paraId="467E7F03" w14:textId="77777777" w:rsidR="00AA51D6" w:rsidRDefault="00AA51D6" w:rsidP="001515D5">
            <w:pPr>
              <w:ind w:right="425"/>
              <w:rPr>
                <w:sz w:val="16"/>
                <w:szCs w:val="16"/>
              </w:rPr>
            </w:pPr>
          </w:p>
        </w:tc>
      </w:tr>
      <w:tr w:rsidR="00AA51D6" w14:paraId="4FB738EA" w14:textId="77777777" w:rsidTr="001515D5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45106D" w14:textId="77777777" w:rsidR="00AA51D6" w:rsidRDefault="00AA51D6" w:rsidP="001515D5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01D7" w14:textId="11B7FACB" w:rsidR="00AA51D6" w:rsidRDefault="00AA51D6" w:rsidP="001515D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Stacja dokująca 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317393A" w14:textId="77777777" w:rsidR="00AA51D6" w:rsidRPr="00D73172" w:rsidRDefault="00AA51D6" w:rsidP="001515D5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CFB0851" w14:textId="1E3716D1" w:rsidR="00AA51D6" w:rsidRDefault="00AA51D6" w:rsidP="001515D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57AD647" w14:textId="77777777" w:rsidR="00AA51D6" w:rsidRDefault="00AA51D6" w:rsidP="001515D5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47B1F3C" w14:textId="77777777" w:rsidR="00AA51D6" w:rsidRDefault="00AA51D6" w:rsidP="001515D5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426A188A" w14:textId="77777777" w:rsidR="00AA51D6" w:rsidRDefault="00AA51D6" w:rsidP="001515D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B3C3481" w14:textId="77777777" w:rsidR="00AA51D6" w:rsidRDefault="00AA51D6" w:rsidP="001515D5">
            <w:pPr>
              <w:ind w:right="425"/>
              <w:rPr>
                <w:sz w:val="16"/>
                <w:szCs w:val="16"/>
              </w:rPr>
            </w:pPr>
          </w:p>
        </w:tc>
      </w:tr>
      <w:tr w:rsidR="00AA51D6" w14:paraId="068F0748" w14:textId="77777777" w:rsidTr="001515D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5280B94" w14:textId="77777777" w:rsidR="00AA51D6" w:rsidRDefault="00AA51D6" w:rsidP="001515D5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2C50F692" w14:textId="77777777" w:rsidR="00AA51D6" w:rsidRDefault="00AA51D6" w:rsidP="001515D5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015A8" w14:textId="77777777" w:rsidR="00AA51D6" w:rsidRDefault="00AA51D6" w:rsidP="001515D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91BA6F9" w14:textId="77777777" w:rsidR="00AA51D6" w:rsidRDefault="00AA51D6" w:rsidP="001515D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E1693C" w14:textId="77777777" w:rsidR="00AA51D6" w:rsidRDefault="00AA51D6" w:rsidP="001515D5">
            <w:pPr>
              <w:ind w:right="425"/>
              <w:rPr>
                <w:sz w:val="16"/>
                <w:szCs w:val="16"/>
              </w:rPr>
            </w:pPr>
          </w:p>
        </w:tc>
      </w:tr>
      <w:tr w:rsidR="00AA51D6" w14:paraId="2FA5FD01" w14:textId="77777777" w:rsidTr="001515D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6F899" w14:textId="77777777" w:rsidR="00AA51D6" w:rsidRDefault="00AA51D6" w:rsidP="001515D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644BDC32" w14:textId="77777777" w:rsidR="00AA51D6" w:rsidRDefault="00AA51D6" w:rsidP="001515D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B6977" w14:textId="77777777" w:rsidR="00AA51D6" w:rsidRDefault="00AA51D6" w:rsidP="001515D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19EB5F" w14:textId="77777777" w:rsidR="00AA51D6" w:rsidRDefault="00AA51D6" w:rsidP="001515D5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677FFE" w14:textId="77777777" w:rsidR="00AA51D6" w:rsidRDefault="00AA51D6" w:rsidP="001515D5">
            <w:pPr>
              <w:ind w:right="425"/>
              <w:rPr>
                <w:sz w:val="16"/>
                <w:szCs w:val="16"/>
              </w:rPr>
            </w:pPr>
          </w:p>
        </w:tc>
      </w:tr>
    </w:tbl>
    <w:p w14:paraId="009AEF46" w14:textId="69A15595" w:rsidR="00AA51D6" w:rsidRDefault="00AA51D6" w:rsidP="00AA51D6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A71EBA">
        <w:rPr>
          <w:b/>
        </w:rPr>
        <w:t>Termin realizacji umowy</w:t>
      </w:r>
      <w:r>
        <w:rPr>
          <w:b/>
        </w:rPr>
        <w:t xml:space="preserve"> w zadaniu </w:t>
      </w:r>
      <w:r>
        <w:rPr>
          <w:b/>
        </w:rPr>
        <w:t>2</w:t>
      </w:r>
      <w:r w:rsidRPr="00A71EBA">
        <w:rPr>
          <w:b/>
        </w:rPr>
        <w:t xml:space="preserve">: </w:t>
      </w:r>
      <w:r w:rsidRPr="00A71EBA">
        <w:rPr>
          <w:b/>
          <w:iCs/>
          <w:color w:val="000000"/>
        </w:rPr>
        <w:t xml:space="preserve">do </w:t>
      </w:r>
      <w:r w:rsidRPr="003E04CB">
        <w:rPr>
          <w:b/>
          <w:iCs/>
          <w:color w:val="000000"/>
          <w:highlight w:val="yellow"/>
        </w:rPr>
        <w:t>……</w:t>
      </w:r>
      <w:r w:rsidRPr="00A71EBA">
        <w:rPr>
          <w:b/>
          <w:iCs/>
          <w:color w:val="000000"/>
        </w:rPr>
        <w:t xml:space="preserve"> dni od daty </w:t>
      </w:r>
      <w:r>
        <w:rPr>
          <w:b/>
          <w:iCs/>
          <w:color w:val="000000"/>
        </w:rPr>
        <w:t xml:space="preserve">podpisania umowy </w:t>
      </w:r>
      <w:r w:rsidRPr="00D03CC1">
        <w:rPr>
          <w:sz w:val="22"/>
          <w:szCs w:val="22"/>
          <w:highlight w:val="yellow"/>
        </w:rPr>
        <w:t>(</w:t>
      </w:r>
      <w:r w:rsidRPr="00D03CC1">
        <w:rPr>
          <w:i/>
          <w:sz w:val="22"/>
          <w:szCs w:val="22"/>
          <w:highlight w:val="yellow"/>
        </w:rPr>
        <w:t>kryterium oceny ofert)</w:t>
      </w:r>
    </w:p>
    <w:p w14:paraId="52D9FE5C" w14:textId="2A7ADF12" w:rsidR="00AA51D6" w:rsidRDefault="00AA51D6" w:rsidP="00AA51D6">
      <w:pPr>
        <w:widowControl w:val="0"/>
        <w:spacing w:line="360" w:lineRule="auto"/>
        <w:ind w:right="1"/>
        <w:jc w:val="both"/>
        <w:rPr>
          <w:i/>
          <w:sz w:val="22"/>
          <w:szCs w:val="22"/>
          <w:highlight w:val="yellow"/>
        </w:rPr>
      </w:pPr>
      <w:r w:rsidRPr="008E22F5">
        <w:rPr>
          <w:b/>
        </w:rPr>
        <w:t>Okres udzielonej gwarancji</w:t>
      </w:r>
      <w:r>
        <w:rPr>
          <w:b/>
        </w:rPr>
        <w:t xml:space="preserve"> w zadaniu </w:t>
      </w:r>
      <w:r>
        <w:rPr>
          <w:b/>
        </w:rPr>
        <w:t>2</w:t>
      </w:r>
      <w:r w:rsidRPr="008E22F5">
        <w:rPr>
          <w:b/>
        </w:rPr>
        <w:t xml:space="preserve"> wynosi:</w:t>
      </w:r>
      <w:r w:rsidRPr="008E22F5">
        <w:t xml:space="preserve"> </w:t>
      </w:r>
      <w:r w:rsidRPr="003E04CB">
        <w:rPr>
          <w:highlight w:val="yellow"/>
        </w:rPr>
        <w:t>……………………..</w:t>
      </w:r>
      <w:r>
        <w:t xml:space="preserve"> miesięcy </w:t>
      </w:r>
      <w:r w:rsidRPr="00D03CC1">
        <w:rPr>
          <w:sz w:val="22"/>
          <w:szCs w:val="22"/>
          <w:highlight w:val="yellow"/>
        </w:rPr>
        <w:t>(</w:t>
      </w:r>
      <w:r w:rsidRPr="00D03CC1">
        <w:rPr>
          <w:i/>
          <w:sz w:val="22"/>
          <w:szCs w:val="22"/>
          <w:highlight w:val="yellow"/>
        </w:rPr>
        <w:t>kryterium oceny ofert)</w:t>
      </w:r>
    </w:p>
    <w:p w14:paraId="635ACF91" w14:textId="17736043" w:rsidR="00A01521" w:rsidRPr="0048560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485601">
        <w:rPr>
          <w:b/>
          <w:sz w:val="22"/>
          <w:szCs w:val="22"/>
        </w:rPr>
        <w:t>Termin płatności</w:t>
      </w:r>
      <w:r w:rsidR="00AA51D6">
        <w:rPr>
          <w:b/>
          <w:sz w:val="22"/>
          <w:szCs w:val="22"/>
        </w:rPr>
        <w:t xml:space="preserve"> w zadaniu 1 i 2</w:t>
      </w:r>
      <w:r w:rsidRPr="00485601">
        <w:rPr>
          <w:b/>
          <w:sz w:val="22"/>
          <w:szCs w:val="22"/>
        </w:rPr>
        <w:t xml:space="preserve">: </w:t>
      </w:r>
      <w:r w:rsidR="003A1629" w:rsidRPr="00485601">
        <w:rPr>
          <w:sz w:val="22"/>
          <w:szCs w:val="22"/>
        </w:rPr>
        <w:t xml:space="preserve">przelewem w terminie do 21 dni od daty otrzymania faktury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przez Zamawiającego na rachunek Wykonawcy umieszczony na dzień zlecenia przelewu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w wykazie podmiotów, o których mowa w art. 96b ust. 1) Ustawy o podatku od towarów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>i usług.</w:t>
      </w:r>
    </w:p>
    <w:p w14:paraId="508E1D62" w14:textId="77777777" w:rsidR="00B248FA" w:rsidRDefault="00B248FA" w:rsidP="00A01521">
      <w:pPr>
        <w:rPr>
          <w:b/>
          <w:sz w:val="22"/>
          <w:szCs w:val="22"/>
          <w:u w:val="single"/>
        </w:rPr>
      </w:pPr>
    </w:p>
    <w:p w14:paraId="17B679E5" w14:textId="2C1584A3" w:rsidR="00A01521" w:rsidRPr="00485601" w:rsidRDefault="00A01521" w:rsidP="00A01521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t>Jednocześnie oświadczamy, że:</w:t>
      </w:r>
    </w:p>
    <w:p w14:paraId="4E6EFC70" w14:textId="5ADD798B" w:rsidR="00A01521" w:rsidRPr="00485601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 w:rsidRPr="00485601">
        <w:rPr>
          <w:color w:val="000000"/>
          <w:sz w:val="22"/>
          <w:szCs w:val="22"/>
          <w:lang w:eastAsia="ar-SA"/>
        </w:rPr>
        <w:t>wskazan</w:t>
      </w:r>
      <w:r w:rsidR="00E40DCD" w:rsidRPr="00485601">
        <w:rPr>
          <w:color w:val="000000"/>
          <w:sz w:val="22"/>
          <w:szCs w:val="22"/>
          <w:lang w:eastAsia="ar-SA"/>
        </w:rPr>
        <w:t>y</w:t>
      </w:r>
      <w:r w:rsidR="00DE7746" w:rsidRPr="00485601">
        <w:rPr>
          <w:color w:val="000000"/>
          <w:sz w:val="22"/>
          <w:szCs w:val="22"/>
          <w:lang w:eastAsia="ar-SA"/>
        </w:rPr>
        <w:t xml:space="preserve">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="00DE7746" w:rsidRPr="00485601">
        <w:rPr>
          <w:color w:val="000000"/>
          <w:sz w:val="22"/>
          <w:szCs w:val="22"/>
          <w:lang w:eastAsia="ar-SA"/>
        </w:rPr>
        <w:t>w dokumentach zamówienia.</w:t>
      </w:r>
    </w:p>
    <w:p w14:paraId="12D74203" w14:textId="0D5CB63F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 xml:space="preserve">w  Specyfikacji Warunków Zamówienia i zobowiązujemy się, w przypadku wyboru naszej oferty, do zawarcia umowy zgodnej z niniejszą ofertą, na warunkach określonych </w:t>
      </w:r>
      <w:r w:rsidR="00E4018C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>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14:paraId="0D7457DB" w14:textId="07DE6425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7378F4D8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5E477C" w14:textId="77777777" w:rsidR="00A01521" w:rsidRPr="00485601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5DCDAB7D" w:rsidR="00141E3A" w:rsidRPr="00485601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="00485601"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</w:p>
    <w:p w14:paraId="6261FBAE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64013752" w14:textId="77777777" w:rsidR="00A01521" w:rsidRPr="00485601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1DB44153" w14:textId="77777777" w:rsidR="00A01521" w:rsidRPr="00485601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........................................</w:t>
      </w:r>
      <w:r w:rsidR="00C92070" w:rsidRPr="00485601">
        <w:rPr>
          <w:sz w:val="22"/>
          <w:szCs w:val="22"/>
        </w:rPr>
        <w:t xml:space="preserve">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1355F9AA" w14:textId="1983F86E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dokumentu(ów)……………………………………..........................……które dołączamy do oferty.</w:t>
      </w:r>
    </w:p>
    <w:p w14:paraId="6457AAA0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12399AFD" w14:textId="77777777" w:rsidR="00A01521" w:rsidRPr="0048560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14:paraId="46FB8DBD" w14:textId="76DE6302" w:rsidR="00B62F32" w:rsidRPr="008E22F5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 w:rsidR="009A776B">
        <w:rPr>
          <w:rFonts w:eastAsia="Calibri"/>
          <w:i/>
          <w:sz w:val="22"/>
          <w:szCs w:val="22"/>
          <w:lang w:eastAsia="zh-CN"/>
        </w:rPr>
        <w:br/>
      </w:r>
      <w:r w:rsidR="00345AA9"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8E22F5" w:rsidSect="00B17C47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862EA6" w14:textId="77777777" w:rsidR="002F373D" w:rsidRDefault="002F373D">
      <w:r>
        <w:separator/>
      </w:r>
    </w:p>
  </w:endnote>
  <w:endnote w:type="continuationSeparator" w:id="0">
    <w:p w14:paraId="56DBF957" w14:textId="77777777" w:rsidR="002F373D" w:rsidRDefault="002F3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713C1D" w14:textId="77777777" w:rsidR="002F373D" w:rsidRDefault="002F373D">
      <w:r>
        <w:separator/>
      </w:r>
    </w:p>
  </w:footnote>
  <w:footnote w:type="continuationSeparator" w:id="0">
    <w:p w14:paraId="147BA938" w14:textId="77777777" w:rsidR="002F373D" w:rsidRDefault="002F37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AD62E" w14:textId="2E4AFD04" w:rsidR="00D83915" w:rsidRDefault="00D83915" w:rsidP="00D83915">
    <w:pPr>
      <w:tabs>
        <w:tab w:val="center" w:pos="4536"/>
        <w:tab w:val="right" w:pos="9072"/>
      </w:tabs>
      <w:jc w:val="both"/>
      <w:rPr>
        <w:rFonts w:ascii="Arial" w:hAnsi="Arial"/>
        <w:noProof/>
        <w:sz w:val="16"/>
        <w:szCs w:val="16"/>
      </w:rPr>
    </w:pPr>
    <w:r>
      <w:rPr>
        <w:rFonts w:ascii="Arial" w:hAnsi="Arial"/>
        <w:noProof/>
        <w:sz w:val="16"/>
        <w:szCs w:val="16"/>
      </w:rPr>
      <w:drawing>
        <wp:inline distT="0" distB="0" distL="0" distR="0" wp14:anchorId="5F0B4CB6" wp14:editId="542F1BD1">
          <wp:extent cx="6115050" cy="838200"/>
          <wp:effectExtent l="0" t="0" r="0" b="0"/>
          <wp:docPr id="1" name="Obraz 1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478A6A" w14:textId="77777777" w:rsidR="00D83915" w:rsidRDefault="00D83915" w:rsidP="00D83915">
    <w:pPr>
      <w:jc w:val="center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5E7118CF" w14:textId="7EA39210" w:rsidR="00485601" w:rsidRDefault="00485601" w:rsidP="0048560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70EDC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0127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72A9"/>
    <w:rsid w:val="002B4C17"/>
    <w:rsid w:val="002C6E15"/>
    <w:rsid w:val="002D3DCB"/>
    <w:rsid w:val="002D5DA6"/>
    <w:rsid w:val="002D7B86"/>
    <w:rsid w:val="002F2CE2"/>
    <w:rsid w:val="002F373D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C74F7"/>
    <w:rsid w:val="003D22A3"/>
    <w:rsid w:val="003E04CB"/>
    <w:rsid w:val="003E2551"/>
    <w:rsid w:val="003E32D7"/>
    <w:rsid w:val="00406A50"/>
    <w:rsid w:val="00411B25"/>
    <w:rsid w:val="004124D2"/>
    <w:rsid w:val="00420B6C"/>
    <w:rsid w:val="004419B1"/>
    <w:rsid w:val="00454592"/>
    <w:rsid w:val="004576A0"/>
    <w:rsid w:val="00475F04"/>
    <w:rsid w:val="00485601"/>
    <w:rsid w:val="00486430"/>
    <w:rsid w:val="004B79D3"/>
    <w:rsid w:val="004D025D"/>
    <w:rsid w:val="004E4C7F"/>
    <w:rsid w:val="004F5AF2"/>
    <w:rsid w:val="00526126"/>
    <w:rsid w:val="005305D2"/>
    <w:rsid w:val="00535B1D"/>
    <w:rsid w:val="005540BD"/>
    <w:rsid w:val="005664E4"/>
    <w:rsid w:val="0057701E"/>
    <w:rsid w:val="00581B5E"/>
    <w:rsid w:val="00582FD5"/>
    <w:rsid w:val="005C3A83"/>
    <w:rsid w:val="005E2A25"/>
    <w:rsid w:val="00601938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12F8"/>
    <w:rsid w:val="008D1ABF"/>
    <w:rsid w:val="008D5BF3"/>
    <w:rsid w:val="008D7A6D"/>
    <w:rsid w:val="008E0E1B"/>
    <w:rsid w:val="008E22F5"/>
    <w:rsid w:val="008F01C3"/>
    <w:rsid w:val="009031B9"/>
    <w:rsid w:val="0093446B"/>
    <w:rsid w:val="00945AB6"/>
    <w:rsid w:val="0095021B"/>
    <w:rsid w:val="00965A41"/>
    <w:rsid w:val="00973E29"/>
    <w:rsid w:val="009977E6"/>
    <w:rsid w:val="009A1347"/>
    <w:rsid w:val="009A3334"/>
    <w:rsid w:val="009A5796"/>
    <w:rsid w:val="009A776B"/>
    <w:rsid w:val="009B3D7C"/>
    <w:rsid w:val="009C42B0"/>
    <w:rsid w:val="009C473F"/>
    <w:rsid w:val="009C7FA3"/>
    <w:rsid w:val="009D583F"/>
    <w:rsid w:val="00A01521"/>
    <w:rsid w:val="00A17F98"/>
    <w:rsid w:val="00A70805"/>
    <w:rsid w:val="00A71EBA"/>
    <w:rsid w:val="00AA51D6"/>
    <w:rsid w:val="00AB1889"/>
    <w:rsid w:val="00AC49C3"/>
    <w:rsid w:val="00AE20E8"/>
    <w:rsid w:val="00AF503E"/>
    <w:rsid w:val="00B13F15"/>
    <w:rsid w:val="00B17C47"/>
    <w:rsid w:val="00B248FA"/>
    <w:rsid w:val="00B41BC8"/>
    <w:rsid w:val="00B4602A"/>
    <w:rsid w:val="00B55A5B"/>
    <w:rsid w:val="00B62F32"/>
    <w:rsid w:val="00B72947"/>
    <w:rsid w:val="00B8367F"/>
    <w:rsid w:val="00B87A77"/>
    <w:rsid w:val="00B87F4A"/>
    <w:rsid w:val="00B93CA4"/>
    <w:rsid w:val="00BA596D"/>
    <w:rsid w:val="00BB176A"/>
    <w:rsid w:val="00BB4D7D"/>
    <w:rsid w:val="00BC228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30A98"/>
    <w:rsid w:val="00D42313"/>
    <w:rsid w:val="00D4260C"/>
    <w:rsid w:val="00D467B1"/>
    <w:rsid w:val="00D649B9"/>
    <w:rsid w:val="00D73172"/>
    <w:rsid w:val="00D76203"/>
    <w:rsid w:val="00D83915"/>
    <w:rsid w:val="00D91D60"/>
    <w:rsid w:val="00DA0B02"/>
    <w:rsid w:val="00DD32CA"/>
    <w:rsid w:val="00DD7027"/>
    <w:rsid w:val="00DE0AEA"/>
    <w:rsid w:val="00DE7746"/>
    <w:rsid w:val="00DF00B2"/>
    <w:rsid w:val="00DF0E3E"/>
    <w:rsid w:val="00E172D7"/>
    <w:rsid w:val="00E26D19"/>
    <w:rsid w:val="00E4018C"/>
    <w:rsid w:val="00E40DCD"/>
    <w:rsid w:val="00E4737A"/>
    <w:rsid w:val="00E53EAF"/>
    <w:rsid w:val="00E63B13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AB0"/>
    <w:rsid w:val="00F94EB3"/>
    <w:rsid w:val="00F9687D"/>
    <w:rsid w:val="00FC4FE0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00307F-E5B0-4058-9E9C-7F8495D54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761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Michał Długoń</cp:lastModifiedBy>
  <cp:revision>2</cp:revision>
  <cp:lastPrinted>2023-04-28T08:53:00Z</cp:lastPrinted>
  <dcterms:created xsi:type="dcterms:W3CDTF">2023-07-11T09:15:00Z</dcterms:created>
  <dcterms:modified xsi:type="dcterms:W3CDTF">2023-07-11T09:15:00Z</dcterms:modified>
</cp:coreProperties>
</file>