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D6C64" w:rsidP="006A5DF1">
      <w:pPr>
        <w:spacing w:after="240"/>
        <w:jc w:val="right"/>
        <w:rPr>
          <w:sz w:val="22"/>
          <w:szCs w:val="22"/>
        </w:rPr>
      </w:pPr>
      <w:r w:rsidRPr="00AD6C6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D6C64">
        <w:rPr>
          <w:sz w:val="22"/>
          <w:szCs w:val="22"/>
        </w:rPr>
        <w:t>2023-07-20</w:t>
      </w:r>
    </w:p>
    <w:p w:rsidR="00AD6C64" w:rsidRPr="00AD6C64" w:rsidRDefault="00AD6C64" w:rsidP="006A5DF1">
      <w:pPr>
        <w:rPr>
          <w:b/>
          <w:bCs/>
          <w:sz w:val="22"/>
          <w:szCs w:val="22"/>
        </w:rPr>
      </w:pPr>
      <w:r w:rsidRPr="00AD6C64">
        <w:rPr>
          <w:b/>
          <w:bCs/>
          <w:sz w:val="22"/>
          <w:szCs w:val="22"/>
        </w:rPr>
        <w:t>Akademia Górniczo - Hutnicza</w:t>
      </w:r>
    </w:p>
    <w:p w:rsidR="00AD6C64" w:rsidRPr="00AD6C64" w:rsidRDefault="00AD6C64" w:rsidP="006A5DF1">
      <w:pPr>
        <w:rPr>
          <w:b/>
          <w:bCs/>
          <w:sz w:val="22"/>
          <w:szCs w:val="22"/>
        </w:rPr>
      </w:pPr>
      <w:r w:rsidRPr="00AD6C64">
        <w:rPr>
          <w:b/>
          <w:bCs/>
          <w:sz w:val="22"/>
          <w:szCs w:val="22"/>
        </w:rPr>
        <w:t>im. Stanisława Staszica w Krakowie</w:t>
      </w:r>
    </w:p>
    <w:p w:rsidR="006A5DF1" w:rsidRPr="00D91931" w:rsidRDefault="00AD6C64" w:rsidP="006A5DF1">
      <w:pPr>
        <w:rPr>
          <w:b/>
          <w:bCs/>
          <w:sz w:val="22"/>
          <w:szCs w:val="22"/>
        </w:rPr>
      </w:pPr>
      <w:r w:rsidRPr="00AD6C64">
        <w:rPr>
          <w:b/>
          <w:bCs/>
          <w:sz w:val="22"/>
          <w:szCs w:val="22"/>
        </w:rPr>
        <w:t>Dział Zamówień Publicznych</w:t>
      </w:r>
    </w:p>
    <w:p w:rsidR="006A5DF1" w:rsidRPr="00BD5546" w:rsidRDefault="00AD6C64" w:rsidP="006A5DF1">
      <w:pPr>
        <w:rPr>
          <w:sz w:val="22"/>
          <w:szCs w:val="22"/>
        </w:rPr>
      </w:pPr>
      <w:r w:rsidRPr="00AD6C6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D6C64">
        <w:rPr>
          <w:sz w:val="22"/>
          <w:szCs w:val="22"/>
        </w:rPr>
        <w:t>30</w:t>
      </w:r>
    </w:p>
    <w:p w:rsidR="006A5DF1" w:rsidRPr="00BD5546" w:rsidRDefault="00AD6C64" w:rsidP="006A5DF1">
      <w:pPr>
        <w:rPr>
          <w:sz w:val="22"/>
          <w:szCs w:val="22"/>
        </w:rPr>
      </w:pPr>
      <w:r w:rsidRPr="00AD6C6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D6C6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9E6071">
        <w:rPr>
          <w:sz w:val="22"/>
          <w:szCs w:val="22"/>
        </w:rPr>
        <w:t>:</w:t>
      </w:r>
      <w:r w:rsidRPr="009E6071">
        <w:rPr>
          <w:b/>
          <w:bCs/>
          <w:sz w:val="22"/>
          <w:szCs w:val="22"/>
        </w:rPr>
        <w:t xml:space="preserve"> </w:t>
      </w:r>
      <w:r w:rsidR="009E6071" w:rsidRPr="009E6071">
        <w:rPr>
          <w:bCs/>
          <w:sz w:val="22"/>
          <w:szCs w:val="22"/>
        </w:rPr>
        <w:t>KC-zp.272-394/23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99146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99146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991467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99146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91467">
        <w:rPr>
          <w:rFonts w:ascii="Times New Roman" w:hAnsi="Times New Roman"/>
          <w:szCs w:val="28"/>
        </w:rPr>
        <w:t xml:space="preserve"> I ZMIANY SWZ</w:t>
      </w:r>
      <w:bookmarkStart w:id="0" w:name="_GoBack"/>
      <w:bookmarkEnd w:id="0"/>
    </w:p>
    <w:p w:rsidR="00991467" w:rsidRPr="00991467" w:rsidRDefault="00991467" w:rsidP="00991467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D6C64" w:rsidRPr="00AD6C6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D6C64" w:rsidRPr="00AD6C64">
        <w:rPr>
          <w:b/>
          <w:bCs/>
          <w:sz w:val="22"/>
          <w:szCs w:val="22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D6C64" w:rsidRPr="00AD6C64">
        <w:rPr>
          <w:b/>
          <w:sz w:val="22"/>
          <w:szCs w:val="22"/>
        </w:rPr>
        <w:t>KC-zp.272-394/23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6C64" w:rsidRPr="006A5DF1" w:rsidTr="009813F1">
        <w:tc>
          <w:tcPr>
            <w:tcW w:w="9356" w:type="dxa"/>
            <w:shd w:val="clear" w:color="auto" w:fill="auto"/>
          </w:tcPr>
          <w:p w:rsidR="00AD6C64" w:rsidRPr="006A5DF1" w:rsidRDefault="009E6071" w:rsidP="00991467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</w:t>
            </w:r>
          </w:p>
          <w:p w:rsidR="00AD6C64" w:rsidRPr="006A5DF1" w:rsidRDefault="00AD6C64" w:rsidP="00991467">
            <w:pPr>
              <w:ind w:left="30" w:right="-72"/>
              <w:jc w:val="both"/>
              <w:rPr>
                <w:sz w:val="22"/>
                <w:szCs w:val="22"/>
              </w:rPr>
            </w:pPr>
            <w:r w:rsidRPr="00AD6C64">
              <w:rPr>
                <w:sz w:val="22"/>
                <w:szCs w:val="22"/>
              </w:rPr>
              <w:t>W par. 6 ust. 12 proszę o wykreślenie treści: „dołączając jednocześnie sporną fakturę.” W tym miejscu wskazujemy, że faktura jest własnością Zamawiającego i w przypadku uznania reklamacji zostanie wystawiona stosowna korekta do dokumentu źródłowego.</w:t>
            </w:r>
          </w:p>
          <w:p w:rsidR="00AD6C64" w:rsidRPr="006A5DF1" w:rsidRDefault="00AD6C64" w:rsidP="00991467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D6C64" w:rsidRPr="00BB3DBB" w:rsidRDefault="009E6071" w:rsidP="00991467">
            <w:pPr>
              <w:ind w:left="30" w:right="-72"/>
              <w:jc w:val="both"/>
              <w:rPr>
                <w:sz w:val="22"/>
                <w:szCs w:val="22"/>
              </w:rPr>
            </w:pPr>
            <w:r w:rsidRPr="00BB3DBB">
              <w:rPr>
                <w:sz w:val="22"/>
                <w:szCs w:val="22"/>
              </w:rPr>
              <w:t>Zamawiający wyraża zgodę na wykreślenie zapisu w paragrafie 6 ust.12.</w:t>
            </w:r>
          </w:p>
          <w:p w:rsidR="009E6071" w:rsidRPr="00BB3DBB" w:rsidRDefault="009E6071" w:rsidP="00991467">
            <w:pPr>
              <w:ind w:left="30" w:right="-72"/>
              <w:jc w:val="both"/>
              <w:rPr>
                <w:sz w:val="22"/>
                <w:szCs w:val="22"/>
              </w:rPr>
            </w:pPr>
            <w:r w:rsidRPr="00BB3DBB">
              <w:rPr>
                <w:sz w:val="22"/>
                <w:szCs w:val="22"/>
              </w:rPr>
              <w:t xml:space="preserve">Zamawiający zmienia treść wzoru umowy </w:t>
            </w:r>
          </w:p>
          <w:p w:rsidR="009E6071" w:rsidRPr="00BB3DBB" w:rsidRDefault="00BB3DBB" w:rsidP="00991467">
            <w:pPr>
              <w:ind w:left="30" w:right="-72"/>
              <w:jc w:val="both"/>
              <w:rPr>
                <w:sz w:val="24"/>
                <w:szCs w:val="24"/>
                <w:lang w:val="en-US"/>
              </w:rPr>
            </w:pPr>
            <w:r w:rsidRPr="00BB3DBB">
              <w:rPr>
                <w:sz w:val="24"/>
                <w:szCs w:val="24"/>
                <w:lang w:val="en-US"/>
              </w:rPr>
              <w:t>§ 6</w:t>
            </w:r>
            <w:r w:rsidRPr="00BB3DBB">
              <w:rPr>
                <w:sz w:val="24"/>
                <w:szCs w:val="24"/>
                <w:lang w:val="en-US"/>
              </w:rPr>
              <w:t xml:space="preserve">  ust.12</w:t>
            </w:r>
          </w:p>
          <w:p w:rsidR="00BB3DBB" w:rsidRPr="00BB3DBB" w:rsidRDefault="00BB3DBB" w:rsidP="00991467">
            <w:pPr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B3DBB">
              <w:rPr>
                <w:sz w:val="24"/>
                <w:szCs w:val="24"/>
                <w:u w:val="single"/>
              </w:rPr>
              <w:t>zamiast:</w:t>
            </w:r>
          </w:p>
          <w:p w:rsidR="00BB3DBB" w:rsidRDefault="00BB3DBB" w:rsidP="00991467">
            <w:pPr>
              <w:jc w:val="both"/>
              <w:rPr>
                <w:sz w:val="24"/>
                <w:szCs w:val="24"/>
              </w:rPr>
            </w:pPr>
            <w:r w:rsidRPr="00793033">
              <w:rPr>
                <w:sz w:val="24"/>
                <w:szCs w:val="24"/>
              </w:rPr>
      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      </w:r>
          </w:p>
          <w:p w:rsidR="00BB3DBB" w:rsidRPr="00BB3DBB" w:rsidRDefault="00BB3DBB" w:rsidP="00991467">
            <w:pPr>
              <w:jc w:val="both"/>
              <w:rPr>
                <w:sz w:val="24"/>
                <w:szCs w:val="24"/>
                <w:u w:val="single"/>
              </w:rPr>
            </w:pPr>
            <w:r w:rsidRPr="00BB3DBB">
              <w:rPr>
                <w:sz w:val="24"/>
                <w:szCs w:val="24"/>
                <w:u w:val="single"/>
              </w:rPr>
              <w:t>powinno być:</w:t>
            </w:r>
          </w:p>
          <w:p w:rsidR="00BB3DBB" w:rsidRDefault="00BB3DBB" w:rsidP="00991467">
            <w:pPr>
              <w:jc w:val="both"/>
              <w:rPr>
                <w:sz w:val="24"/>
                <w:szCs w:val="24"/>
              </w:rPr>
            </w:pPr>
            <w:r w:rsidRPr="00793033">
              <w:rPr>
                <w:sz w:val="24"/>
                <w:szCs w:val="24"/>
              </w:rPr>
              <w:t>W przypadku uzasadnionych wątpliwości co do prawidłowości wystawionej faktury adresat faktury złoży pisemną reklamację. Reklamacja winna być rozpatrzona przez Wykonawcę w terminie do 14 dni od daty jej otrzymania.</w:t>
            </w:r>
          </w:p>
          <w:p w:rsidR="00991467" w:rsidRDefault="00991467" w:rsidP="00BB3DBB">
            <w:pPr>
              <w:jc w:val="both"/>
              <w:rPr>
                <w:b/>
                <w:sz w:val="24"/>
                <w:szCs w:val="24"/>
              </w:rPr>
            </w:pPr>
          </w:p>
          <w:p w:rsidR="00BB3DBB" w:rsidRPr="00991467" w:rsidRDefault="00BB3DBB" w:rsidP="00BB3DBB">
            <w:pPr>
              <w:jc w:val="both"/>
              <w:rPr>
                <w:b/>
                <w:sz w:val="22"/>
                <w:szCs w:val="22"/>
                <w:highlight w:val="darkGray"/>
              </w:rPr>
            </w:pPr>
            <w:r w:rsidRPr="00991467">
              <w:rPr>
                <w:b/>
                <w:sz w:val="24"/>
                <w:szCs w:val="24"/>
              </w:rPr>
              <w:t>Pytanie 2</w:t>
            </w:r>
          </w:p>
        </w:tc>
      </w:tr>
      <w:tr w:rsidR="00AD6C64" w:rsidRPr="006A5DF1" w:rsidTr="009813F1">
        <w:tc>
          <w:tcPr>
            <w:tcW w:w="9356" w:type="dxa"/>
            <w:shd w:val="clear" w:color="auto" w:fill="auto"/>
          </w:tcPr>
          <w:p w:rsidR="00AD6C64" w:rsidRPr="00AD6C64" w:rsidRDefault="00AD6C64" w:rsidP="00991467">
            <w:pPr>
              <w:ind w:left="28" w:right="-74"/>
              <w:jc w:val="both"/>
              <w:rPr>
                <w:sz w:val="22"/>
                <w:szCs w:val="22"/>
              </w:rPr>
            </w:pPr>
            <w:r w:rsidRPr="00AD6C64">
              <w:rPr>
                <w:sz w:val="22"/>
                <w:szCs w:val="22"/>
              </w:rPr>
              <w:t>wnosimy o podanie jasnej informacji, czy Zamawiający będzie kupował po cenie z dnia n, czy n-1?</w:t>
            </w:r>
          </w:p>
          <w:p w:rsidR="00991467" w:rsidRDefault="00991467" w:rsidP="009914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91467">
              <w:rPr>
                <w:b/>
                <w:sz w:val="22"/>
                <w:szCs w:val="22"/>
              </w:rPr>
              <w:t xml:space="preserve"> </w:t>
            </w:r>
          </w:p>
          <w:p w:rsidR="00991467" w:rsidRPr="00991467" w:rsidRDefault="00991467" w:rsidP="00991467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991467">
              <w:rPr>
                <w:sz w:val="24"/>
                <w:szCs w:val="24"/>
              </w:rPr>
              <w:t>Zamawiający informuje, że będzie kupował po cenie z dnia n</w:t>
            </w:r>
            <w:r>
              <w:rPr>
                <w:sz w:val="24"/>
                <w:szCs w:val="24"/>
              </w:rPr>
              <w:t>.</w:t>
            </w:r>
          </w:p>
          <w:p w:rsidR="00991467" w:rsidRDefault="00991467" w:rsidP="009914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</w:p>
          <w:p w:rsidR="00991467" w:rsidRPr="00991467" w:rsidRDefault="00991467" w:rsidP="009914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91467">
              <w:rPr>
                <w:b/>
                <w:sz w:val="22"/>
                <w:szCs w:val="22"/>
              </w:rPr>
              <w:t>Pytanie 3</w:t>
            </w:r>
          </w:p>
          <w:p w:rsidR="00AD6C64" w:rsidRPr="00AD6C64" w:rsidRDefault="00AD6C64" w:rsidP="00991467">
            <w:pPr>
              <w:ind w:left="28" w:right="-74"/>
              <w:jc w:val="both"/>
              <w:rPr>
                <w:sz w:val="22"/>
                <w:szCs w:val="22"/>
              </w:rPr>
            </w:pPr>
            <w:r w:rsidRPr="00AD6C64">
              <w:rPr>
                <w:sz w:val="22"/>
                <w:szCs w:val="22"/>
              </w:rPr>
              <w:t xml:space="preserve">odnośnie zapisu: ”Wykonawca ponosi odpowiedzialność za szkody wywołane niewykonaniem lub nienależytym wykonaniem Umowy w szczególności: w przypadku nie zrealizowania zlecenia zamówienia w terminie wskazanym w zamówieniu w wysokości 0,2% wynagrodzenia brutto wskazanego w ofercie Wykonawcy" wnoszę o doszczegółowienie dwóch kwestii: (1) proszę o potwierdzenie, czy jeżeli niezrealizowanie zlecenia nastąpi z przyczyn opisanych w pkt 8, to kara nie </w:t>
            </w:r>
            <w:r w:rsidRPr="00AD6C64">
              <w:rPr>
                <w:sz w:val="22"/>
                <w:szCs w:val="22"/>
              </w:rPr>
              <w:lastRenderedPageBreak/>
              <w:t>zostanie naliczona?, (2) czy jeżeli potwierdzenie przyjęcia dyspozycji będzie przesłane po 7:30 dnia następnego, to również będzie traktowane jako niezrealizowanie w terminie? Jeżeli tak to tutaj w zależności od modelu : przy cenie z dnia N ( prosilibyśmy o wydłużenie czasu do 9).</w:t>
            </w:r>
          </w:p>
          <w:p w:rsidR="00AD6C64" w:rsidRPr="006A5DF1" w:rsidRDefault="00AD6C64" w:rsidP="00991467">
            <w:pPr>
              <w:ind w:left="28" w:right="-74"/>
              <w:jc w:val="both"/>
              <w:rPr>
                <w:sz w:val="22"/>
                <w:szCs w:val="22"/>
              </w:rPr>
            </w:pPr>
            <w:r w:rsidRPr="00AD6C64">
              <w:rPr>
                <w:sz w:val="22"/>
                <w:szCs w:val="22"/>
              </w:rPr>
              <w:t>Proponujemy także wydłużenie zakupu do godz. 12.00, ale również wraz z określeniem czy Zamawiający wybiera model n czy n-1.</w:t>
            </w:r>
          </w:p>
          <w:p w:rsidR="00991467" w:rsidRDefault="00991467" w:rsidP="009914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991467">
              <w:rPr>
                <w:b/>
                <w:sz w:val="22"/>
                <w:szCs w:val="22"/>
              </w:rPr>
              <w:t xml:space="preserve"> </w:t>
            </w:r>
          </w:p>
          <w:p w:rsidR="00991467" w:rsidRDefault="00991467" w:rsidP="00991467">
            <w:pPr>
              <w:ind w:left="28" w:right="-74"/>
              <w:jc w:val="both"/>
              <w:rPr>
                <w:sz w:val="22"/>
                <w:szCs w:val="22"/>
              </w:rPr>
            </w:pPr>
            <w:r w:rsidRPr="00991467">
              <w:rPr>
                <w:sz w:val="22"/>
                <w:szCs w:val="22"/>
              </w:rPr>
              <w:t>Zamawiający potwierdza, że w przypadku nie zrealizowania</w:t>
            </w:r>
            <w:r>
              <w:rPr>
                <w:sz w:val="22"/>
                <w:szCs w:val="22"/>
              </w:rPr>
              <w:t xml:space="preserve"> </w:t>
            </w:r>
            <w:r w:rsidRPr="00991467">
              <w:rPr>
                <w:sz w:val="22"/>
                <w:szCs w:val="22"/>
              </w:rPr>
              <w:t>zlecenia z przyczyn opisanych w pkt.8 kara nie będzie naliczana</w:t>
            </w:r>
            <w:r>
              <w:rPr>
                <w:sz w:val="22"/>
                <w:szCs w:val="22"/>
              </w:rPr>
              <w:t>.</w:t>
            </w:r>
          </w:p>
          <w:p w:rsidR="00991467" w:rsidRPr="00991467" w:rsidRDefault="00991467" w:rsidP="00991467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991467">
              <w:rPr>
                <w:sz w:val="22"/>
                <w:szCs w:val="22"/>
              </w:rPr>
              <w:t>Zamawiający określając czas na godzinę 7:30 następnego</w:t>
            </w:r>
            <w:r>
              <w:rPr>
                <w:sz w:val="22"/>
                <w:szCs w:val="22"/>
              </w:rPr>
              <w:t xml:space="preserve"> </w:t>
            </w:r>
            <w:r w:rsidRPr="00991467">
              <w:rPr>
                <w:sz w:val="22"/>
                <w:szCs w:val="22"/>
              </w:rPr>
              <w:t>dnia roboczego pragnie pozostawić sobie możliwość złożenia</w:t>
            </w:r>
            <w:r>
              <w:rPr>
                <w:sz w:val="22"/>
                <w:szCs w:val="22"/>
              </w:rPr>
              <w:t xml:space="preserve"> </w:t>
            </w:r>
            <w:r w:rsidRPr="00991467">
              <w:rPr>
                <w:sz w:val="22"/>
                <w:szCs w:val="22"/>
              </w:rPr>
              <w:t>kolejnego zlecenia do wymienionej w umowie godziny 8:00 w przypadku</w:t>
            </w:r>
            <w:r>
              <w:rPr>
                <w:sz w:val="22"/>
                <w:szCs w:val="22"/>
              </w:rPr>
              <w:t xml:space="preserve"> n</w:t>
            </w:r>
            <w:r w:rsidRPr="00991467">
              <w:rPr>
                <w:sz w:val="22"/>
                <w:szCs w:val="22"/>
              </w:rPr>
              <w:t>ie zrealizowania zlecenia przez Wykonawcę. Zamawiający pozostawia, więc zapisy umowy bez zmian</w:t>
            </w:r>
          </w:p>
          <w:p w:rsidR="00AD6C64" w:rsidRPr="00AD6C64" w:rsidRDefault="00AD6C64" w:rsidP="00991467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3D5" w:rsidRDefault="003A63D5">
      <w:r>
        <w:separator/>
      </w:r>
    </w:p>
  </w:endnote>
  <w:endnote w:type="continuationSeparator" w:id="0">
    <w:p w:rsidR="003A63D5" w:rsidRDefault="003A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3D5" w:rsidRDefault="003A63D5">
      <w:r>
        <w:separator/>
      </w:r>
    </w:p>
  </w:footnote>
  <w:footnote w:type="continuationSeparator" w:id="0">
    <w:p w:rsidR="003A63D5" w:rsidRDefault="003A6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C64" w:rsidRDefault="00AD6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C64" w:rsidRDefault="00AD6C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C64" w:rsidRDefault="00AD6C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3D5"/>
    <w:rsid w:val="00031374"/>
    <w:rsid w:val="000A1097"/>
    <w:rsid w:val="000E2A8F"/>
    <w:rsid w:val="0012774F"/>
    <w:rsid w:val="00144B7A"/>
    <w:rsid w:val="00180C6E"/>
    <w:rsid w:val="001D75AC"/>
    <w:rsid w:val="0029606A"/>
    <w:rsid w:val="003A63D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91467"/>
    <w:rsid w:val="009B3429"/>
    <w:rsid w:val="009E6071"/>
    <w:rsid w:val="00A905AC"/>
    <w:rsid w:val="00AD6C64"/>
    <w:rsid w:val="00BA6584"/>
    <w:rsid w:val="00BB3DBB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D16FA9"/>
  <w15:chartTrackingRefBased/>
  <w15:docId w15:val="{220A4E0C-35A4-422B-802C-224FC4BC9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449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2023-07-20T05:58:00Z</dcterms:created>
  <dcterms:modified xsi:type="dcterms:W3CDTF">2023-07-20T06:27:00Z</dcterms:modified>
</cp:coreProperties>
</file>