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2C38" w14:textId="0309C6E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31BE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0622B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11D28B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6B0CAC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75F1DC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7059EF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DB0AE4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E1A518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2B768D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13CBE3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259345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339E60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39FD5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EB812E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6BAC34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5E3131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36093C6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301CC" w:rsidRPr="00E301CC">
        <w:rPr>
          <w:rFonts w:eastAsia="Times New Roman" w:cs="Calibri"/>
          <w:b/>
          <w:lang w:eastAsia="pl-PL"/>
        </w:rPr>
        <w:t>dostawa i montaż specjalistycznych urządzeń warsztatowych do budynku SCK AGH przy ul. Kawiory 42 w Krakowie: tokarka i frezarka CNC - KC-zp.272-432/23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B12102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F01D63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48320F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593A32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BE6F4B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6462F3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D8E806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EE0384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ADB94E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4EBE94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60818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72DE703" w14:textId="60639992" w:rsidR="005103B9" w:rsidRPr="00231BE8" w:rsidRDefault="008F3D36" w:rsidP="00231BE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231B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9F7E6" w14:textId="77777777" w:rsidR="00426476" w:rsidRDefault="00426476" w:rsidP="0038231F">
      <w:pPr>
        <w:spacing w:after="0" w:line="240" w:lineRule="auto"/>
      </w:pPr>
      <w:r>
        <w:separator/>
      </w:r>
    </w:p>
  </w:endnote>
  <w:endnote w:type="continuationSeparator" w:id="0">
    <w:p w14:paraId="42288E8E" w14:textId="77777777" w:rsidR="00426476" w:rsidRDefault="004264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7D19D" w14:textId="77777777" w:rsidR="00E301CC" w:rsidRDefault="00E301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488B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8EDFD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EE716" w14:textId="77777777" w:rsidR="00E301CC" w:rsidRDefault="00E30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C4FD2" w14:textId="77777777" w:rsidR="00426476" w:rsidRDefault="00426476" w:rsidP="0038231F">
      <w:pPr>
        <w:spacing w:after="0" w:line="240" w:lineRule="auto"/>
      </w:pPr>
      <w:r>
        <w:separator/>
      </w:r>
    </w:p>
  </w:footnote>
  <w:footnote w:type="continuationSeparator" w:id="0">
    <w:p w14:paraId="40BD80E4" w14:textId="77777777" w:rsidR="00426476" w:rsidRDefault="00426476" w:rsidP="0038231F">
      <w:pPr>
        <w:spacing w:after="0" w:line="240" w:lineRule="auto"/>
      </w:pPr>
      <w:r>
        <w:continuationSeparator/>
      </w:r>
    </w:p>
  </w:footnote>
  <w:footnote w:id="1">
    <w:p w14:paraId="2F8C4FA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4D87D4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FC469" w14:textId="77777777" w:rsidR="00E301CC" w:rsidRDefault="00E30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74332" w14:textId="77777777" w:rsidR="00E301CC" w:rsidRDefault="00E301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48434" w14:textId="77777777" w:rsidR="00E301CC" w:rsidRDefault="00E301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840600">
    <w:abstractNumId w:val="7"/>
  </w:num>
  <w:num w:numId="2" w16cid:durableId="1627277706">
    <w:abstractNumId w:val="0"/>
  </w:num>
  <w:num w:numId="3" w16cid:durableId="2075472434">
    <w:abstractNumId w:val="6"/>
  </w:num>
  <w:num w:numId="4" w16cid:durableId="1437486606">
    <w:abstractNumId w:val="9"/>
  </w:num>
  <w:num w:numId="5" w16cid:durableId="1140416434">
    <w:abstractNumId w:val="8"/>
  </w:num>
  <w:num w:numId="6" w16cid:durableId="47533295">
    <w:abstractNumId w:val="5"/>
  </w:num>
  <w:num w:numId="7" w16cid:durableId="1034038717">
    <w:abstractNumId w:val="1"/>
  </w:num>
  <w:num w:numId="8" w16cid:durableId="1661151276">
    <w:abstractNumId w:val="3"/>
  </w:num>
  <w:num w:numId="9" w16cid:durableId="1521775854">
    <w:abstractNumId w:val="2"/>
  </w:num>
  <w:num w:numId="10" w16cid:durableId="428549725">
    <w:abstractNumId w:val="4"/>
  </w:num>
  <w:num w:numId="11" w16cid:durableId="17340375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47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1BE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47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1CC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2A0EA"/>
  <w15:chartTrackingRefBased/>
  <w15:docId w15:val="{A16383F8-A689-4173-A33C-1F0FB43A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2023-07-19T07:59:00Z</dcterms:created>
  <dcterms:modified xsi:type="dcterms:W3CDTF">2023-07-19T08:00:00Z</dcterms:modified>
</cp:coreProperties>
</file>