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36F03" w14:textId="77777777" w:rsidR="00C35457" w:rsidRPr="00240E71" w:rsidRDefault="00C35457" w:rsidP="00C35457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EB61B55">
          <v:roundrect id="_x0000_s1027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506857B" w14:textId="77777777" w:rsidR="00C35457" w:rsidRDefault="00C35457" w:rsidP="00C3545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63B8CC9" w14:textId="77777777" w:rsidR="00C35457" w:rsidRPr="0022732C" w:rsidRDefault="00C35457" w:rsidP="00C3545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594D156" w14:textId="77777777" w:rsidR="00C35457" w:rsidRDefault="00C35457" w:rsidP="00C3545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92FB3AB" w14:textId="77777777" w:rsidR="00C35457" w:rsidRPr="0022732C" w:rsidRDefault="00C35457" w:rsidP="00C3545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60CA8BF" w14:textId="77777777" w:rsidR="00C35457" w:rsidRPr="0022732C" w:rsidRDefault="00C35457" w:rsidP="00C3545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EB28A85" w14:textId="77777777" w:rsidR="00C35457" w:rsidRPr="0022732C" w:rsidRDefault="00C35457" w:rsidP="00C3545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278CFB5" w14:textId="77777777" w:rsidR="00C35457" w:rsidRPr="0022732C" w:rsidRDefault="00C35457" w:rsidP="00C3545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FC51FDB" w14:textId="77777777" w:rsidR="00C35457" w:rsidRPr="0022732C" w:rsidRDefault="00C35457" w:rsidP="00C3545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3863EAE0" w14:textId="77777777" w:rsidR="00C35457" w:rsidRPr="0022732C" w:rsidRDefault="00C35457" w:rsidP="00C3545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6C3676CD" w14:textId="77777777" w:rsidR="00C35457" w:rsidRPr="0022732C" w:rsidRDefault="00C35457" w:rsidP="00C3545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078981A" w14:textId="77777777" w:rsidR="00C35457" w:rsidRPr="0022732C" w:rsidRDefault="00C35457" w:rsidP="00C3545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D6FDA37" w14:textId="77777777" w:rsidR="00C35457" w:rsidRPr="0022732C" w:rsidRDefault="00C35457" w:rsidP="00C3545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7132F5F" w14:textId="77777777" w:rsidR="00C35457" w:rsidRDefault="00C35457" w:rsidP="00C35457">
      <w:pPr>
        <w:spacing w:line="360" w:lineRule="auto"/>
      </w:pPr>
      <w:r>
        <w:t>Do: Nazwa i siedziba Zamawiającego:</w:t>
      </w:r>
    </w:p>
    <w:p w14:paraId="760D281D" w14:textId="77777777" w:rsidR="00C35457" w:rsidRPr="00C35C8C" w:rsidRDefault="00C35457" w:rsidP="00C35457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71C8C589" w14:textId="77777777" w:rsidR="00C35457" w:rsidRPr="00C35C8C" w:rsidRDefault="00C35457" w:rsidP="00C35457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E4F1347" w14:textId="77777777" w:rsidR="00C35457" w:rsidRDefault="00C35457" w:rsidP="00C35457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AA36408" w14:textId="77777777" w:rsidR="00C35457" w:rsidRDefault="00C35457" w:rsidP="00C35457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69416D8E" w14:textId="77777777" w:rsidR="00C35457" w:rsidRDefault="00C35457" w:rsidP="00C35457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0E14DB19" w14:textId="77777777" w:rsidR="00C35457" w:rsidRDefault="00C35457" w:rsidP="00C35457">
      <w:pPr>
        <w:ind w:firstLine="3969"/>
        <w:rPr>
          <w:b/>
        </w:rPr>
      </w:pPr>
    </w:p>
    <w:p w14:paraId="04603B9C" w14:textId="77777777" w:rsidR="00C35457" w:rsidRDefault="00C35457" w:rsidP="00C35457">
      <w:r>
        <w:t xml:space="preserve">Przystępując do postępowania o udzielenie zamówienia publicznego, którego przedmiotem jest </w:t>
      </w:r>
      <w:r w:rsidRPr="00CE29E4">
        <w:rPr>
          <w:b/>
        </w:rPr>
        <w:t xml:space="preserve">Dostawa licencji aktywacyjnych (kontynuacja subskrypcji pakietu bezpieczeństwa) </w:t>
      </w:r>
      <w:proofErr w:type="spellStart"/>
      <w:r w:rsidRPr="00CE29E4">
        <w:rPr>
          <w:b/>
        </w:rPr>
        <w:t>FortiGuard</w:t>
      </w:r>
      <w:proofErr w:type="spellEnd"/>
      <w:r w:rsidRPr="00CE29E4">
        <w:rPr>
          <w:b/>
        </w:rPr>
        <w:t xml:space="preserve"> dla dw</w:t>
      </w:r>
      <w:r>
        <w:rPr>
          <w:b/>
        </w:rPr>
        <w:t>ó</w:t>
      </w:r>
      <w:r w:rsidRPr="00CE29E4">
        <w:rPr>
          <w:b/>
        </w:rPr>
        <w:t xml:space="preserve">ch urządzeń </w:t>
      </w:r>
      <w:proofErr w:type="spellStart"/>
      <w:r w:rsidRPr="00CE29E4">
        <w:rPr>
          <w:b/>
        </w:rPr>
        <w:t>FortiGate</w:t>
      </w:r>
      <w:proofErr w:type="spellEnd"/>
      <w:r w:rsidRPr="00CE29E4">
        <w:rPr>
          <w:b/>
        </w:rPr>
        <w:t xml:space="preserve"> 500E na okr</w:t>
      </w:r>
      <w:r>
        <w:rPr>
          <w:b/>
        </w:rPr>
        <w:t>es</w:t>
      </w:r>
      <w:r w:rsidRPr="00CE29E4">
        <w:rPr>
          <w:b/>
        </w:rPr>
        <w:t xml:space="preserve"> 12 miesięcy na potrzeby  CRI</w:t>
      </w:r>
    </w:p>
    <w:p w14:paraId="512600E2" w14:textId="223C9106" w:rsidR="00C35457" w:rsidRDefault="00C35457" w:rsidP="00C35457">
      <w:pPr>
        <w:widowControl w:val="0"/>
        <w:ind w:right="1"/>
        <w:jc w:val="both"/>
      </w:pPr>
      <w:r>
        <w:rPr>
          <w:b/>
          <w:sz w:val="26"/>
        </w:rPr>
        <w:t>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>
        <w:rPr>
          <w:b/>
          <w:sz w:val="26"/>
        </w:rPr>
        <w:t>418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14:paraId="39FCBDC9" w14:textId="77777777" w:rsidR="00C35457" w:rsidRDefault="00C35457" w:rsidP="00C35457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C35457" w:rsidRPr="002A16E2" w14:paraId="58E88AD1" w14:textId="77777777" w:rsidTr="00AE750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09A023" w14:textId="77777777" w:rsidR="00C35457" w:rsidRPr="002A16E2" w:rsidRDefault="00C35457" w:rsidP="00AE750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512991" w14:textId="77777777" w:rsidR="00C35457" w:rsidRDefault="00C35457" w:rsidP="00AE750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50B48B1F" w14:textId="612994EA" w:rsidR="00C35457" w:rsidRPr="008A2B7D" w:rsidRDefault="00C35457" w:rsidP="00AE750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Rodzaju </w:t>
            </w:r>
            <w:r>
              <w:rPr>
                <w:b/>
                <w:bCs/>
                <w:sz w:val="20"/>
                <w:szCs w:val="20"/>
              </w:rPr>
              <w:t>Licencji</w:t>
            </w:r>
          </w:p>
          <w:p w14:paraId="394A1062" w14:textId="77777777" w:rsidR="00C35457" w:rsidRPr="008A2B7D" w:rsidRDefault="00C35457" w:rsidP="00AE750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635D8F" w14:textId="441E3565" w:rsidR="00C35457" w:rsidRPr="0084309D" w:rsidRDefault="00C35457" w:rsidP="00AE750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/ 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producent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092E9D" w14:textId="77777777" w:rsidR="00C35457" w:rsidRPr="008A2B7D" w:rsidRDefault="00C35457" w:rsidP="00AE750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F4DF396" w14:textId="77777777" w:rsidR="00C35457" w:rsidRPr="008A2B7D" w:rsidRDefault="00C35457" w:rsidP="00AE750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867DF6" w14:textId="77777777" w:rsidR="00C35457" w:rsidRPr="008A2B7D" w:rsidRDefault="00C35457" w:rsidP="00AE750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9B1040" w14:textId="77777777" w:rsidR="00C35457" w:rsidRPr="008A2B7D" w:rsidRDefault="00C35457" w:rsidP="00AE750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DCB1E78" w14:textId="77777777" w:rsidR="00C35457" w:rsidRPr="008A2B7D" w:rsidRDefault="00C35457" w:rsidP="00AE750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5CDCC7" w14:textId="77777777" w:rsidR="00C35457" w:rsidRPr="008A2B7D" w:rsidRDefault="00C35457" w:rsidP="00AE750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198E8973" w14:textId="77777777" w:rsidR="00C35457" w:rsidRPr="008A2B7D" w:rsidRDefault="00C35457" w:rsidP="00AE75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C3BBB60" w14:textId="77777777" w:rsidR="00C35457" w:rsidRPr="008A2B7D" w:rsidRDefault="00C35457" w:rsidP="00AE75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A9006FF" w14:textId="77777777" w:rsidR="00C35457" w:rsidRPr="008A2B7D" w:rsidRDefault="00C35457" w:rsidP="00AE750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2695C86" w14:textId="77777777" w:rsidR="00C35457" w:rsidRPr="008A2B7D" w:rsidRDefault="00C35457" w:rsidP="00AE750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F0F4C23" w14:textId="77777777" w:rsidR="00C35457" w:rsidRPr="008A2B7D" w:rsidRDefault="00C35457" w:rsidP="00AE750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C35457" w:rsidRPr="002A16E2" w14:paraId="50B72C1D" w14:textId="77777777" w:rsidTr="00AE750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22654A" w14:textId="77777777" w:rsidR="00C35457" w:rsidRPr="002A16E2" w:rsidRDefault="00C35457" w:rsidP="00AE750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94C143" w14:textId="77777777" w:rsidR="00C35457" w:rsidRPr="002A16E2" w:rsidRDefault="00C35457" w:rsidP="00AE750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C7316F" w14:textId="77777777" w:rsidR="00C35457" w:rsidRPr="002A16E2" w:rsidRDefault="00C35457" w:rsidP="00AE750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C0402D" w14:textId="77777777" w:rsidR="00C35457" w:rsidRPr="002A16E2" w:rsidRDefault="00C35457" w:rsidP="00AE750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6AB173" w14:textId="77777777" w:rsidR="00C35457" w:rsidRPr="002A16E2" w:rsidRDefault="00C35457" w:rsidP="00AE750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265DFA" w14:textId="77777777" w:rsidR="00C35457" w:rsidRPr="002A16E2" w:rsidRDefault="00C35457" w:rsidP="00AE750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EFE117" w14:textId="77777777" w:rsidR="00C35457" w:rsidRPr="002A16E2" w:rsidRDefault="00C35457" w:rsidP="00AE750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9AFBB5" w14:textId="77777777" w:rsidR="00C35457" w:rsidRPr="002A16E2" w:rsidRDefault="00C35457" w:rsidP="00AE750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35457" w:rsidRPr="002A16E2" w14:paraId="3DF03438" w14:textId="77777777" w:rsidTr="00AE75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243AD1" w14:textId="77777777" w:rsidR="00C35457" w:rsidRPr="002A16E2" w:rsidRDefault="00C35457" w:rsidP="00AE750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1514" w14:textId="77DE0A4C" w:rsidR="00C35457" w:rsidRPr="005D5797" w:rsidRDefault="00C35457" w:rsidP="00AE750F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 w:rsidRPr="005D5797">
              <w:rPr>
                <w:b/>
                <w:sz w:val="18"/>
                <w:szCs w:val="18"/>
              </w:rPr>
              <w:t xml:space="preserve">Licencja aktywacyjna (kontynuacja subskrypcji pakietu bezpieczeństwa) dla urządzenia </w:t>
            </w:r>
            <w:proofErr w:type="spellStart"/>
            <w:r w:rsidRPr="005D5797">
              <w:rPr>
                <w:b/>
                <w:sz w:val="18"/>
                <w:szCs w:val="18"/>
              </w:rPr>
              <w:t>FortiGate</w:t>
            </w:r>
            <w:proofErr w:type="spellEnd"/>
            <w:r w:rsidRPr="005D579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500</w:t>
            </w:r>
            <w:r w:rsidRPr="005D5797">
              <w:rPr>
                <w:b/>
                <w:sz w:val="18"/>
                <w:szCs w:val="18"/>
              </w:rPr>
              <w:t>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801A" w14:textId="77777777" w:rsidR="00C35457" w:rsidRPr="00A47B30" w:rsidRDefault="00C35457" w:rsidP="00AE750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2536" w14:textId="77777777" w:rsidR="00C35457" w:rsidRPr="00F55968" w:rsidRDefault="00C35457" w:rsidP="00AE75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55233" w14:textId="77777777" w:rsidR="00C35457" w:rsidRPr="002A16E2" w:rsidRDefault="00C35457" w:rsidP="00AE750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303E" w14:textId="77777777" w:rsidR="00C35457" w:rsidRPr="002A16E2" w:rsidRDefault="00C35457" w:rsidP="00AE750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AA7976" w14:textId="77777777" w:rsidR="00C35457" w:rsidRPr="002A16E2" w:rsidRDefault="00C35457" w:rsidP="00AE750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0293E3" w14:textId="77777777" w:rsidR="00C35457" w:rsidRPr="002A16E2" w:rsidRDefault="00C35457" w:rsidP="00AE750F">
            <w:pPr>
              <w:ind w:right="425"/>
              <w:rPr>
                <w:sz w:val="22"/>
                <w:szCs w:val="22"/>
              </w:rPr>
            </w:pPr>
          </w:p>
        </w:tc>
      </w:tr>
      <w:tr w:rsidR="00C35457" w:rsidRPr="002A16E2" w14:paraId="78AE5F5D" w14:textId="77777777" w:rsidTr="00AE750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10307F" w14:textId="77777777" w:rsidR="00C35457" w:rsidRDefault="00C35457" w:rsidP="00AE750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F213E0B" w14:textId="77777777" w:rsidR="00C35457" w:rsidRDefault="00C35457" w:rsidP="00AE750F">
            <w:pPr>
              <w:ind w:right="425"/>
              <w:rPr>
                <w:sz w:val="22"/>
                <w:szCs w:val="22"/>
              </w:rPr>
            </w:pPr>
          </w:p>
          <w:p w14:paraId="195617E5" w14:textId="77777777" w:rsidR="00C35457" w:rsidRPr="002A16E2" w:rsidRDefault="00C35457" w:rsidP="00AE750F">
            <w:pPr>
              <w:ind w:right="425"/>
              <w:rPr>
                <w:sz w:val="22"/>
                <w:szCs w:val="22"/>
              </w:rPr>
            </w:pPr>
          </w:p>
          <w:p w14:paraId="16DF7540" w14:textId="77777777" w:rsidR="00C35457" w:rsidRDefault="00C35457" w:rsidP="00AE750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5A1CF8D" w14:textId="77777777" w:rsidR="00C35457" w:rsidRPr="002A16E2" w:rsidRDefault="00C35457" w:rsidP="00AE750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09A5" w14:textId="77777777" w:rsidR="00C35457" w:rsidRPr="002A16E2" w:rsidRDefault="00C35457" w:rsidP="00AE750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12EC56" w14:textId="77777777" w:rsidR="00C35457" w:rsidRPr="002A16E2" w:rsidRDefault="00C35457" w:rsidP="00AE750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018092" w14:textId="77777777" w:rsidR="00C35457" w:rsidRPr="002A16E2" w:rsidRDefault="00C35457" w:rsidP="00AE750F">
            <w:pPr>
              <w:ind w:right="425"/>
              <w:rPr>
                <w:sz w:val="22"/>
                <w:szCs w:val="22"/>
              </w:rPr>
            </w:pPr>
          </w:p>
        </w:tc>
      </w:tr>
      <w:tr w:rsidR="00C35457" w:rsidRPr="002A16E2" w14:paraId="7674C557" w14:textId="77777777" w:rsidTr="00AE750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8D7C94" w14:textId="77777777" w:rsidR="00C35457" w:rsidRPr="002A16E2" w:rsidRDefault="00C35457" w:rsidP="00AE750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2F1151A" w14:textId="77777777" w:rsidR="00C35457" w:rsidRPr="002A16E2" w:rsidRDefault="00C35457" w:rsidP="00AE750F">
            <w:pPr>
              <w:rPr>
                <w:sz w:val="22"/>
                <w:szCs w:val="22"/>
              </w:rPr>
            </w:pPr>
          </w:p>
          <w:p w14:paraId="05C37066" w14:textId="77777777" w:rsidR="00C35457" w:rsidRPr="002A16E2" w:rsidRDefault="00C35457" w:rsidP="00AE750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5BBA663" w14:textId="77777777" w:rsidR="00C35457" w:rsidRPr="002A16E2" w:rsidRDefault="00C35457" w:rsidP="00AE750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F9AE" w14:textId="77777777" w:rsidR="00C35457" w:rsidRPr="002A16E2" w:rsidRDefault="00C35457" w:rsidP="00AE750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79809F" w14:textId="77777777" w:rsidR="00C35457" w:rsidRPr="002A16E2" w:rsidRDefault="00C35457" w:rsidP="00AE750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4829B5" w14:textId="77777777" w:rsidR="00C35457" w:rsidRPr="002A16E2" w:rsidRDefault="00C35457" w:rsidP="00AE750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8C38A78" w14:textId="77777777" w:rsidR="00C35457" w:rsidRPr="00FB1B4F" w:rsidRDefault="00C35457" w:rsidP="00C35457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0A42525" w14:textId="77777777" w:rsidR="00C35457" w:rsidRPr="00FB1B4F" w:rsidRDefault="00C35457" w:rsidP="00C35457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431A02F" w14:textId="77777777" w:rsidR="00C35457" w:rsidRPr="00FB1B4F" w:rsidRDefault="00C35457" w:rsidP="00C35457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EDAF733" w14:textId="77777777" w:rsidR="00C35457" w:rsidRDefault="00C35457" w:rsidP="00C35457">
      <w:pPr>
        <w:pStyle w:val="Tekstpodstawowy"/>
      </w:pPr>
      <w:r>
        <w:t>Powyższa cena zawiera  podatek VAT w wysokości 23% tj.…………………….PLN</w:t>
      </w:r>
    </w:p>
    <w:p w14:paraId="614A59D9" w14:textId="77777777" w:rsidR="00C35457" w:rsidRDefault="00C35457" w:rsidP="00C35457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>
        <w:t xml:space="preserve"> dni od daty podpisania umowy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7C65B4DE" w14:textId="3B1C91BE" w:rsidR="00C35457" w:rsidRDefault="00C35457" w:rsidP="00C35457">
      <w:pPr>
        <w:widowControl w:val="0"/>
        <w:ind w:right="1"/>
        <w:jc w:val="both"/>
        <w:rPr>
          <w:b/>
        </w:rPr>
      </w:pPr>
      <w:r>
        <w:rPr>
          <w:b/>
        </w:rPr>
        <w:t>Okres obowiązywania umowy:</w:t>
      </w:r>
      <w:r w:rsidRPr="00FB1B4F">
        <w:t xml:space="preserve"> </w:t>
      </w:r>
      <w:r>
        <w:rPr>
          <w:b/>
          <w:bCs/>
        </w:rPr>
        <w:t>12</w:t>
      </w:r>
      <w:r w:rsidRPr="005D5797">
        <w:rPr>
          <w:b/>
          <w:bCs/>
        </w:rPr>
        <w:t xml:space="preserve"> miesięcy</w:t>
      </w:r>
    </w:p>
    <w:p w14:paraId="64D89D16" w14:textId="77777777" w:rsidR="00C35457" w:rsidRPr="00FE545C" w:rsidRDefault="00C35457" w:rsidP="00C35457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50F3952" w14:textId="77777777" w:rsidR="00C35457" w:rsidRPr="00FE545C" w:rsidRDefault="00C35457" w:rsidP="00C35457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416E0F3" w14:textId="77777777" w:rsidR="00C35457" w:rsidRDefault="00C35457" w:rsidP="00C35457">
      <w:pPr>
        <w:jc w:val="both"/>
        <w:rPr>
          <w:sz w:val="18"/>
          <w:szCs w:val="18"/>
        </w:rPr>
      </w:pPr>
    </w:p>
    <w:p w14:paraId="4CC07BCE" w14:textId="77777777" w:rsidR="00C35457" w:rsidRPr="002A16E2" w:rsidRDefault="00C35457" w:rsidP="00C3545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F5A6A27" w14:textId="77777777" w:rsidR="00C35457" w:rsidRPr="002A16E2" w:rsidRDefault="00C35457" w:rsidP="00C3545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1AA70541" w14:textId="77777777" w:rsidR="00C35457" w:rsidRDefault="00C35457" w:rsidP="00C354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481531A" w14:textId="77777777" w:rsidR="00C35457" w:rsidRPr="003E2056" w:rsidRDefault="00C35457" w:rsidP="00C35457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05DC0AC" w14:textId="77777777" w:rsidR="00C35457" w:rsidRPr="002A16E2" w:rsidRDefault="00C35457" w:rsidP="00C3545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7B5511C" w14:textId="77777777" w:rsidR="00C35457" w:rsidRPr="002A16E2" w:rsidRDefault="00C35457" w:rsidP="00C3545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F59C14" w14:textId="77777777" w:rsidR="00C35457" w:rsidRPr="002A16E2" w:rsidRDefault="00C35457" w:rsidP="00C3545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717D3D" w14:textId="77777777" w:rsidR="00C35457" w:rsidRPr="002A16E2" w:rsidRDefault="00C35457" w:rsidP="00C3545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35457" w:rsidRPr="002A16E2" w14:paraId="439F71B2" w14:textId="77777777" w:rsidTr="00AE750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E5C0F" w14:textId="77777777" w:rsidR="00C35457" w:rsidRPr="002A16E2" w:rsidRDefault="00C35457" w:rsidP="00AE75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E8F8D" w14:textId="77777777" w:rsidR="00C35457" w:rsidRPr="002A16E2" w:rsidRDefault="00C35457" w:rsidP="00AE75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55607D7" w14:textId="77777777" w:rsidR="00C35457" w:rsidRPr="002A16E2" w:rsidRDefault="00C35457" w:rsidP="00AE75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78112" w14:textId="77777777" w:rsidR="00C35457" w:rsidRPr="002A16E2" w:rsidRDefault="00C35457" w:rsidP="00AE75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C35457" w:rsidRPr="002A16E2" w14:paraId="4D3CBFEC" w14:textId="77777777" w:rsidTr="00AE75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9918E" w14:textId="77777777" w:rsidR="00C35457" w:rsidRPr="002A16E2" w:rsidRDefault="00C35457" w:rsidP="00AE750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1D0E5" w14:textId="77777777" w:rsidR="00C35457" w:rsidRPr="002A16E2" w:rsidRDefault="00C35457" w:rsidP="00AE75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7D901" w14:textId="77777777" w:rsidR="00C35457" w:rsidRPr="002A16E2" w:rsidRDefault="00C35457" w:rsidP="00AE75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35457" w:rsidRPr="002A16E2" w14:paraId="6ED75D5B" w14:textId="77777777" w:rsidTr="00AE750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BA24B" w14:textId="77777777" w:rsidR="00C35457" w:rsidRPr="002A16E2" w:rsidRDefault="00C35457" w:rsidP="00AE750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DDDC1" w14:textId="77777777" w:rsidR="00C35457" w:rsidRPr="002A16E2" w:rsidRDefault="00C35457" w:rsidP="00AE75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10C07" w14:textId="77777777" w:rsidR="00C35457" w:rsidRPr="002A16E2" w:rsidRDefault="00C35457" w:rsidP="00AE75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7254CB7" w14:textId="77777777" w:rsidR="00C35457" w:rsidRPr="002A16E2" w:rsidRDefault="00C35457" w:rsidP="00C3545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CFCEE9B" w14:textId="77777777" w:rsidR="00C35457" w:rsidRPr="002A16E2" w:rsidRDefault="00C35457" w:rsidP="00C3545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E5AA041" w14:textId="77777777" w:rsidR="00C35457" w:rsidRPr="002A16E2" w:rsidRDefault="00C35457" w:rsidP="00C354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5C29F54" w14:textId="77777777" w:rsidR="00C35457" w:rsidRPr="002A16E2" w:rsidRDefault="00C35457" w:rsidP="00C354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6671874" w14:textId="77777777" w:rsidR="00C35457" w:rsidRPr="002A16E2" w:rsidRDefault="00C35457" w:rsidP="00C3545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C220A29" w14:textId="77777777" w:rsidR="00C35457" w:rsidRPr="002A16E2" w:rsidRDefault="00C35457" w:rsidP="00C35457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0EC8F93" w14:textId="77777777" w:rsidR="00C35457" w:rsidRPr="002A16E2" w:rsidRDefault="00C35457" w:rsidP="00C3545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E4CDB95" w14:textId="77777777" w:rsidR="00C35457" w:rsidRPr="002A16E2" w:rsidRDefault="00C35457" w:rsidP="00C354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590D386" w14:textId="77777777" w:rsidR="00C35457" w:rsidRPr="002A16E2" w:rsidRDefault="00C35457" w:rsidP="00C354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00F80D6" w14:textId="77777777" w:rsidR="00C35457" w:rsidRPr="00F47191" w:rsidRDefault="00C35457" w:rsidP="00C35457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DCE84AF" w14:textId="77777777" w:rsidR="00C35457" w:rsidRPr="00A65515" w:rsidRDefault="00C35457" w:rsidP="00C35457"/>
    <w:p w14:paraId="19C4DC2D" w14:textId="77777777" w:rsidR="00FE545C" w:rsidRPr="00C35457" w:rsidRDefault="00FE545C" w:rsidP="00C35457"/>
    <w:sectPr w:rsidR="00FE545C" w:rsidRPr="00C354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C4035" w14:textId="77777777" w:rsidR="00244A13" w:rsidRDefault="00244A13">
      <w:r>
        <w:separator/>
      </w:r>
    </w:p>
  </w:endnote>
  <w:endnote w:type="continuationSeparator" w:id="0">
    <w:p w14:paraId="42B0D92F" w14:textId="77777777" w:rsidR="00244A13" w:rsidRDefault="00244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098B1" w14:textId="77777777" w:rsidR="00CE29E4" w:rsidRDefault="00CE29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67E4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84B74" w14:textId="77777777" w:rsidR="00CE29E4" w:rsidRDefault="00CE29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A8F61" w14:textId="77777777" w:rsidR="00244A13" w:rsidRDefault="00244A13">
      <w:r>
        <w:separator/>
      </w:r>
    </w:p>
  </w:footnote>
  <w:footnote w:type="continuationSeparator" w:id="0">
    <w:p w14:paraId="709ED3CB" w14:textId="77777777" w:rsidR="00244A13" w:rsidRDefault="00244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AE5F6" w14:textId="77777777" w:rsidR="00CE29E4" w:rsidRDefault="00CE29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98F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BC0B" w14:textId="77777777" w:rsidR="00CE29E4" w:rsidRDefault="00CE29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95320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01074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2102052">
    <w:abstractNumId w:val="0"/>
  </w:num>
  <w:num w:numId="4" w16cid:durableId="596520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A1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4A13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35457"/>
    <w:rsid w:val="00C969A6"/>
    <w:rsid w:val="00CA7D36"/>
    <w:rsid w:val="00CE29E4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70B6238"/>
  <w15:chartTrackingRefBased/>
  <w15:docId w15:val="{BD3741CA-57C6-46A9-9971-A35C9A1B7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545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555</Words>
  <Characters>4344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2023-07-13T07:18:00Z</dcterms:created>
  <dcterms:modified xsi:type="dcterms:W3CDTF">2023-07-13T07:23:00Z</dcterms:modified>
</cp:coreProperties>
</file>